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bookmarkStart w:id="0" w:name="_GoBack" w:displacedByCustomXml="next"/>
    <w:bookmarkEnd w:id="0" w:displacedByCustomXml="next"/>
    <w:sdt>
      <w:sdtPr>
        <w:id w:val="431713240"/>
        <w:docPartObj>
          <w:docPartGallery w:val="Cover Pages"/>
          <w:docPartUnique/>
        </w:docPartObj>
      </w:sdtPr>
      <w:sdtEndPr>
        <w:rPr>
          <w:b/>
          <w:bCs/>
        </w:rPr>
      </w:sdtEndPr>
      <w:sdtContent>
        <w:p w:rsidR="00FD1A30" w:rsidRDefault="003F14AD">
          <w:r>
            <w:rPr>
              <w:noProof/>
              <w:lang w:val="nb-NO" w:eastAsia="nb-NO"/>
            </w:rPr>
            <w:drawing>
              <wp:anchor distT="0" distB="0" distL="114300" distR="114300" simplePos="0" relativeHeight="251665408" behindDoc="1" locked="0" layoutInCell="1" allowOverlap="1" wp14:anchorId="7735F02C" wp14:editId="6B4BB407">
                <wp:simplePos x="0" y="0"/>
                <wp:positionH relativeFrom="column">
                  <wp:posOffset>-729615</wp:posOffset>
                </wp:positionH>
                <wp:positionV relativeFrom="paragraph">
                  <wp:posOffset>-1980565</wp:posOffset>
                </wp:positionV>
                <wp:extent cx="7562850" cy="10700890"/>
                <wp:effectExtent l="0" t="0" r="0" b="57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tif"/>
                        <pic:cNvPicPr/>
                      </pic:nvPicPr>
                      <pic:blipFill>
                        <a:blip r:embed="rId9">
                          <a:extLst>
                            <a:ext uri="{28A0092B-C50C-407E-A947-70E740481C1C}">
                              <a14:useLocalDpi xmlns:a14="http://schemas.microsoft.com/office/drawing/2010/main" val="0"/>
                            </a:ext>
                          </a:extLst>
                        </a:blip>
                        <a:stretch>
                          <a:fillRect/>
                        </a:stretch>
                      </pic:blipFill>
                      <pic:spPr>
                        <a:xfrm>
                          <a:off x="0" y="0"/>
                          <a:ext cx="7565429" cy="10704539"/>
                        </a:xfrm>
                        <a:prstGeom prst="rect">
                          <a:avLst/>
                        </a:prstGeom>
                      </pic:spPr>
                    </pic:pic>
                  </a:graphicData>
                </a:graphic>
                <wp14:sizeRelH relativeFrom="page">
                  <wp14:pctWidth>0</wp14:pctWidth>
                </wp14:sizeRelH>
                <wp14:sizeRelV relativeFrom="page">
                  <wp14:pctHeight>0</wp14:pctHeight>
                </wp14:sizeRelV>
              </wp:anchor>
            </w:drawing>
          </w:r>
        </w:p>
        <w:p w:rsidR="00FD1A30" w:rsidRDefault="00FD1A30"/>
        <w:p w:rsidR="00FD1A30" w:rsidRDefault="00F41885">
          <w:r>
            <w:tab/>
          </w:r>
        </w:p>
        <w:p w:rsidR="00FD1A30" w:rsidRDefault="00A9647C">
          <w:pPr>
            <w:rPr>
              <w:b/>
              <w:bCs/>
            </w:rPr>
          </w:pPr>
          <w:r>
            <w:rPr>
              <w:noProof/>
              <w:lang w:val="nb-NO" w:eastAsia="nb-NO"/>
            </w:rPr>
            <mc:AlternateContent>
              <mc:Choice Requires="wps">
                <w:drawing>
                  <wp:anchor distT="0" distB="0" distL="114300" distR="114300" simplePos="0" relativeHeight="251658240" behindDoc="0" locked="0" layoutInCell="1" allowOverlap="1" wp14:anchorId="128FE985" wp14:editId="35FE4944">
                    <wp:simplePos x="0" y="0"/>
                    <wp:positionH relativeFrom="column">
                      <wp:posOffset>49953</wp:posOffset>
                    </wp:positionH>
                    <wp:positionV relativeFrom="paragraph">
                      <wp:posOffset>20955</wp:posOffset>
                    </wp:positionV>
                    <wp:extent cx="6067425" cy="1913467"/>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913467"/>
                            </a:xfrm>
                            <a:prstGeom prst="rect">
                              <a:avLst/>
                            </a:prstGeom>
                            <a:noFill/>
                            <a:ln w="9525">
                              <a:noFill/>
                              <a:miter lim="800000"/>
                              <a:headEnd/>
                              <a:tailEnd/>
                            </a:ln>
                          </wps:spPr>
                          <wps:txbx>
                            <w:txbxContent>
                              <w:p w:rsidR="002F4BBF" w:rsidRPr="00FE7950" w:rsidRDefault="008E0D19" w:rsidP="008E0D19">
                                <w:pPr>
                                  <w:spacing w:before="360" w:line="480" w:lineRule="auto"/>
                                  <w:jc w:val="center"/>
                                  <w:rPr>
                                    <w:rFonts w:ascii="Arial" w:hAnsi="Arial" w:cs="Arial"/>
                                    <w:b/>
                                    <w:color w:val="FFFFFF" w:themeColor="background1"/>
                                    <w:sz w:val="48"/>
                                    <w:szCs w:val="48"/>
                                    <w:lang w:val="el-GR"/>
                                  </w:rPr>
                                </w:pPr>
                                <w:r w:rsidRPr="008E0D19">
                                  <w:rPr>
                                    <w:rFonts w:ascii="Arial" w:hAnsi="Arial" w:cs="Arial"/>
                                    <w:b/>
                                    <w:color w:val="FFFFFF" w:themeColor="background1"/>
                                    <w:sz w:val="44"/>
                                    <w:szCs w:val="44"/>
                                    <w:lang w:val="el-GR"/>
                                  </w:rPr>
                                  <w:t>Οδηγός δράσεων ευαισθητοποίη</w:t>
                                </w:r>
                                <w:r>
                                  <w:rPr>
                                    <w:rFonts w:ascii="Arial" w:hAnsi="Arial" w:cs="Arial"/>
                                    <w:b/>
                                    <w:color w:val="FFFFFF" w:themeColor="background1"/>
                                    <w:sz w:val="44"/>
                                    <w:szCs w:val="44"/>
                                    <w:lang w:val="el-GR"/>
                                  </w:rPr>
                                  <w:t xml:space="preserve">σης        </w:t>
                                </w:r>
                                <w:r w:rsidRPr="008E0D19">
                                  <w:rPr>
                                    <w:rFonts w:ascii="Arial" w:hAnsi="Arial" w:cs="Arial"/>
                                    <w:b/>
                                    <w:color w:val="FFFFFF" w:themeColor="background1"/>
                                    <w:sz w:val="48"/>
                                    <w:szCs w:val="48"/>
                                    <w:lang w:val="el-GR"/>
                                  </w:rPr>
                                  <w:t>για την πρόληψη των πτώσεων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95pt;margin-top:1.65pt;width:477.75pt;height:150.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" filled="f" stroked="f">
                    <v:textbox>
                      <w:txbxContent>
                        <w:p w:rsidR="002F4BBF" w:rsidRPr="00FE7950" w:rsidRDefault="008E0D19" w:rsidP="008E0D19">
                          <w:pPr>
                            <w:spacing w:before="360" w:line="480" w:lineRule="auto"/>
                            <w:jc w:val="center"/>
                            <w:rPr>
                              <w:rFonts w:ascii="Arial" w:hAnsi="Arial" w:cs="Arial"/>
                              <w:b/>
                              <w:color w:val="FFFFFF" w:themeColor="background1"/>
                              <w:sz w:val="48"/>
                              <w:szCs w:val="48"/>
                              <w:lang w:val="el-GR"/>
                            </w:rPr>
                          </w:pPr>
                          <w:r w:rsidRPr="008E0D19">
                            <w:rPr>
                              <w:rFonts w:ascii="Arial" w:hAnsi="Arial" w:cs="Arial"/>
                              <w:b/>
                              <w:color w:val="FFFFFF" w:themeColor="background1"/>
                              <w:sz w:val="44"/>
                              <w:szCs w:val="44"/>
                              <w:lang w:val="el-GR"/>
                            </w:rPr>
                            <w:t>Οδηγός δράσεων ευαισθητοποίη</w:t>
                          </w:r>
                          <w:r>
                            <w:rPr>
                              <w:rFonts w:ascii="Arial" w:hAnsi="Arial" w:cs="Arial"/>
                              <w:b/>
                              <w:color w:val="FFFFFF" w:themeColor="background1"/>
                              <w:sz w:val="44"/>
                              <w:szCs w:val="44"/>
                              <w:lang w:val="el-GR"/>
                            </w:rPr>
                            <w:t xml:space="preserve">σης        </w:t>
                          </w:r>
                          <w:r w:rsidRPr="008E0D19">
                            <w:rPr>
                              <w:rFonts w:ascii="Arial" w:hAnsi="Arial" w:cs="Arial"/>
                              <w:b/>
                              <w:color w:val="FFFFFF" w:themeColor="background1"/>
                              <w:sz w:val="48"/>
                              <w:szCs w:val="48"/>
                              <w:lang w:val="el-GR"/>
                            </w:rPr>
                            <w:t>για την πρόληψη των πτώσεων</w:t>
                          </w:r>
                        </w:p>
                      </w:txbxContent>
                    </v:textbox>
                  </v:shape>
                </w:pict>
              </mc:Fallback>
            </mc:AlternateContent>
          </w:r>
          <w:r w:rsidR="003F14AD">
            <w:rPr>
              <w:noProof/>
              <w:lang w:val="nb-NO" w:eastAsia="nb-NO"/>
            </w:rPr>
            <w:drawing>
              <wp:anchor distT="0" distB="0" distL="114300" distR="114300" simplePos="0" relativeHeight="251652096" behindDoc="0" locked="0" layoutInCell="1" allowOverlap="1" wp14:anchorId="774D8726" wp14:editId="7446A7A6">
                <wp:simplePos x="0" y="0"/>
                <wp:positionH relativeFrom="column">
                  <wp:posOffset>32385</wp:posOffset>
                </wp:positionH>
                <wp:positionV relativeFrom="paragraph">
                  <wp:posOffset>2193290</wp:posOffset>
                </wp:positionV>
                <wp:extent cx="6019800" cy="4267200"/>
                <wp:effectExtent l="0" t="0" r="0" b="0"/>
                <wp:wrapNone/>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6019800" cy="4267200"/>
                        </a:xfrm>
                        <a:prstGeom prst="rect">
                          <a:avLst/>
                        </a:prstGeom>
                      </pic:spPr>
                    </pic:pic>
                  </a:graphicData>
                </a:graphic>
                <wp14:sizeRelH relativeFrom="page">
                  <wp14:pctWidth>0</wp14:pctWidth>
                </wp14:sizeRelH>
                <wp14:sizeRelV relativeFrom="page">
                  <wp14:pctHeight>0</wp14:pctHeight>
                </wp14:sizeRelV>
              </wp:anchor>
            </w:drawing>
          </w:r>
          <w:r w:rsidR="00FD1A30">
            <w:rPr>
              <w:b/>
              <w:bCs/>
            </w:rPr>
            <w:br w:type="page"/>
          </w:r>
        </w:p>
      </w:sdtContent>
    </w:sdt>
    <w:p w:rsidR="00023BBF" w:rsidRDefault="00023BBF">
      <w:pPr>
        <w:sectPr w:rsidR="00023BBF" w:rsidSect="00FD1A30">
          <w:headerReference w:type="even" r:id="rId11"/>
          <w:headerReference w:type="default" r:id="rId12"/>
          <w:footerReference w:type="default" r:id="rId13"/>
          <w:headerReference w:type="first" r:id="rId14"/>
          <w:footerReference w:type="first" r:id="rId15"/>
          <w:pgSz w:w="11906" w:h="16838"/>
          <w:pgMar w:top="3119" w:right="1134" w:bottom="1985" w:left="1134" w:header="709" w:footer="850" w:gutter="0"/>
          <w:pgNumType w:start="0"/>
          <w:cols w:space="708"/>
          <w:titlePg/>
          <w:docGrid w:linePitch="360"/>
        </w:sectPr>
      </w:pPr>
    </w:p>
    <w:p w:rsidR="004E7670" w:rsidRDefault="000D5DAA">
      <w:r>
        <w:rPr>
          <w:noProof/>
          <w:lang w:val="nb-NO" w:eastAsia="nb-NO"/>
        </w:rPr>
        <w:lastRenderedPageBreak/>
        <w:drawing>
          <wp:anchor distT="0" distB="0" distL="114300" distR="114300" simplePos="0" relativeHeight="251654144" behindDoc="0" locked="0" layoutInCell="1" allowOverlap="1" wp14:anchorId="448B7602" wp14:editId="353B143A">
            <wp:simplePos x="0" y="0"/>
            <wp:positionH relativeFrom="column">
              <wp:posOffset>-24765</wp:posOffset>
            </wp:positionH>
            <wp:positionV relativeFrom="paragraph">
              <wp:posOffset>-285115</wp:posOffset>
            </wp:positionV>
            <wp:extent cx="981075" cy="666115"/>
            <wp:effectExtent l="0" t="0" r="9525" b="635"/>
            <wp:wrapNone/>
            <wp:docPr id="24" name="Picture 24" descr="http://europa.eu/about-eu/basic-information/symbols/images/flag_yellow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uropa.eu/about-eu/basic-information/symbols/images/flag_yellow_low.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81075" cy="666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b-NO" w:eastAsia="nb-NO"/>
        </w:rPr>
        <w:drawing>
          <wp:anchor distT="0" distB="0" distL="114300" distR="114300" simplePos="0" relativeHeight="251653120" behindDoc="0" locked="0" layoutInCell="1" allowOverlap="1" wp14:anchorId="3683C552" wp14:editId="7835A2DE">
            <wp:simplePos x="0" y="0"/>
            <wp:positionH relativeFrom="column">
              <wp:posOffset>822960</wp:posOffset>
            </wp:positionH>
            <wp:positionV relativeFrom="paragraph">
              <wp:posOffset>-261620</wp:posOffset>
            </wp:positionV>
            <wp:extent cx="5334000" cy="624205"/>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334000" cy="624205"/>
                    </a:xfrm>
                    <a:prstGeom prst="rect">
                      <a:avLst/>
                    </a:prstGeom>
                  </pic:spPr>
                </pic:pic>
              </a:graphicData>
            </a:graphic>
            <wp14:sizeRelH relativeFrom="page">
              <wp14:pctWidth>0</wp14:pctWidth>
            </wp14:sizeRelH>
            <wp14:sizeRelV relativeFrom="page">
              <wp14:pctHeight>0</wp14:pctHeight>
            </wp14:sizeRelV>
          </wp:anchor>
        </w:drawing>
      </w:r>
    </w:p>
    <w:p w:rsidR="000D5DAA" w:rsidRDefault="000D5DAA"/>
    <w:p w:rsidR="000D5DAA" w:rsidRPr="00EA063A" w:rsidRDefault="00393111" w:rsidP="000D5DAA">
      <w:pPr>
        <w:spacing w:line="240" w:lineRule="auto"/>
        <w:rPr>
          <w:rFonts w:ascii="Arial" w:hAnsi="Arial"/>
          <w:color w:val="000000"/>
          <w:sz w:val="20"/>
          <w:szCs w:val="20"/>
          <w:lang w:val="el-GR"/>
        </w:rPr>
      </w:pPr>
      <w:proofErr w:type="spellStart"/>
      <w:r w:rsidRPr="00EA063A">
        <w:rPr>
          <w:rFonts w:ascii="Arial" w:hAnsi="Arial"/>
          <w:b/>
          <w:bCs/>
          <w:sz w:val="20"/>
          <w:szCs w:val="20"/>
          <w:lang w:val="en-US"/>
        </w:rPr>
        <w:t>ProFouND</w:t>
      </w:r>
      <w:proofErr w:type="spellEnd"/>
      <w:r w:rsidRPr="00EA063A">
        <w:rPr>
          <w:rFonts w:ascii="Arial" w:hAnsi="Arial"/>
          <w:b/>
          <w:bCs/>
          <w:sz w:val="20"/>
          <w:szCs w:val="20"/>
          <w:lang w:val="el-GR"/>
        </w:rPr>
        <w:t xml:space="preserve">:  </w:t>
      </w:r>
      <w:r w:rsidRPr="00EA063A">
        <w:rPr>
          <w:rFonts w:ascii="Arial" w:hAnsi="Arial"/>
          <w:bCs/>
          <w:sz w:val="20"/>
          <w:szCs w:val="20"/>
          <w:lang w:val="el-GR"/>
        </w:rPr>
        <w:t>Το Δίκτυο Διάδοσης για την Πρόληψη των Πτώσεων (</w:t>
      </w:r>
      <w:proofErr w:type="spellStart"/>
      <w:r w:rsidRPr="00EA063A">
        <w:rPr>
          <w:rFonts w:ascii="Arial" w:hAnsi="Arial"/>
          <w:bCs/>
          <w:sz w:val="20"/>
          <w:szCs w:val="20"/>
          <w:lang w:val="en-US"/>
        </w:rPr>
        <w:t>ProFouND</w:t>
      </w:r>
      <w:proofErr w:type="spellEnd"/>
      <w:r w:rsidRPr="00EA063A">
        <w:rPr>
          <w:rFonts w:ascii="Arial" w:hAnsi="Arial"/>
          <w:bCs/>
          <w:sz w:val="20"/>
          <w:szCs w:val="20"/>
          <w:lang w:val="el-GR"/>
        </w:rPr>
        <w:t>) είναι μια πρωτοβουλία που χρηματοδοτείται από την ΕΕ αφιερωμέν</w:t>
      </w:r>
      <w:r w:rsidR="003861C0">
        <w:rPr>
          <w:rFonts w:ascii="Arial" w:hAnsi="Arial"/>
          <w:bCs/>
          <w:sz w:val="20"/>
          <w:szCs w:val="20"/>
          <w:lang w:val="el-GR"/>
        </w:rPr>
        <w:t>η στη</w:t>
      </w:r>
      <w:r w:rsidRPr="00EA063A">
        <w:rPr>
          <w:rFonts w:ascii="Arial" w:hAnsi="Arial"/>
          <w:bCs/>
          <w:sz w:val="20"/>
          <w:szCs w:val="20"/>
          <w:lang w:val="el-GR"/>
        </w:rPr>
        <w:t xml:space="preserve"> διάδοση και την εφαρμογή των βέλτιστων πρακτικών πρόληψης των πτώσεων σε όλη την Ευρώπη. Το </w:t>
      </w:r>
      <w:proofErr w:type="spellStart"/>
      <w:r w:rsidRPr="00EA063A">
        <w:rPr>
          <w:rFonts w:ascii="Arial" w:hAnsi="Arial"/>
          <w:bCs/>
          <w:sz w:val="20"/>
          <w:szCs w:val="20"/>
          <w:lang w:val="en-US"/>
        </w:rPr>
        <w:t>ProFouND</w:t>
      </w:r>
      <w:proofErr w:type="spellEnd"/>
      <w:r w:rsidRPr="00EA063A">
        <w:rPr>
          <w:rFonts w:ascii="Arial" w:hAnsi="Arial"/>
          <w:bCs/>
          <w:sz w:val="20"/>
          <w:szCs w:val="20"/>
          <w:lang w:val="el-GR"/>
        </w:rPr>
        <w:t xml:space="preserve"> περιλαμβάνει 21 εταίρους από 12 χώρες,</w:t>
      </w:r>
      <w:r w:rsidR="003861C0">
        <w:rPr>
          <w:rFonts w:ascii="Arial" w:hAnsi="Arial"/>
          <w:bCs/>
          <w:sz w:val="20"/>
          <w:szCs w:val="20"/>
          <w:lang w:val="el-GR"/>
        </w:rPr>
        <w:t xml:space="preserve"> καθώς και</w:t>
      </w:r>
      <w:r w:rsidRPr="00EA063A">
        <w:rPr>
          <w:rFonts w:ascii="Arial" w:hAnsi="Arial"/>
          <w:bCs/>
          <w:sz w:val="20"/>
          <w:szCs w:val="20"/>
          <w:lang w:val="el-GR"/>
        </w:rPr>
        <w:t xml:space="preserve"> συνδεδεμένα μέλη από άλλες 10 χώρες. Το </w:t>
      </w:r>
      <w:proofErr w:type="spellStart"/>
      <w:r w:rsidRPr="00EA063A">
        <w:rPr>
          <w:rFonts w:ascii="Arial" w:hAnsi="Arial"/>
          <w:bCs/>
          <w:sz w:val="20"/>
          <w:szCs w:val="20"/>
          <w:lang w:val="en-US"/>
        </w:rPr>
        <w:t>ProFouND</w:t>
      </w:r>
      <w:proofErr w:type="spellEnd"/>
      <w:r w:rsidRPr="00EA063A">
        <w:rPr>
          <w:rFonts w:ascii="Arial" w:hAnsi="Arial"/>
          <w:bCs/>
          <w:sz w:val="20"/>
          <w:szCs w:val="20"/>
          <w:lang w:val="el-GR"/>
        </w:rPr>
        <w:t xml:space="preserve"> έχει ως στόχο να επηρεάσει την πολιτική για την αύξηση της ευα</w:t>
      </w:r>
      <w:r w:rsidR="003861C0">
        <w:rPr>
          <w:rFonts w:ascii="Arial" w:hAnsi="Arial"/>
          <w:bCs/>
          <w:sz w:val="20"/>
          <w:szCs w:val="20"/>
          <w:lang w:val="el-GR"/>
        </w:rPr>
        <w:t xml:space="preserve">ισθητοποίησης στις πτώσεις και </w:t>
      </w:r>
      <w:r w:rsidRPr="00EA063A">
        <w:rPr>
          <w:rFonts w:ascii="Arial" w:hAnsi="Arial"/>
          <w:bCs/>
          <w:sz w:val="20"/>
          <w:szCs w:val="20"/>
          <w:lang w:val="el-GR"/>
        </w:rPr>
        <w:t>τα καινοτόμα προγράμματα πρόληψης των αρχών υγείας και κοινωνικής φροντίδας, το</w:t>
      </w:r>
      <w:r w:rsidR="003861C0">
        <w:rPr>
          <w:rFonts w:ascii="Arial" w:hAnsi="Arial"/>
          <w:bCs/>
          <w:sz w:val="20"/>
          <w:szCs w:val="20"/>
          <w:lang w:val="el-GR"/>
        </w:rPr>
        <w:t>ν</w:t>
      </w:r>
      <w:r w:rsidRPr="00EA063A">
        <w:rPr>
          <w:rFonts w:ascii="Arial" w:hAnsi="Arial"/>
          <w:bCs/>
          <w:sz w:val="20"/>
          <w:szCs w:val="20"/>
          <w:lang w:val="el-GR"/>
        </w:rPr>
        <w:t xml:space="preserve"> εμπορικό τομέα, τις ΜΚΟ και το ευρύ κοινό, έτσι ώστε να διευκολύνει τις ενδιαφερόμενες κοινότητες και να διαδώσει το έργο του δικτύου για συγκεκριμένες ομάδες σε ολόκληρη την ΕΕ.</w:t>
      </w:r>
      <w:r w:rsidRPr="00EA063A">
        <w:rPr>
          <w:rFonts w:ascii="Arial" w:hAnsi="Arial"/>
          <w:b/>
          <w:bCs/>
          <w:sz w:val="20"/>
          <w:szCs w:val="20"/>
          <w:lang w:val="el-GR"/>
        </w:rPr>
        <w:t xml:space="preserve">  </w:t>
      </w:r>
      <w:hyperlink r:id="rId18" w:history="1">
        <w:r w:rsidR="000D5DAA" w:rsidRPr="00EA063A">
          <w:rPr>
            <w:rStyle w:val="Hyperlink"/>
            <w:rFonts w:ascii="Arial" w:hAnsi="Arial"/>
            <w:sz w:val="20"/>
            <w:szCs w:val="20"/>
          </w:rPr>
          <w:t>www</w:t>
        </w:r>
        <w:r w:rsidR="000D5DAA" w:rsidRPr="00EA063A">
          <w:rPr>
            <w:rStyle w:val="Hyperlink"/>
            <w:rFonts w:ascii="Arial" w:hAnsi="Arial"/>
            <w:sz w:val="20"/>
            <w:szCs w:val="20"/>
            <w:lang w:val="el-GR"/>
          </w:rPr>
          <w:t>.</w:t>
        </w:r>
        <w:r w:rsidR="000D5DAA" w:rsidRPr="00EA063A">
          <w:rPr>
            <w:rStyle w:val="Hyperlink"/>
            <w:rFonts w:ascii="Arial" w:hAnsi="Arial"/>
            <w:sz w:val="20"/>
            <w:szCs w:val="20"/>
          </w:rPr>
          <w:t>profound</w:t>
        </w:r>
        <w:r w:rsidR="000D5DAA" w:rsidRPr="00EA063A">
          <w:rPr>
            <w:rStyle w:val="Hyperlink"/>
            <w:rFonts w:ascii="Arial" w:hAnsi="Arial"/>
            <w:sz w:val="20"/>
            <w:szCs w:val="20"/>
            <w:lang w:val="el-GR"/>
          </w:rPr>
          <w:t>.</w:t>
        </w:r>
        <w:proofErr w:type="spellStart"/>
        <w:r w:rsidR="000D5DAA" w:rsidRPr="00EA063A">
          <w:rPr>
            <w:rStyle w:val="Hyperlink"/>
            <w:rFonts w:ascii="Arial" w:hAnsi="Arial"/>
            <w:sz w:val="20"/>
            <w:szCs w:val="20"/>
          </w:rPr>
          <w:t>eu</w:t>
        </w:r>
        <w:proofErr w:type="spellEnd"/>
        <w:r w:rsidR="000D5DAA" w:rsidRPr="00EA063A">
          <w:rPr>
            <w:rStyle w:val="Hyperlink"/>
            <w:rFonts w:ascii="Arial" w:hAnsi="Arial"/>
            <w:sz w:val="20"/>
            <w:szCs w:val="20"/>
            <w:lang w:val="el-GR"/>
          </w:rPr>
          <w:t>.</w:t>
        </w:r>
        <w:r w:rsidR="000D5DAA" w:rsidRPr="00EA063A">
          <w:rPr>
            <w:rStyle w:val="Hyperlink"/>
            <w:rFonts w:ascii="Arial" w:hAnsi="Arial"/>
            <w:sz w:val="20"/>
            <w:szCs w:val="20"/>
          </w:rPr>
          <w:t>com</w:t>
        </w:r>
      </w:hyperlink>
    </w:p>
    <w:p w:rsidR="000D5DAA" w:rsidRPr="00EA063A" w:rsidRDefault="00561D29" w:rsidP="000D5DAA">
      <w:pPr>
        <w:pStyle w:val="astandard3520normal"/>
        <w:jc w:val="left"/>
        <w:rPr>
          <w:rFonts w:ascii="Arial" w:hAnsi="Arial" w:cs="Arial"/>
          <w:sz w:val="20"/>
          <w:szCs w:val="20"/>
          <w:lang w:val="el-GR"/>
        </w:rPr>
      </w:pPr>
      <w:r w:rsidRPr="00EA063A">
        <w:rPr>
          <w:rFonts w:ascii="Arial" w:hAnsi="Arial" w:cs="Arial"/>
          <w:b/>
          <w:sz w:val="20"/>
          <w:szCs w:val="20"/>
          <w:lang w:val="el-GR"/>
        </w:rPr>
        <w:t xml:space="preserve">Περισσότερες πληροφορίες σχετικά με χρηματοδοτούμενα από την ΕΚ σχέδια </w:t>
      </w:r>
      <w:r w:rsidRPr="00EA063A">
        <w:rPr>
          <w:rFonts w:ascii="Arial" w:hAnsi="Arial" w:cs="Arial"/>
          <w:sz w:val="20"/>
          <w:szCs w:val="20"/>
          <w:lang w:val="el-GR"/>
        </w:rPr>
        <w:t>για την πρόληψη των πτώσεων μπορούν να βρεθούν στο</w:t>
      </w:r>
      <w:r w:rsidRPr="00EA063A">
        <w:rPr>
          <w:rFonts w:ascii="Arial" w:hAnsi="Arial" w:cs="Arial"/>
          <w:b/>
          <w:sz w:val="20"/>
          <w:szCs w:val="20"/>
          <w:lang w:val="el-GR"/>
        </w:rPr>
        <w:t xml:space="preserve"> </w:t>
      </w:r>
      <w:hyperlink r:id="rId19" w:history="1">
        <w:r w:rsidR="000D5DAA" w:rsidRPr="00EA063A">
          <w:rPr>
            <w:rStyle w:val="Hyperlink"/>
            <w:rFonts w:ascii="Arial" w:hAnsi="Arial" w:cs="Arial"/>
            <w:sz w:val="20"/>
            <w:szCs w:val="20"/>
          </w:rPr>
          <w:t>www</w:t>
        </w:r>
        <w:r w:rsidR="000D5DAA" w:rsidRPr="00EA063A">
          <w:rPr>
            <w:rStyle w:val="Hyperlink"/>
            <w:rFonts w:ascii="Arial" w:hAnsi="Arial" w:cs="Arial"/>
            <w:sz w:val="20"/>
            <w:szCs w:val="20"/>
            <w:lang w:val="el-GR"/>
          </w:rPr>
          <w:t>.</w:t>
        </w:r>
        <w:proofErr w:type="spellStart"/>
        <w:r w:rsidR="000D5DAA" w:rsidRPr="00EA063A">
          <w:rPr>
            <w:rStyle w:val="Hyperlink"/>
            <w:rFonts w:ascii="Arial" w:hAnsi="Arial" w:cs="Arial"/>
            <w:sz w:val="20"/>
            <w:szCs w:val="20"/>
          </w:rPr>
          <w:t>fallsprevention</w:t>
        </w:r>
        <w:proofErr w:type="spellEnd"/>
        <w:r w:rsidR="000D5DAA" w:rsidRPr="00EA063A">
          <w:rPr>
            <w:rStyle w:val="Hyperlink"/>
            <w:rFonts w:ascii="Arial" w:hAnsi="Arial" w:cs="Arial"/>
            <w:sz w:val="20"/>
            <w:szCs w:val="20"/>
            <w:lang w:val="el-GR"/>
          </w:rPr>
          <w:t>.</w:t>
        </w:r>
        <w:proofErr w:type="spellStart"/>
        <w:r w:rsidR="000D5DAA" w:rsidRPr="00EA063A">
          <w:rPr>
            <w:rStyle w:val="Hyperlink"/>
            <w:rFonts w:ascii="Arial" w:hAnsi="Arial" w:cs="Arial"/>
            <w:sz w:val="20"/>
            <w:szCs w:val="20"/>
          </w:rPr>
          <w:t>eu</w:t>
        </w:r>
        <w:proofErr w:type="spellEnd"/>
      </w:hyperlink>
      <w:r w:rsidR="000D5DAA" w:rsidRPr="00EA063A">
        <w:rPr>
          <w:rFonts w:ascii="Arial" w:hAnsi="Arial" w:cs="Arial"/>
          <w:sz w:val="20"/>
          <w:szCs w:val="20"/>
          <w:lang w:val="el-GR"/>
        </w:rPr>
        <w:t xml:space="preserve"> </w:t>
      </w:r>
    </w:p>
    <w:p w:rsidR="000D5DAA" w:rsidRPr="00EA063A" w:rsidRDefault="00FF28E3" w:rsidP="000D5DAA">
      <w:pPr>
        <w:pStyle w:val="astandard3520normal"/>
        <w:jc w:val="left"/>
        <w:rPr>
          <w:rFonts w:ascii="Arial" w:hAnsi="Arial" w:cs="Arial"/>
          <w:sz w:val="20"/>
          <w:szCs w:val="20"/>
          <w:lang w:val="el-GR"/>
        </w:rPr>
      </w:pPr>
      <w:r w:rsidRPr="00EA063A">
        <w:rPr>
          <w:rFonts w:ascii="Arial" w:hAnsi="Arial" w:cs="Arial"/>
          <w:b/>
          <w:sz w:val="20"/>
          <w:szCs w:val="20"/>
          <w:lang w:val="el-GR"/>
        </w:rPr>
        <w:t xml:space="preserve">Η </w:t>
      </w:r>
      <w:r w:rsidRPr="00EA063A">
        <w:rPr>
          <w:rFonts w:ascii="Arial" w:hAnsi="Arial" w:cs="Arial"/>
          <w:b/>
          <w:sz w:val="20"/>
          <w:szCs w:val="20"/>
        </w:rPr>
        <w:t>E</w:t>
      </w:r>
      <w:r w:rsidRPr="00EA063A">
        <w:rPr>
          <w:rFonts w:ascii="Arial" w:hAnsi="Arial" w:cs="Arial"/>
          <w:b/>
          <w:sz w:val="20"/>
          <w:szCs w:val="20"/>
          <w:lang w:val="el-GR"/>
        </w:rPr>
        <w:t>υρωπαϊκή Σύμπραξη Καινοτομίας για την Ενεργό και Υγιή Γήρανση (=ΕΣΚ-ΕΥΓ)(</w:t>
      </w:r>
      <w:r w:rsidRPr="00EA063A">
        <w:rPr>
          <w:rFonts w:ascii="Arial" w:hAnsi="Arial" w:cs="Arial"/>
          <w:b/>
          <w:sz w:val="20"/>
          <w:szCs w:val="20"/>
        </w:rPr>
        <w:t>EIP</w:t>
      </w:r>
      <w:r w:rsidRPr="00EA063A">
        <w:rPr>
          <w:rFonts w:ascii="Arial" w:hAnsi="Arial" w:cs="Arial"/>
          <w:b/>
          <w:sz w:val="20"/>
          <w:szCs w:val="20"/>
          <w:lang w:val="el-GR"/>
        </w:rPr>
        <w:t>-</w:t>
      </w:r>
      <w:r w:rsidRPr="00EA063A">
        <w:rPr>
          <w:rFonts w:ascii="Arial" w:hAnsi="Arial" w:cs="Arial"/>
          <w:b/>
          <w:sz w:val="20"/>
          <w:szCs w:val="20"/>
        </w:rPr>
        <w:t>AHA</w:t>
      </w:r>
      <w:r w:rsidRPr="00EA063A">
        <w:rPr>
          <w:rFonts w:ascii="Arial" w:hAnsi="Arial" w:cs="Arial"/>
          <w:sz w:val="20"/>
          <w:szCs w:val="20"/>
          <w:lang w:val="el-GR"/>
        </w:rPr>
        <w:t xml:space="preserve">) </w:t>
      </w:r>
      <w:r w:rsidR="003861C0">
        <w:rPr>
          <w:rFonts w:ascii="Arial" w:hAnsi="Arial" w:cs="Arial"/>
          <w:sz w:val="20"/>
          <w:szCs w:val="20"/>
          <w:lang w:val="el-GR"/>
        </w:rPr>
        <w:t>αποσκοπεί</w:t>
      </w:r>
      <w:r w:rsidRPr="00EA063A">
        <w:rPr>
          <w:rFonts w:ascii="Arial" w:hAnsi="Arial" w:cs="Arial"/>
          <w:sz w:val="20"/>
          <w:szCs w:val="20"/>
          <w:lang w:val="el-GR"/>
        </w:rPr>
        <w:t xml:space="preserve"> στην αύξηση της διάρκειας υγιούς ζωής των πολιτών της ΕΕ κατά 2 έτη κατά μέσο όρο μέχρι το 2020</w:t>
      </w:r>
      <w:r w:rsidR="003861C0">
        <w:rPr>
          <w:rFonts w:ascii="Arial" w:hAnsi="Arial" w:cs="Arial"/>
          <w:sz w:val="20"/>
          <w:szCs w:val="20"/>
          <w:lang w:val="el-GR"/>
        </w:rPr>
        <w:t>.</w:t>
      </w:r>
      <w:r w:rsidRPr="00EA063A">
        <w:rPr>
          <w:rFonts w:ascii="Arial" w:hAnsi="Arial" w:cs="Arial"/>
          <w:sz w:val="20"/>
          <w:szCs w:val="20"/>
          <w:lang w:val="el-GR"/>
        </w:rPr>
        <w:t xml:space="preserve"> Στοχεύει </w:t>
      </w:r>
      <w:r w:rsidR="003861C0">
        <w:rPr>
          <w:rFonts w:ascii="Arial" w:hAnsi="Arial" w:cs="Arial"/>
          <w:sz w:val="20"/>
          <w:szCs w:val="20"/>
          <w:lang w:val="el-GR"/>
        </w:rPr>
        <w:t>σε τριπλή νίκη:</w:t>
      </w:r>
      <w:r w:rsidRPr="00EA063A">
        <w:rPr>
          <w:rFonts w:ascii="Arial" w:hAnsi="Arial" w:cs="Arial"/>
          <w:sz w:val="20"/>
          <w:szCs w:val="20"/>
          <w:lang w:val="el-GR"/>
        </w:rPr>
        <w:t xml:space="preserve"> Μια καλύτερη ποιότητα ζωής, πιο βιώσιμα συστήματα υγείας</w:t>
      </w:r>
      <w:r w:rsidR="003861C0">
        <w:rPr>
          <w:rFonts w:ascii="Arial" w:hAnsi="Arial" w:cs="Arial"/>
          <w:sz w:val="20"/>
          <w:szCs w:val="20"/>
          <w:lang w:val="el-GR"/>
        </w:rPr>
        <w:t xml:space="preserve">, κοινωνική μέριμνα και </w:t>
      </w:r>
      <w:r w:rsidRPr="00EA063A">
        <w:rPr>
          <w:rFonts w:ascii="Arial" w:hAnsi="Arial" w:cs="Arial"/>
          <w:sz w:val="20"/>
          <w:szCs w:val="20"/>
          <w:lang w:val="el-GR"/>
        </w:rPr>
        <w:t>καινοτομία, απασχόληση και οικονομική ανάπτυξη. Η επιτυχία της Συνεργασίας εξαρτάται από τη συμμετοχή των βασικών συντελεστών από το δημόσιο και τον ιδιωτικό τομέα. Για περισσό</w:t>
      </w:r>
      <w:r w:rsidR="003861C0">
        <w:rPr>
          <w:rFonts w:ascii="Arial" w:hAnsi="Arial" w:cs="Arial"/>
          <w:sz w:val="20"/>
          <w:szCs w:val="20"/>
          <w:lang w:val="el-GR"/>
        </w:rPr>
        <w:t>τερες πληροφορίες, επισκεφτείτε</w:t>
      </w:r>
      <w:r w:rsidRPr="00EA063A">
        <w:rPr>
          <w:rFonts w:ascii="Arial" w:hAnsi="Arial" w:cs="Arial"/>
          <w:sz w:val="20"/>
          <w:szCs w:val="20"/>
          <w:lang w:val="el-GR"/>
        </w:rPr>
        <w:t>:</w:t>
      </w:r>
      <w:r w:rsidRPr="00EA063A">
        <w:rPr>
          <w:rFonts w:ascii="Arial" w:hAnsi="Arial" w:cs="Arial"/>
          <w:b/>
          <w:sz w:val="20"/>
          <w:szCs w:val="20"/>
          <w:lang w:val="el-GR"/>
        </w:rPr>
        <w:t xml:space="preserve"> </w:t>
      </w:r>
      <w:r w:rsidR="00A17253" w:rsidRPr="00EA063A">
        <w:rPr>
          <w:noProof/>
          <w:sz w:val="20"/>
          <w:szCs w:val="20"/>
          <w:lang w:val="nb-NO" w:eastAsia="nb-NO"/>
        </w:rPr>
        <w:drawing>
          <wp:anchor distT="0" distB="0" distL="114300" distR="114300" simplePos="0" relativeHeight="251655168" behindDoc="0" locked="0" layoutInCell="1" allowOverlap="1" wp14:anchorId="3CB614D0" wp14:editId="30493446">
            <wp:simplePos x="0" y="0"/>
            <wp:positionH relativeFrom="column">
              <wp:posOffset>32385</wp:posOffset>
            </wp:positionH>
            <wp:positionV relativeFrom="paragraph">
              <wp:posOffset>77470</wp:posOffset>
            </wp:positionV>
            <wp:extent cx="1885950" cy="1765300"/>
            <wp:effectExtent l="0" t="0" r="0" b="6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885950" cy="1765300"/>
                    </a:xfrm>
                    <a:prstGeom prst="rect">
                      <a:avLst/>
                    </a:prstGeom>
                  </pic:spPr>
                </pic:pic>
              </a:graphicData>
            </a:graphic>
            <wp14:sizeRelH relativeFrom="page">
              <wp14:pctWidth>0</wp14:pctWidth>
            </wp14:sizeRelH>
            <wp14:sizeRelV relativeFrom="page">
              <wp14:pctHeight>0</wp14:pctHeight>
            </wp14:sizeRelV>
          </wp:anchor>
        </w:drawing>
      </w:r>
      <w:r w:rsidR="00A17253" w:rsidRPr="00EA063A">
        <w:rPr>
          <w:rFonts w:ascii="Arial" w:hAnsi="Arial" w:cs="Arial"/>
          <w:sz w:val="20"/>
          <w:szCs w:val="20"/>
          <w:lang w:val="el-GR"/>
        </w:rPr>
        <w:t xml:space="preserve"> </w:t>
      </w:r>
      <w:hyperlink r:id="rId21" w:history="1">
        <w:r w:rsidR="00A17253" w:rsidRPr="00EA063A">
          <w:rPr>
            <w:rStyle w:val="Hyperlink"/>
            <w:rFonts w:ascii="Arial" w:hAnsi="Arial" w:cs="Arial"/>
            <w:sz w:val="20"/>
            <w:szCs w:val="20"/>
          </w:rPr>
          <w:t>http</w:t>
        </w:r>
        <w:r w:rsidR="00A17253" w:rsidRPr="00EA063A">
          <w:rPr>
            <w:rStyle w:val="Hyperlink"/>
            <w:rFonts w:ascii="Arial" w:hAnsi="Arial" w:cs="Arial"/>
            <w:sz w:val="20"/>
            <w:szCs w:val="20"/>
            <w:lang w:val="el-GR"/>
          </w:rPr>
          <w:t>://</w:t>
        </w:r>
        <w:proofErr w:type="spellStart"/>
        <w:r w:rsidR="00A17253" w:rsidRPr="00EA063A">
          <w:rPr>
            <w:rStyle w:val="Hyperlink"/>
            <w:rFonts w:ascii="Arial" w:hAnsi="Arial" w:cs="Arial"/>
            <w:sz w:val="20"/>
            <w:szCs w:val="20"/>
          </w:rPr>
          <w:t>ec</w:t>
        </w:r>
        <w:proofErr w:type="spellEnd"/>
        <w:r w:rsidR="00A17253" w:rsidRPr="00EA063A">
          <w:rPr>
            <w:rStyle w:val="Hyperlink"/>
            <w:rFonts w:ascii="Arial" w:hAnsi="Arial" w:cs="Arial"/>
            <w:sz w:val="20"/>
            <w:szCs w:val="20"/>
            <w:lang w:val="el-GR"/>
          </w:rPr>
          <w:t>.</w:t>
        </w:r>
        <w:proofErr w:type="spellStart"/>
        <w:r w:rsidR="00A17253" w:rsidRPr="00EA063A">
          <w:rPr>
            <w:rStyle w:val="Hyperlink"/>
            <w:rFonts w:ascii="Arial" w:hAnsi="Arial" w:cs="Arial"/>
            <w:sz w:val="20"/>
            <w:szCs w:val="20"/>
          </w:rPr>
          <w:t>europa</w:t>
        </w:r>
        <w:proofErr w:type="spellEnd"/>
        <w:r w:rsidR="00A17253" w:rsidRPr="00EA063A">
          <w:rPr>
            <w:rStyle w:val="Hyperlink"/>
            <w:rFonts w:ascii="Arial" w:hAnsi="Arial" w:cs="Arial"/>
            <w:sz w:val="20"/>
            <w:szCs w:val="20"/>
            <w:lang w:val="el-GR"/>
          </w:rPr>
          <w:t>.</w:t>
        </w:r>
        <w:proofErr w:type="spellStart"/>
        <w:r w:rsidR="00A17253" w:rsidRPr="00EA063A">
          <w:rPr>
            <w:rStyle w:val="Hyperlink"/>
            <w:rFonts w:ascii="Arial" w:hAnsi="Arial" w:cs="Arial"/>
            <w:sz w:val="20"/>
            <w:szCs w:val="20"/>
          </w:rPr>
          <w:t>eu</w:t>
        </w:r>
        <w:proofErr w:type="spellEnd"/>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research</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innovation</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union</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index</w:t>
        </w:r>
        <w:r w:rsidR="00A17253" w:rsidRPr="00EA063A">
          <w:rPr>
            <w:rStyle w:val="Hyperlink"/>
            <w:rFonts w:ascii="Arial" w:hAnsi="Arial" w:cs="Arial"/>
            <w:sz w:val="20"/>
            <w:szCs w:val="20"/>
            <w:lang w:val="el-GR"/>
          </w:rPr>
          <w:t>_</w:t>
        </w:r>
        <w:proofErr w:type="spellStart"/>
        <w:r w:rsidR="00A17253" w:rsidRPr="00EA063A">
          <w:rPr>
            <w:rStyle w:val="Hyperlink"/>
            <w:rFonts w:ascii="Arial" w:hAnsi="Arial" w:cs="Arial"/>
            <w:sz w:val="20"/>
            <w:szCs w:val="20"/>
          </w:rPr>
          <w:t>en</w:t>
        </w:r>
        <w:proofErr w:type="spellEnd"/>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cfm</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section</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active</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healthy</w:t>
        </w:r>
        <w:r w:rsidR="00A17253" w:rsidRPr="00EA063A">
          <w:rPr>
            <w:rStyle w:val="Hyperlink"/>
            <w:rFonts w:ascii="Arial" w:hAnsi="Arial" w:cs="Arial"/>
            <w:sz w:val="20"/>
            <w:szCs w:val="20"/>
            <w:lang w:val="el-GR"/>
          </w:rPr>
          <w:t>-</w:t>
        </w:r>
        <w:r w:rsidR="00A17253" w:rsidRPr="00EA063A">
          <w:rPr>
            <w:rStyle w:val="Hyperlink"/>
            <w:rFonts w:ascii="Arial" w:hAnsi="Arial" w:cs="Arial"/>
            <w:sz w:val="20"/>
            <w:szCs w:val="20"/>
          </w:rPr>
          <w:t>ageing</w:t>
        </w:r>
      </w:hyperlink>
      <w:r w:rsidR="00A17253" w:rsidRPr="00EA063A">
        <w:rPr>
          <w:rFonts w:ascii="Arial" w:hAnsi="Arial" w:cs="Arial"/>
          <w:sz w:val="20"/>
          <w:szCs w:val="20"/>
          <w:lang w:val="el-GR"/>
        </w:rPr>
        <w:t xml:space="preserve"> </w:t>
      </w:r>
    </w:p>
    <w:p w:rsidR="000D5DAA" w:rsidRPr="0039701A" w:rsidRDefault="002664A1" w:rsidP="000D5DAA">
      <w:pPr>
        <w:pStyle w:val="astandard3520normal"/>
        <w:jc w:val="left"/>
        <w:rPr>
          <w:rStyle w:val="at1"/>
          <w:rFonts w:ascii="Arial" w:hAnsi="Arial" w:cs="Arial"/>
          <w:sz w:val="20"/>
          <w:szCs w:val="20"/>
          <w:u w:val="single"/>
          <w:lang w:val="el-GR"/>
        </w:rPr>
      </w:pPr>
      <w:r w:rsidRPr="00EA063A">
        <w:rPr>
          <w:rFonts w:ascii="Arial" w:hAnsi="Arial" w:cs="Arial"/>
          <w:b/>
          <w:sz w:val="20"/>
          <w:szCs w:val="20"/>
          <w:lang w:val="el-GR"/>
        </w:rPr>
        <w:t>Η ΕΣΚ-</w:t>
      </w:r>
      <w:r w:rsidRPr="00EA063A">
        <w:rPr>
          <w:rFonts w:ascii="Arial" w:hAnsi="Arial" w:cs="Arial"/>
          <w:b/>
          <w:sz w:val="20"/>
          <w:szCs w:val="20"/>
        </w:rPr>
        <w:t>EY</w:t>
      </w:r>
      <w:r w:rsidRPr="00EA063A">
        <w:rPr>
          <w:rFonts w:ascii="Arial" w:hAnsi="Arial" w:cs="Arial"/>
          <w:b/>
          <w:sz w:val="20"/>
          <w:szCs w:val="20"/>
          <w:lang w:val="el-GR"/>
        </w:rPr>
        <w:t>Γ (=</w:t>
      </w:r>
      <w:r w:rsidRPr="00EA063A">
        <w:rPr>
          <w:rFonts w:ascii="Arial" w:hAnsi="Arial" w:cs="Arial"/>
          <w:b/>
          <w:sz w:val="20"/>
          <w:szCs w:val="20"/>
        </w:rPr>
        <w:t>EIP</w:t>
      </w:r>
      <w:r w:rsidRPr="00EA063A">
        <w:rPr>
          <w:rFonts w:ascii="Arial" w:hAnsi="Arial" w:cs="Arial"/>
          <w:b/>
          <w:sz w:val="20"/>
          <w:szCs w:val="20"/>
          <w:lang w:val="el-GR"/>
        </w:rPr>
        <w:t>-</w:t>
      </w:r>
      <w:r w:rsidRPr="00EA063A">
        <w:rPr>
          <w:rFonts w:ascii="Arial" w:hAnsi="Arial" w:cs="Arial"/>
          <w:b/>
          <w:sz w:val="20"/>
          <w:szCs w:val="20"/>
        </w:rPr>
        <w:t>AHA</w:t>
      </w:r>
      <w:r w:rsidRPr="00EA063A">
        <w:rPr>
          <w:rFonts w:ascii="Arial" w:hAnsi="Arial" w:cs="Arial"/>
          <w:b/>
          <w:sz w:val="20"/>
          <w:szCs w:val="20"/>
          <w:lang w:val="el-GR"/>
        </w:rPr>
        <w:t xml:space="preserve">) Δράση για την Πρόληψη των Πτώσεων </w:t>
      </w:r>
      <w:r w:rsidRPr="00EA063A">
        <w:rPr>
          <w:rFonts w:ascii="Arial" w:hAnsi="Arial" w:cs="Arial"/>
          <w:sz w:val="20"/>
          <w:szCs w:val="20"/>
          <w:lang w:val="el-GR"/>
        </w:rPr>
        <w:t>αποτελείται από περισσότερες από 70 οργανώσεις από όλη την ΕΕ, συμπεριλαμβανομένων  πανεπιστημίων και  ερευνητικών ομάδων,  δημοσίων αρχών, παρόχων υπηρεσιών υγείας, βιομηχανίας, μη κυβερνητικών οργανώσεων που εκπροσωπούν τους πολίτες, τους ηλικιωμένους, τους ασθενείς και άλλους ενδιαφερόμενους για το πεδίο. Το σχέδιο είναι να προσδιορίσει τις βέλτιστες πρακτικές και να υποστηρίξει την εισαγωγή των τεκμηριωμένων επιχειρησιακών προγραμμάτων για την πρόληψη των πτ</w:t>
      </w:r>
      <w:r w:rsidR="00A770BC">
        <w:rPr>
          <w:rFonts w:ascii="Arial" w:hAnsi="Arial" w:cs="Arial"/>
          <w:sz w:val="20"/>
          <w:szCs w:val="20"/>
          <w:lang w:val="el-GR"/>
        </w:rPr>
        <w:t>ώσεων, τον έγκαιρο εντοπισμό,</w:t>
      </w:r>
      <w:r w:rsidRPr="00EA063A">
        <w:rPr>
          <w:rFonts w:ascii="Arial" w:hAnsi="Arial" w:cs="Arial"/>
          <w:sz w:val="20"/>
          <w:szCs w:val="20"/>
          <w:lang w:val="el-GR"/>
        </w:rPr>
        <w:t xml:space="preserve"> την ελαχιστοποίηση του κινδύνου και την ορθή κλινική διαχείριση των ανθρώπων που πέφτουν</w:t>
      </w:r>
      <w:r w:rsidRPr="00EA063A">
        <w:rPr>
          <w:rFonts w:ascii="Arial" w:hAnsi="Arial" w:cs="Arial"/>
          <w:sz w:val="20"/>
          <w:szCs w:val="20"/>
          <w:u w:val="single"/>
          <w:lang w:val="el-GR"/>
        </w:rPr>
        <w:t xml:space="preserve">. </w:t>
      </w:r>
      <w:r w:rsidRPr="0039701A">
        <w:rPr>
          <w:rFonts w:ascii="Arial" w:hAnsi="Arial" w:cs="Arial"/>
          <w:sz w:val="20"/>
          <w:szCs w:val="20"/>
          <w:u w:val="single"/>
          <w:lang w:val="el-GR"/>
        </w:rPr>
        <w:t>Η ΕΣΚ-ΕΥΓ  (=</w:t>
      </w:r>
      <w:r w:rsidRPr="00EA063A">
        <w:rPr>
          <w:rFonts w:ascii="Arial" w:hAnsi="Arial" w:cs="Arial"/>
          <w:sz w:val="20"/>
          <w:szCs w:val="20"/>
          <w:u w:val="single"/>
        </w:rPr>
        <w:t>EIP</w:t>
      </w:r>
      <w:r w:rsidRPr="0039701A">
        <w:rPr>
          <w:rFonts w:ascii="Arial" w:hAnsi="Arial" w:cs="Arial"/>
          <w:sz w:val="20"/>
          <w:szCs w:val="20"/>
          <w:u w:val="single"/>
          <w:lang w:val="el-GR"/>
        </w:rPr>
        <w:t>-</w:t>
      </w:r>
      <w:r w:rsidRPr="00EA063A">
        <w:rPr>
          <w:rFonts w:ascii="Arial" w:hAnsi="Arial" w:cs="Arial"/>
          <w:sz w:val="20"/>
          <w:szCs w:val="20"/>
          <w:u w:val="single"/>
        </w:rPr>
        <w:t>AHA</w:t>
      </w:r>
      <w:r w:rsidRPr="0039701A">
        <w:rPr>
          <w:rFonts w:ascii="Arial" w:hAnsi="Arial" w:cs="Arial"/>
          <w:sz w:val="20"/>
          <w:szCs w:val="20"/>
          <w:u w:val="single"/>
          <w:lang w:val="el-GR"/>
        </w:rPr>
        <w:t>) για την Πρόληψη Πτώσεων υποστηρίζεται από δύο δίκτυα</w:t>
      </w:r>
      <w:r w:rsidRPr="0039701A">
        <w:rPr>
          <w:rFonts w:ascii="Arial" w:hAnsi="Arial" w:cs="Arial"/>
          <w:sz w:val="20"/>
          <w:szCs w:val="20"/>
          <w:lang w:val="el-GR"/>
        </w:rPr>
        <w:t xml:space="preserve"> </w:t>
      </w:r>
      <w:r w:rsidRPr="0039701A">
        <w:rPr>
          <w:rFonts w:ascii="Arial" w:hAnsi="Arial" w:cs="Arial"/>
          <w:sz w:val="20"/>
          <w:szCs w:val="20"/>
          <w:u w:val="single"/>
          <w:lang w:val="el-GR"/>
        </w:rPr>
        <w:t>χρηματοδοτούμενα από την Ε.Ε</w:t>
      </w:r>
      <w:r w:rsidRPr="0039701A">
        <w:rPr>
          <w:rFonts w:ascii="Arial" w:hAnsi="Arial" w:cs="Arial"/>
          <w:sz w:val="20"/>
          <w:szCs w:val="20"/>
          <w:lang w:val="el-GR"/>
        </w:rPr>
        <w:t>.</w:t>
      </w:r>
      <w:r w:rsidR="00A17253" w:rsidRPr="00EA063A">
        <w:rPr>
          <w:rFonts w:ascii="Arial" w:hAnsi="Arial" w:cs="Arial"/>
          <w:noProof/>
          <w:sz w:val="20"/>
          <w:szCs w:val="20"/>
          <w:lang w:val="nb-NO" w:eastAsia="nb-NO"/>
        </w:rPr>
        <w:drawing>
          <wp:anchor distT="0" distB="0" distL="114300" distR="114300" simplePos="0" relativeHeight="251656192" behindDoc="0" locked="0" layoutInCell="1" allowOverlap="1" wp14:anchorId="03672A90" wp14:editId="27D89494">
            <wp:simplePos x="0" y="0"/>
            <wp:positionH relativeFrom="column">
              <wp:posOffset>3509010</wp:posOffset>
            </wp:positionH>
            <wp:positionV relativeFrom="paragraph">
              <wp:posOffset>5715</wp:posOffset>
            </wp:positionV>
            <wp:extent cx="2581275" cy="1447800"/>
            <wp:effectExtent l="0" t="0" r="9525" b="0"/>
            <wp:wrapSquare wrapText="bothSides"/>
            <wp:docPr id="49" name="Picture 3" descr="EIP AHA 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descr="EIP AHA words.p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81275" cy="1447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D5DAA" w:rsidRPr="0039701A" w:rsidRDefault="000D5DAA" w:rsidP="000D5DAA">
      <w:pPr>
        <w:pStyle w:val="astandard3520normal"/>
        <w:jc w:val="left"/>
        <w:rPr>
          <w:rStyle w:val="Hyperlink"/>
          <w:rFonts w:ascii="Arial" w:eastAsia="SimSun" w:hAnsi="Arial" w:cs="Arial"/>
          <w:sz w:val="20"/>
          <w:szCs w:val="20"/>
          <w:lang w:val="el-GR"/>
        </w:rPr>
      </w:pPr>
      <w:proofErr w:type="spellStart"/>
      <w:r w:rsidRPr="00EA063A">
        <w:rPr>
          <w:rFonts w:ascii="Arial" w:hAnsi="Arial" w:cs="Arial"/>
          <w:b/>
          <w:color w:val="000000"/>
          <w:sz w:val="20"/>
          <w:szCs w:val="20"/>
        </w:rPr>
        <w:t>ProFouND</w:t>
      </w:r>
      <w:proofErr w:type="spellEnd"/>
      <w:r w:rsidRPr="00EA063A">
        <w:rPr>
          <w:rFonts w:ascii="Arial" w:hAnsi="Arial" w:cs="Arial"/>
          <w:color w:val="000000"/>
          <w:sz w:val="20"/>
          <w:szCs w:val="20"/>
          <w:lang w:val="el-GR"/>
        </w:rPr>
        <w:t xml:space="preserve">: </w:t>
      </w:r>
      <w:r w:rsidR="00093568" w:rsidRPr="00EA063A">
        <w:rPr>
          <w:rFonts w:ascii="Arial" w:hAnsi="Arial" w:cs="Arial"/>
          <w:color w:val="000000"/>
          <w:sz w:val="20"/>
          <w:szCs w:val="20"/>
        </w:rPr>
        <w:t>To</w:t>
      </w:r>
      <w:r w:rsidR="00093568" w:rsidRPr="00EA063A">
        <w:rPr>
          <w:rFonts w:ascii="Arial" w:hAnsi="Arial" w:cs="Arial"/>
          <w:color w:val="000000"/>
          <w:sz w:val="20"/>
          <w:szCs w:val="20"/>
          <w:lang w:val="el-GR"/>
        </w:rPr>
        <w:t xml:space="preserve"> </w:t>
      </w:r>
      <w:proofErr w:type="spellStart"/>
      <w:r w:rsidR="00093568" w:rsidRPr="00EA063A">
        <w:rPr>
          <w:rFonts w:ascii="Arial" w:hAnsi="Arial" w:cs="Arial"/>
          <w:color w:val="000000"/>
          <w:sz w:val="20"/>
          <w:szCs w:val="20"/>
        </w:rPr>
        <w:t>ProFouND</w:t>
      </w:r>
      <w:proofErr w:type="spellEnd"/>
      <w:r w:rsidR="00093568" w:rsidRPr="00EA063A">
        <w:rPr>
          <w:rFonts w:ascii="Arial" w:hAnsi="Arial" w:cs="Arial"/>
          <w:color w:val="000000"/>
          <w:sz w:val="20"/>
          <w:szCs w:val="20"/>
          <w:lang w:val="el-GR"/>
        </w:rPr>
        <w:t xml:space="preserve">: Δίκτυο για τη Διάδοση της Πρόληψης των Πτώσεων </w:t>
      </w:r>
      <w:r w:rsidR="005215A9">
        <w:fldChar w:fldCharType="begin"/>
      </w:r>
      <w:r w:rsidR="005215A9">
        <w:instrText xml:space="preserve"> HYPERLINK "http://www.profound.eu.com" </w:instrText>
      </w:r>
      <w:r w:rsidR="005215A9">
        <w:fldChar w:fldCharType="separate"/>
      </w:r>
      <w:r w:rsidRPr="00EA063A">
        <w:rPr>
          <w:rStyle w:val="Hyperlink"/>
          <w:rFonts w:ascii="Arial" w:eastAsia="SimSun" w:hAnsi="Arial" w:cs="Arial"/>
          <w:sz w:val="20"/>
          <w:szCs w:val="20"/>
        </w:rPr>
        <w:t>www</w:t>
      </w:r>
      <w:r w:rsidRPr="00EA063A">
        <w:rPr>
          <w:rStyle w:val="Hyperlink"/>
          <w:rFonts w:ascii="Arial" w:eastAsia="SimSun" w:hAnsi="Arial" w:cs="Arial"/>
          <w:sz w:val="20"/>
          <w:szCs w:val="20"/>
          <w:lang w:val="el-GR"/>
        </w:rPr>
        <w:t>.</w:t>
      </w:r>
      <w:r w:rsidRPr="00EA063A">
        <w:rPr>
          <w:rStyle w:val="Hyperlink"/>
          <w:rFonts w:ascii="Arial" w:eastAsia="SimSun" w:hAnsi="Arial" w:cs="Arial"/>
          <w:sz w:val="20"/>
          <w:szCs w:val="20"/>
        </w:rPr>
        <w:t>profound</w:t>
      </w:r>
      <w:r w:rsidRPr="00EA063A">
        <w:rPr>
          <w:rStyle w:val="Hyperlink"/>
          <w:rFonts w:ascii="Arial" w:eastAsia="SimSun" w:hAnsi="Arial" w:cs="Arial"/>
          <w:sz w:val="20"/>
          <w:szCs w:val="20"/>
          <w:lang w:val="el-GR"/>
        </w:rPr>
        <w:t>.</w:t>
      </w:r>
      <w:proofErr w:type="spellStart"/>
      <w:r w:rsidRPr="00EA063A">
        <w:rPr>
          <w:rStyle w:val="Hyperlink"/>
          <w:rFonts w:ascii="Arial" w:eastAsia="SimSun" w:hAnsi="Arial" w:cs="Arial"/>
          <w:sz w:val="20"/>
          <w:szCs w:val="20"/>
        </w:rPr>
        <w:t>eu</w:t>
      </w:r>
      <w:proofErr w:type="spellEnd"/>
      <w:r w:rsidRPr="00EA063A">
        <w:rPr>
          <w:rStyle w:val="Hyperlink"/>
          <w:rFonts w:ascii="Arial" w:eastAsia="SimSun" w:hAnsi="Arial" w:cs="Arial"/>
          <w:sz w:val="20"/>
          <w:szCs w:val="20"/>
          <w:lang w:val="el-GR"/>
        </w:rPr>
        <w:t>.</w:t>
      </w:r>
      <w:r w:rsidRPr="00EA063A">
        <w:rPr>
          <w:rStyle w:val="Hyperlink"/>
          <w:rFonts w:ascii="Arial" w:eastAsia="SimSun" w:hAnsi="Arial" w:cs="Arial"/>
          <w:sz w:val="20"/>
          <w:szCs w:val="20"/>
        </w:rPr>
        <w:t>com</w:t>
      </w:r>
      <w:r w:rsidR="005215A9">
        <w:rPr>
          <w:rStyle w:val="Hyperlink"/>
          <w:rFonts w:ascii="Arial" w:eastAsia="SimSun" w:hAnsi="Arial" w:cs="Arial"/>
          <w:sz w:val="20"/>
          <w:szCs w:val="20"/>
        </w:rPr>
        <w:fldChar w:fldCharType="end"/>
      </w:r>
    </w:p>
    <w:p w:rsidR="00A770BC" w:rsidRDefault="001A268F" w:rsidP="001A268F">
      <w:pPr>
        <w:pStyle w:val="astandard3520normal"/>
        <w:spacing w:after="0"/>
        <w:jc w:val="left"/>
        <w:rPr>
          <w:rFonts w:ascii="Arial" w:hAnsi="Arial" w:cs="Arial"/>
          <w:color w:val="000000"/>
          <w:sz w:val="20"/>
          <w:szCs w:val="20"/>
          <w:lang w:val="el-GR"/>
        </w:rPr>
      </w:pPr>
      <w:r w:rsidRPr="00A770BC">
        <w:rPr>
          <w:rFonts w:ascii="Arial" w:hAnsi="Arial" w:cs="Arial"/>
          <w:b/>
          <w:color w:val="000000"/>
          <w:sz w:val="20"/>
          <w:szCs w:val="20"/>
          <w:lang w:val="el-GR"/>
        </w:rPr>
        <w:t xml:space="preserve">Το </w:t>
      </w:r>
      <w:r w:rsidRPr="00A770BC">
        <w:rPr>
          <w:rFonts w:ascii="Arial" w:hAnsi="Arial" w:cs="Arial"/>
          <w:b/>
          <w:color w:val="000000"/>
          <w:sz w:val="20"/>
          <w:szCs w:val="20"/>
        </w:rPr>
        <w:t>E</w:t>
      </w:r>
      <w:r w:rsidRPr="00A770BC">
        <w:rPr>
          <w:rFonts w:ascii="Arial" w:hAnsi="Arial" w:cs="Arial"/>
          <w:b/>
          <w:color w:val="000000"/>
          <w:sz w:val="20"/>
          <w:szCs w:val="20"/>
          <w:lang w:val="el-GR"/>
        </w:rPr>
        <w:t>-</w:t>
      </w:r>
      <w:r w:rsidRPr="00A770BC">
        <w:rPr>
          <w:rFonts w:ascii="Arial" w:hAnsi="Arial" w:cs="Arial"/>
          <w:b/>
          <w:color w:val="000000"/>
          <w:sz w:val="20"/>
          <w:szCs w:val="20"/>
        </w:rPr>
        <w:t>NO</w:t>
      </w:r>
      <w:r w:rsidRPr="00A770BC">
        <w:rPr>
          <w:rFonts w:ascii="Arial" w:hAnsi="Arial" w:cs="Arial"/>
          <w:b/>
          <w:color w:val="000000"/>
          <w:sz w:val="20"/>
          <w:szCs w:val="20"/>
          <w:lang w:val="el-GR"/>
        </w:rPr>
        <w:t xml:space="preserve"> </w:t>
      </w:r>
      <w:r w:rsidRPr="00A770BC">
        <w:rPr>
          <w:rFonts w:ascii="Arial" w:hAnsi="Arial" w:cs="Arial"/>
          <w:b/>
          <w:color w:val="000000"/>
          <w:sz w:val="20"/>
          <w:szCs w:val="20"/>
        </w:rPr>
        <w:t>FALLS</w:t>
      </w:r>
      <w:r w:rsidRPr="00A770BC">
        <w:rPr>
          <w:rFonts w:ascii="Arial" w:hAnsi="Arial" w:cs="Arial"/>
          <w:b/>
          <w:color w:val="000000"/>
          <w:sz w:val="20"/>
          <w:szCs w:val="20"/>
          <w:lang w:val="el-GR"/>
        </w:rPr>
        <w:t xml:space="preserve">: </w:t>
      </w:r>
      <w:r w:rsidRPr="00A770BC">
        <w:rPr>
          <w:rFonts w:ascii="Arial" w:hAnsi="Arial" w:cs="Arial"/>
          <w:color w:val="000000"/>
          <w:sz w:val="20"/>
          <w:szCs w:val="20"/>
          <w:lang w:val="el-GR"/>
        </w:rPr>
        <w:t>Ευρωπαϊκό Δίκτυο για την Πρόληψη των Πτώσεων,</w:t>
      </w:r>
      <w:r w:rsidR="00A770BC">
        <w:rPr>
          <w:rFonts w:ascii="Arial" w:hAnsi="Arial" w:cs="Arial"/>
          <w:color w:val="000000"/>
          <w:sz w:val="20"/>
          <w:szCs w:val="20"/>
          <w:lang w:val="el-GR"/>
        </w:rPr>
        <w:t xml:space="preserve"> </w:t>
      </w:r>
      <w:r w:rsidRPr="00A770BC">
        <w:rPr>
          <w:rFonts w:ascii="Arial" w:hAnsi="Arial" w:cs="Arial"/>
          <w:color w:val="000000"/>
          <w:sz w:val="20"/>
          <w:szCs w:val="20"/>
          <w:lang w:val="el-GR"/>
        </w:rPr>
        <w:t>Παρέμβαση &amp;</w:t>
      </w:r>
      <w:r w:rsidRPr="00A770BC">
        <w:rPr>
          <w:rFonts w:ascii="Arial" w:hAnsi="Arial" w:cs="Arial"/>
          <w:b/>
          <w:color w:val="000000"/>
          <w:sz w:val="20"/>
          <w:szCs w:val="20"/>
          <w:lang w:val="el-GR"/>
        </w:rPr>
        <w:t xml:space="preserve"> </w:t>
      </w:r>
      <w:r w:rsidRPr="00A770BC">
        <w:rPr>
          <w:rFonts w:ascii="Arial" w:hAnsi="Arial" w:cs="Arial"/>
          <w:color w:val="000000"/>
          <w:sz w:val="20"/>
          <w:szCs w:val="20"/>
          <w:lang w:val="el-GR"/>
        </w:rPr>
        <w:t xml:space="preserve">Ασφάλεια </w:t>
      </w:r>
    </w:p>
    <w:p w:rsidR="000D5DAA" w:rsidRPr="00A770BC" w:rsidRDefault="000D5DAA" w:rsidP="001A268F">
      <w:pPr>
        <w:pStyle w:val="astandard3520normal"/>
        <w:spacing w:after="0"/>
        <w:jc w:val="left"/>
        <w:rPr>
          <w:rFonts w:ascii="Arial" w:hAnsi="Arial" w:cs="Arial"/>
          <w:sz w:val="20"/>
          <w:szCs w:val="20"/>
          <w:lang w:val="es-ES"/>
        </w:rPr>
      </w:pPr>
      <w:r w:rsidRPr="00A770BC">
        <w:rPr>
          <w:rFonts w:ascii="Arial" w:hAnsi="Arial" w:cs="Arial"/>
          <w:sz w:val="20"/>
          <w:szCs w:val="20"/>
          <w:lang w:val="es-ES"/>
        </w:rPr>
        <w:t xml:space="preserve"> </w:t>
      </w:r>
      <w:hyperlink r:id="rId23" w:history="1">
        <w:r w:rsidRPr="00A770BC">
          <w:rPr>
            <w:rStyle w:val="Hyperlink"/>
            <w:rFonts w:ascii="Arial" w:eastAsia="SimSun" w:hAnsi="Arial" w:cs="Arial"/>
            <w:sz w:val="20"/>
            <w:szCs w:val="20"/>
            <w:lang w:val="es-ES"/>
          </w:rPr>
          <w:t>www.e-nofalls.eu</w:t>
        </w:r>
      </w:hyperlink>
      <w:r w:rsidRPr="00A770BC">
        <w:rPr>
          <w:rFonts w:ascii="Arial" w:hAnsi="Arial" w:cs="Arial"/>
          <w:sz w:val="20"/>
          <w:szCs w:val="20"/>
          <w:lang w:val="es-ES"/>
        </w:rPr>
        <w:t xml:space="preserve"> </w:t>
      </w:r>
    </w:p>
    <w:p w:rsidR="0011392D" w:rsidRDefault="0011392D" w:rsidP="000D5DAA">
      <w:pPr>
        <w:pStyle w:val="astandard3520normal"/>
        <w:jc w:val="left"/>
        <w:rPr>
          <w:rFonts w:ascii="Arial" w:hAnsi="Arial" w:cs="Arial"/>
          <w:sz w:val="22"/>
          <w:szCs w:val="22"/>
          <w:lang w:val="es-ES"/>
        </w:rPr>
      </w:pPr>
    </w:p>
    <w:p w:rsidR="00A770BC" w:rsidRDefault="00EA063A" w:rsidP="000D5DAA">
      <w:pPr>
        <w:pStyle w:val="astandard3520normal"/>
        <w:jc w:val="left"/>
        <w:rPr>
          <w:rFonts w:ascii="Arial" w:eastAsia="Calibri" w:hAnsi="Arial" w:cs="Arial"/>
          <w:sz w:val="22"/>
          <w:szCs w:val="22"/>
          <w:lang w:val="el-GR" w:eastAsia="en-US"/>
        </w:rPr>
      </w:pPr>
      <w:r w:rsidRPr="00EA063A">
        <w:rPr>
          <w:rFonts w:ascii="Arial" w:eastAsia="Calibri" w:hAnsi="Arial" w:cs="Arial"/>
          <w:b/>
          <w:bCs/>
          <w:sz w:val="22"/>
          <w:szCs w:val="22"/>
          <w:lang w:val="el-GR" w:eastAsia="en-US"/>
        </w:rPr>
        <w:t xml:space="preserve">Παγκόσμια Ημέρα των Ηλικιωμένων </w:t>
      </w:r>
      <w:r w:rsidRPr="00EA063A">
        <w:rPr>
          <w:rFonts w:ascii="Arial" w:eastAsia="Calibri" w:hAnsi="Arial" w:cs="Arial"/>
          <w:sz w:val="22"/>
          <w:szCs w:val="22"/>
          <w:lang w:val="el-GR" w:eastAsia="en-US"/>
        </w:rPr>
        <w:t xml:space="preserve">Στις 14 Δεκεμβρίου 1990, η Γενική Συνέλευση του ΟΗΕ κήρυξε την 1η του Οκτωβρίου ως Παγκόσμια Ημέρα των Ηλικιωμένων. </w:t>
      </w:r>
    </w:p>
    <w:p w:rsidR="000D5DAA" w:rsidRPr="00EA063A" w:rsidRDefault="00EA063A" w:rsidP="000D5DAA">
      <w:pPr>
        <w:pStyle w:val="astandard3520normal"/>
        <w:jc w:val="left"/>
        <w:rPr>
          <w:rFonts w:ascii="Arial" w:hAnsi="Arial"/>
          <w:sz w:val="22"/>
          <w:szCs w:val="22"/>
          <w:lang w:val="el-GR"/>
        </w:rPr>
      </w:pPr>
      <w:r w:rsidRPr="00EA063A">
        <w:rPr>
          <w:rFonts w:ascii="Arial" w:eastAsia="Calibri" w:hAnsi="Arial" w:cs="Arial"/>
          <w:sz w:val="22"/>
          <w:szCs w:val="22"/>
          <w:lang w:val="el-GR" w:eastAsia="en-US"/>
        </w:rPr>
        <w:t xml:space="preserve">Δείτε </w:t>
      </w:r>
      <w:r w:rsidRPr="00EA063A">
        <w:rPr>
          <w:rFonts w:ascii="Arial" w:eastAsia="Calibri" w:hAnsi="Arial"/>
          <w:sz w:val="22"/>
          <w:szCs w:val="22"/>
          <w:lang w:val="el-GR" w:eastAsia="en-US"/>
        </w:rPr>
        <w:t xml:space="preserve"> </w:t>
      </w:r>
      <w:hyperlink r:id="rId24" w:history="1">
        <w:r w:rsidR="000D5DAA">
          <w:rPr>
            <w:rStyle w:val="Hyperlink"/>
            <w:rFonts w:ascii="Arial" w:eastAsia="SimSun" w:hAnsi="Arial"/>
            <w:sz w:val="22"/>
            <w:szCs w:val="22"/>
          </w:rPr>
          <w:t>http</w:t>
        </w:r>
        <w:r w:rsidR="000D5DAA" w:rsidRPr="00EA063A">
          <w:rPr>
            <w:rStyle w:val="Hyperlink"/>
            <w:rFonts w:ascii="Arial" w:eastAsia="SimSun" w:hAnsi="Arial"/>
            <w:sz w:val="22"/>
            <w:szCs w:val="22"/>
            <w:lang w:val="el-GR"/>
          </w:rPr>
          <w:t>://</w:t>
        </w:r>
        <w:r w:rsidR="000D5DAA">
          <w:rPr>
            <w:rStyle w:val="Hyperlink"/>
            <w:rFonts w:ascii="Arial" w:eastAsia="SimSun" w:hAnsi="Arial"/>
            <w:sz w:val="22"/>
            <w:szCs w:val="22"/>
          </w:rPr>
          <w:t>www</w:t>
        </w:r>
        <w:r w:rsidR="000D5DAA" w:rsidRPr="00EA063A">
          <w:rPr>
            <w:rStyle w:val="Hyperlink"/>
            <w:rFonts w:ascii="Arial" w:eastAsia="SimSun" w:hAnsi="Arial"/>
            <w:sz w:val="22"/>
            <w:szCs w:val="22"/>
            <w:lang w:val="el-GR"/>
          </w:rPr>
          <w:t>.</w:t>
        </w:r>
        <w:r w:rsidR="000D5DAA">
          <w:rPr>
            <w:rStyle w:val="Hyperlink"/>
            <w:rFonts w:ascii="Arial" w:eastAsia="SimSun" w:hAnsi="Arial"/>
            <w:sz w:val="22"/>
            <w:szCs w:val="22"/>
          </w:rPr>
          <w:t>who</w:t>
        </w:r>
        <w:r w:rsidR="000D5DAA" w:rsidRPr="00EA063A">
          <w:rPr>
            <w:rStyle w:val="Hyperlink"/>
            <w:rFonts w:ascii="Arial" w:eastAsia="SimSun" w:hAnsi="Arial"/>
            <w:sz w:val="22"/>
            <w:szCs w:val="22"/>
            <w:lang w:val="el-GR"/>
          </w:rPr>
          <w:t>.</w:t>
        </w:r>
        <w:proofErr w:type="spellStart"/>
        <w:r w:rsidR="000D5DAA">
          <w:rPr>
            <w:rStyle w:val="Hyperlink"/>
            <w:rFonts w:ascii="Arial" w:eastAsia="SimSun" w:hAnsi="Arial"/>
            <w:sz w:val="22"/>
            <w:szCs w:val="22"/>
          </w:rPr>
          <w:t>int</w:t>
        </w:r>
        <w:proofErr w:type="spellEnd"/>
        <w:r w:rsidR="000D5DAA" w:rsidRPr="00EA063A">
          <w:rPr>
            <w:rStyle w:val="Hyperlink"/>
            <w:rFonts w:ascii="Arial" w:eastAsia="SimSun" w:hAnsi="Arial"/>
            <w:sz w:val="22"/>
            <w:szCs w:val="22"/>
            <w:lang w:val="el-GR"/>
          </w:rPr>
          <w:t>/</w:t>
        </w:r>
        <w:r w:rsidR="000D5DAA">
          <w:rPr>
            <w:rStyle w:val="Hyperlink"/>
            <w:rFonts w:ascii="Arial" w:eastAsia="SimSun" w:hAnsi="Arial"/>
            <w:sz w:val="22"/>
            <w:szCs w:val="22"/>
          </w:rPr>
          <w:t>ageing</w:t>
        </w:r>
        <w:r w:rsidR="000D5DAA" w:rsidRPr="00EA063A">
          <w:rPr>
            <w:rStyle w:val="Hyperlink"/>
            <w:rFonts w:ascii="Arial" w:eastAsia="SimSun" w:hAnsi="Arial"/>
            <w:sz w:val="22"/>
            <w:szCs w:val="22"/>
            <w:lang w:val="el-GR"/>
          </w:rPr>
          <w:t>/</w:t>
        </w:r>
        <w:r w:rsidR="000D5DAA">
          <w:rPr>
            <w:rStyle w:val="Hyperlink"/>
            <w:rFonts w:ascii="Arial" w:eastAsia="SimSun" w:hAnsi="Arial"/>
            <w:sz w:val="22"/>
            <w:szCs w:val="22"/>
          </w:rPr>
          <w:t>events</w:t>
        </w:r>
        <w:r w:rsidR="000D5DAA" w:rsidRPr="00EA063A">
          <w:rPr>
            <w:rStyle w:val="Hyperlink"/>
            <w:rFonts w:ascii="Arial" w:eastAsia="SimSun" w:hAnsi="Arial"/>
            <w:sz w:val="22"/>
            <w:szCs w:val="22"/>
            <w:lang w:val="el-GR"/>
          </w:rPr>
          <w:t>/</w:t>
        </w:r>
        <w:proofErr w:type="spellStart"/>
        <w:r w:rsidR="000D5DAA">
          <w:rPr>
            <w:rStyle w:val="Hyperlink"/>
            <w:rFonts w:ascii="Arial" w:eastAsia="SimSun" w:hAnsi="Arial"/>
            <w:sz w:val="22"/>
            <w:szCs w:val="22"/>
          </w:rPr>
          <w:t>idop</w:t>
        </w:r>
        <w:proofErr w:type="spellEnd"/>
        <w:r w:rsidR="000D5DAA" w:rsidRPr="00EA063A">
          <w:rPr>
            <w:rStyle w:val="Hyperlink"/>
            <w:rFonts w:ascii="Arial" w:eastAsia="SimSun" w:hAnsi="Arial"/>
            <w:sz w:val="22"/>
            <w:szCs w:val="22"/>
            <w:lang w:val="el-GR"/>
          </w:rPr>
          <w:t>_</w:t>
        </w:r>
        <w:r w:rsidR="000D5DAA">
          <w:rPr>
            <w:rStyle w:val="Hyperlink"/>
            <w:rFonts w:ascii="Arial" w:eastAsia="SimSun" w:hAnsi="Arial"/>
            <w:sz w:val="22"/>
            <w:szCs w:val="22"/>
          </w:rPr>
          <w:t>rationale</w:t>
        </w:r>
        <w:r w:rsidR="000D5DAA" w:rsidRPr="00EA063A">
          <w:rPr>
            <w:rStyle w:val="Hyperlink"/>
            <w:rFonts w:ascii="Arial" w:eastAsia="SimSun" w:hAnsi="Arial"/>
            <w:sz w:val="22"/>
            <w:szCs w:val="22"/>
            <w:lang w:val="el-GR"/>
          </w:rPr>
          <w:t>/</w:t>
        </w:r>
        <w:proofErr w:type="spellStart"/>
        <w:r w:rsidR="000D5DAA">
          <w:rPr>
            <w:rStyle w:val="Hyperlink"/>
            <w:rFonts w:ascii="Arial" w:eastAsia="SimSun" w:hAnsi="Arial"/>
            <w:sz w:val="22"/>
            <w:szCs w:val="22"/>
          </w:rPr>
          <w:t>en</w:t>
        </w:r>
        <w:proofErr w:type="spellEnd"/>
        <w:r w:rsidR="000D5DAA" w:rsidRPr="00EA063A">
          <w:rPr>
            <w:rStyle w:val="Hyperlink"/>
            <w:rFonts w:ascii="Arial" w:eastAsia="SimSun" w:hAnsi="Arial"/>
            <w:sz w:val="22"/>
            <w:szCs w:val="22"/>
            <w:lang w:val="el-GR"/>
          </w:rPr>
          <w:t>/</w:t>
        </w:r>
      </w:hyperlink>
      <w:r w:rsidR="000D5DAA" w:rsidRPr="00EA063A">
        <w:rPr>
          <w:rFonts w:ascii="Arial" w:hAnsi="Arial"/>
          <w:sz w:val="22"/>
          <w:szCs w:val="22"/>
          <w:lang w:val="el-GR"/>
        </w:rPr>
        <w:t xml:space="preserve"> </w:t>
      </w:r>
    </w:p>
    <w:p w:rsidR="00EF3693" w:rsidRPr="00EA063A" w:rsidRDefault="00EF3693" w:rsidP="00CC1915">
      <w:pPr>
        <w:pStyle w:val="ProfoundHeading2"/>
        <w:rPr>
          <w:rFonts w:asciiTheme="minorHAnsi" w:eastAsiaTheme="minorHAnsi" w:hAnsiTheme="minorHAnsi" w:cstheme="minorBidi"/>
          <w:b w:val="0"/>
          <w:bCs w:val="0"/>
          <w:color w:val="auto"/>
          <w:sz w:val="22"/>
          <w:szCs w:val="22"/>
          <w:lang w:val="el-GR"/>
        </w:rPr>
      </w:pPr>
    </w:p>
    <w:bookmarkStart w:id="1" w:name="_Toc392771196" w:displacedByCustomXml="next"/>
    <w:sdt>
      <w:sdtPr>
        <w:rPr>
          <w:rFonts w:asciiTheme="minorHAnsi" w:eastAsiaTheme="minorHAnsi" w:hAnsiTheme="minorHAnsi" w:cstheme="minorBidi"/>
          <w:b w:val="0"/>
          <w:bCs w:val="0"/>
          <w:color w:val="auto"/>
          <w:sz w:val="22"/>
          <w:szCs w:val="22"/>
        </w:rPr>
        <w:id w:val="838728427"/>
        <w:docPartObj>
          <w:docPartGallery w:val="Table of Contents"/>
          <w:docPartUnique/>
        </w:docPartObj>
      </w:sdtPr>
      <w:sdtEndPr>
        <w:rPr>
          <w:noProof/>
          <w:sz w:val="28"/>
          <w:szCs w:val="28"/>
        </w:rPr>
      </w:sdtEndPr>
      <w:sdtContent>
        <w:p w:rsidR="002C4559" w:rsidRPr="002C4559" w:rsidRDefault="002C4559" w:rsidP="002C4559">
          <w:pPr>
            <w:pStyle w:val="ProfoundHeading2"/>
            <w:rPr>
              <w:color w:val="16365C"/>
              <w:lang w:val="el-GR"/>
            </w:rPr>
          </w:pPr>
          <w:r w:rsidRPr="002C4559">
            <w:rPr>
              <w:color w:val="16365C"/>
              <w:lang w:val="el-GR"/>
            </w:rPr>
            <w:t>Περιεχόμενα</w:t>
          </w:r>
        </w:p>
        <w:bookmarkEnd w:id="1"/>
        <w:p w:rsidR="00D31E18" w:rsidRPr="0027040F"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Περιεχόμενα</w:t>
          </w:r>
          <w:r w:rsidRPr="00D31E18">
            <w:rPr>
              <w:rFonts w:ascii="Arial" w:eastAsia="Calibri" w:hAnsi="Arial" w:cs="Arial"/>
              <w:sz w:val="28"/>
              <w:szCs w:val="28"/>
              <w:lang w:val="el-GR"/>
            </w:rPr>
            <w:fldChar w:fldCharType="begin"/>
          </w:r>
          <w:r w:rsidRPr="00D31E18">
            <w:rPr>
              <w:rFonts w:ascii="Arial" w:eastAsia="Calibri" w:hAnsi="Arial" w:cs="Arial"/>
              <w:sz w:val="28"/>
              <w:szCs w:val="28"/>
              <w:lang w:val="el-GR"/>
            </w:rPr>
            <w:instrText xml:space="preserve"> TOC \o "1-3" \h \z \u </w:instrText>
          </w:r>
          <w:r w:rsidRPr="00D31E18">
            <w:rPr>
              <w:rFonts w:ascii="Arial" w:eastAsia="Calibri" w:hAnsi="Arial" w:cs="Arial"/>
              <w:sz w:val="28"/>
              <w:szCs w:val="28"/>
              <w:lang w:val="el-GR"/>
            </w:rPr>
            <w:fldChar w:fldCharType="separate"/>
          </w:r>
          <w:hyperlink w:anchor="_Toc392771196" w:history="1">
            <w:r w:rsidRPr="00D31E18">
              <w:rPr>
                <w:rFonts w:ascii="Arial" w:eastAsia="Calibri" w:hAnsi="Arial" w:cs="Arial"/>
                <w:sz w:val="28"/>
                <w:szCs w:val="28"/>
                <w:lang w:val="el-GR"/>
              </w:rPr>
              <w:tab/>
            </w:r>
          </w:hyperlink>
          <w:r w:rsidR="000A44AF" w:rsidRPr="0027040F">
            <w:rPr>
              <w:rFonts w:ascii="Arial" w:eastAsia="Calibri" w:hAnsi="Arial" w:cs="Arial"/>
              <w:b/>
              <w:sz w:val="28"/>
              <w:szCs w:val="28"/>
              <w:lang w:val="el-GR"/>
            </w:rPr>
            <w:t>1</w:t>
          </w:r>
        </w:p>
        <w:p w:rsidR="00D31E18" w:rsidRPr="00601E22"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Εισαγωγή</w:t>
          </w:r>
          <w:hyperlink w:anchor="_Toc392771197" w:history="1">
            <w:r w:rsidRPr="00D31E18">
              <w:rPr>
                <w:rFonts w:ascii="Arial" w:eastAsia="Calibri" w:hAnsi="Arial" w:cs="Arial"/>
                <w:sz w:val="28"/>
                <w:szCs w:val="28"/>
                <w:lang w:val="el-GR"/>
              </w:rPr>
              <w:tab/>
            </w:r>
          </w:hyperlink>
          <w:r w:rsidR="00601E22">
            <w:rPr>
              <w:rFonts w:ascii="Arial" w:eastAsia="Calibri" w:hAnsi="Arial" w:cs="Arial"/>
              <w:sz w:val="28"/>
              <w:szCs w:val="28"/>
              <w:lang w:val="el-GR"/>
            </w:rPr>
            <w:t>2</w:t>
          </w:r>
        </w:p>
        <w:p w:rsidR="00D31E18" w:rsidRPr="00601E22"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Τι είναι η εκστρατεία ευαισθητοποίησης για τις πτώσεις;</w:t>
          </w:r>
          <w:hyperlink w:anchor="_Toc392771198" w:history="1">
            <w:r w:rsidRPr="00D31E18">
              <w:rPr>
                <w:rFonts w:ascii="Arial" w:eastAsia="Calibri" w:hAnsi="Arial" w:cs="Arial"/>
                <w:sz w:val="28"/>
                <w:szCs w:val="28"/>
                <w:lang w:val="el-GR"/>
              </w:rPr>
              <w:tab/>
            </w:r>
          </w:hyperlink>
          <w:r w:rsidR="00601E22">
            <w:rPr>
              <w:rFonts w:ascii="Arial" w:eastAsia="Calibri" w:hAnsi="Arial" w:cs="Arial"/>
              <w:sz w:val="28"/>
              <w:szCs w:val="28"/>
              <w:lang w:val="el-GR"/>
            </w:rPr>
            <w:t>2</w:t>
          </w:r>
        </w:p>
        <w:p w:rsidR="00D31E18" w:rsidRPr="00601E22"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Γιατί είναι σημαντικές οι τοπικές εκδηλώσεις;</w:t>
          </w:r>
          <w:hyperlink w:anchor="_Toc392771199" w:history="1">
            <w:r w:rsidRPr="00D31E18">
              <w:rPr>
                <w:rFonts w:ascii="Arial" w:eastAsia="Calibri" w:hAnsi="Arial" w:cs="Arial"/>
                <w:sz w:val="28"/>
                <w:szCs w:val="28"/>
                <w:lang w:val="el-GR"/>
              </w:rPr>
              <w:tab/>
            </w:r>
          </w:hyperlink>
          <w:r w:rsidR="00601E22">
            <w:rPr>
              <w:rFonts w:ascii="Arial" w:eastAsia="Calibri" w:hAnsi="Arial" w:cs="Arial"/>
              <w:sz w:val="28"/>
              <w:szCs w:val="28"/>
              <w:lang w:val="el-GR"/>
            </w:rPr>
            <w:t>3</w:t>
          </w:r>
        </w:p>
        <w:p w:rsidR="00D31E18" w:rsidRPr="00601E22" w:rsidRDefault="003D65A6" w:rsidP="00D31E18">
          <w:pPr>
            <w:tabs>
              <w:tab w:val="right" w:leader="dot" w:pos="9628"/>
            </w:tabs>
            <w:spacing w:after="100"/>
            <w:ind w:left="440"/>
            <w:rPr>
              <w:rFonts w:ascii="Arial" w:eastAsia="Calibri" w:hAnsi="Arial" w:cs="Arial"/>
              <w:sz w:val="28"/>
              <w:szCs w:val="28"/>
              <w:lang w:val="el-GR" w:eastAsia="el-GR"/>
            </w:rPr>
          </w:pPr>
          <w:r w:rsidRPr="003D65A6">
            <w:rPr>
              <w:rFonts w:ascii="Arial" w:eastAsia="Calibri" w:hAnsi="Arial" w:cs="Arial"/>
              <w:sz w:val="28"/>
              <w:szCs w:val="28"/>
              <w:lang w:val="el-GR"/>
            </w:rPr>
            <w:t>Η ενασχόληση</w:t>
          </w:r>
          <w:r w:rsidR="00601E22">
            <w:rPr>
              <w:rFonts w:ascii="Arial" w:eastAsia="Calibri" w:hAnsi="Arial" w:cs="Arial"/>
              <w:sz w:val="28"/>
              <w:szCs w:val="28"/>
              <w:lang w:val="el-GR"/>
            </w:rPr>
            <w:t xml:space="preserve"> </w:t>
          </w:r>
          <w:r w:rsidR="00D31E18" w:rsidRPr="00D31E18">
            <w:rPr>
              <w:rFonts w:ascii="Arial" w:eastAsia="Calibri" w:hAnsi="Arial" w:cs="Arial"/>
              <w:sz w:val="28"/>
              <w:szCs w:val="28"/>
              <w:lang w:val="el-GR"/>
            </w:rPr>
            <w:t>με τους ηλικιωμένους</w:t>
          </w:r>
          <w:hyperlink w:anchor="_Toc392771200" w:history="1">
            <w:r w:rsidR="00D31E18" w:rsidRPr="00D31E18">
              <w:rPr>
                <w:rFonts w:ascii="Arial" w:eastAsia="Calibri" w:hAnsi="Arial" w:cs="Arial"/>
                <w:sz w:val="28"/>
                <w:szCs w:val="28"/>
                <w:lang w:val="el-GR"/>
              </w:rPr>
              <w:tab/>
            </w:r>
          </w:hyperlink>
          <w:r w:rsidR="00601E22">
            <w:rPr>
              <w:rFonts w:ascii="Arial" w:eastAsia="Calibri" w:hAnsi="Arial" w:cs="Arial"/>
              <w:sz w:val="28"/>
              <w:szCs w:val="28"/>
              <w:lang w:val="el-GR"/>
            </w:rPr>
            <w:t>4</w:t>
          </w:r>
        </w:p>
        <w:p w:rsidR="00D31E18" w:rsidRPr="00D31E18"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 xml:space="preserve">Πώς να "τρέξετε" τοπικές εκδηλώσεις και </w:t>
          </w:r>
          <w:r w:rsidR="00A770BC" w:rsidRPr="00D31E18">
            <w:rPr>
              <w:rFonts w:ascii="Arial" w:eastAsia="Calibri" w:hAnsi="Arial" w:cs="Arial"/>
              <w:sz w:val="28"/>
              <w:szCs w:val="28"/>
              <w:lang w:val="el-GR"/>
            </w:rPr>
            <w:t>δραστηριότητες</w:t>
          </w:r>
          <w:hyperlink w:anchor="_Toc392771201" w:history="1">
            <w:r w:rsidRPr="00D31E18">
              <w:rPr>
                <w:rFonts w:ascii="Arial" w:eastAsia="Calibri" w:hAnsi="Arial" w:cs="Arial"/>
                <w:sz w:val="28"/>
                <w:szCs w:val="28"/>
                <w:lang w:val="el-GR"/>
              </w:rPr>
              <w:tab/>
            </w:r>
            <w:r w:rsidRPr="00D31E18">
              <w:rPr>
                <w:rFonts w:ascii="Arial" w:eastAsia="Calibri" w:hAnsi="Arial" w:cs="Arial"/>
                <w:sz w:val="28"/>
                <w:szCs w:val="28"/>
                <w:lang w:val="el-GR"/>
              </w:rPr>
              <w:fldChar w:fldCharType="begin"/>
            </w:r>
            <w:r w:rsidRPr="00D31E18">
              <w:rPr>
                <w:rFonts w:ascii="Arial" w:eastAsia="Calibri" w:hAnsi="Arial" w:cs="Arial"/>
                <w:sz w:val="28"/>
                <w:szCs w:val="28"/>
                <w:lang w:val="el-GR"/>
              </w:rPr>
              <w:instrText xml:space="preserve"> PAGEREF _Toc392771201 \h </w:instrText>
            </w:r>
            <w:r w:rsidRPr="00D31E18">
              <w:rPr>
                <w:rFonts w:ascii="Arial" w:eastAsia="Calibri" w:hAnsi="Arial" w:cs="Arial"/>
                <w:sz w:val="28"/>
                <w:szCs w:val="28"/>
                <w:lang w:val="el-GR"/>
              </w:rPr>
            </w:r>
            <w:r w:rsidRPr="00D31E18">
              <w:rPr>
                <w:rFonts w:ascii="Arial" w:eastAsia="Calibri" w:hAnsi="Arial" w:cs="Arial"/>
                <w:sz w:val="28"/>
                <w:szCs w:val="28"/>
                <w:lang w:val="el-GR"/>
              </w:rPr>
              <w:fldChar w:fldCharType="separate"/>
            </w:r>
            <w:r w:rsidRPr="00D31E18">
              <w:rPr>
                <w:rFonts w:ascii="Arial" w:eastAsia="Calibri" w:hAnsi="Arial" w:cs="Arial"/>
                <w:sz w:val="28"/>
                <w:szCs w:val="28"/>
                <w:lang w:val="el-GR"/>
              </w:rPr>
              <w:t>6</w:t>
            </w:r>
            <w:r w:rsidRPr="00D31E18">
              <w:rPr>
                <w:rFonts w:ascii="Arial" w:eastAsia="Calibri" w:hAnsi="Arial" w:cs="Arial"/>
                <w:sz w:val="28"/>
                <w:szCs w:val="28"/>
                <w:lang w:val="el-GR"/>
              </w:rPr>
              <w:fldChar w:fldCharType="end"/>
            </w:r>
          </w:hyperlink>
        </w:p>
        <w:p w:rsidR="00D31E18" w:rsidRPr="00D31E18" w:rsidRDefault="00DE5AAE" w:rsidP="00D31E18">
          <w:pPr>
            <w:tabs>
              <w:tab w:val="right" w:leader="dot" w:pos="9628"/>
            </w:tabs>
            <w:spacing w:after="100"/>
            <w:ind w:left="440"/>
            <w:rPr>
              <w:rFonts w:ascii="Arial" w:eastAsia="Calibri" w:hAnsi="Arial" w:cs="Arial"/>
              <w:sz w:val="28"/>
              <w:szCs w:val="28"/>
              <w:lang w:val="el-GR" w:eastAsia="el-GR"/>
            </w:rPr>
          </w:pPr>
          <w:r>
            <w:rPr>
              <w:rFonts w:ascii="Arial" w:eastAsia="Calibri" w:hAnsi="Arial" w:cs="Arial"/>
              <w:sz w:val="28"/>
              <w:szCs w:val="28"/>
              <w:lang w:val="el-GR"/>
            </w:rPr>
            <w:t>Εργαζόμενοι</w:t>
          </w:r>
          <w:r w:rsidR="00D31E18" w:rsidRPr="00D31E18">
            <w:rPr>
              <w:rFonts w:ascii="Arial" w:eastAsia="Calibri" w:hAnsi="Arial" w:cs="Arial"/>
              <w:sz w:val="28"/>
              <w:szCs w:val="28"/>
              <w:lang w:val="el-GR"/>
            </w:rPr>
            <w:t xml:space="preserve"> σε συνεργασία</w:t>
          </w:r>
          <w:hyperlink w:anchor="_Toc392771202" w:history="1">
            <w:r w:rsidR="00D31E18" w:rsidRPr="00D31E18">
              <w:rPr>
                <w:rFonts w:ascii="Arial" w:eastAsia="Calibri" w:hAnsi="Arial" w:cs="Arial"/>
                <w:sz w:val="28"/>
                <w:szCs w:val="28"/>
                <w:lang w:val="el-GR"/>
              </w:rPr>
              <w:tab/>
            </w:r>
            <w:r w:rsidR="00D31E18" w:rsidRPr="00D31E18">
              <w:rPr>
                <w:rFonts w:ascii="Arial" w:eastAsia="Calibri" w:hAnsi="Arial" w:cs="Arial"/>
                <w:sz w:val="28"/>
                <w:szCs w:val="28"/>
                <w:lang w:val="el-GR"/>
              </w:rPr>
              <w:fldChar w:fldCharType="begin"/>
            </w:r>
            <w:r w:rsidR="00D31E18" w:rsidRPr="00D31E18">
              <w:rPr>
                <w:rFonts w:ascii="Arial" w:eastAsia="Calibri" w:hAnsi="Arial" w:cs="Arial"/>
                <w:sz w:val="28"/>
                <w:szCs w:val="28"/>
                <w:lang w:val="el-GR"/>
              </w:rPr>
              <w:instrText xml:space="preserve"> PAGEREF _Toc392771202 \h </w:instrText>
            </w:r>
            <w:r w:rsidR="00D31E18" w:rsidRPr="00D31E18">
              <w:rPr>
                <w:rFonts w:ascii="Arial" w:eastAsia="Calibri" w:hAnsi="Arial" w:cs="Arial"/>
                <w:sz w:val="28"/>
                <w:szCs w:val="28"/>
                <w:lang w:val="el-GR"/>
              </w:rPr>
            </w:r>
            <w:r w:rsidR="00D31E18" w:rsidRPr="00D31E18">
              <w:rPr>
                <w:rFonts w:ascii="Arial" w:eastAsia="Calibri" w:hAnsi="Arial" w:cs="Arial"/>
                <w:sz w:val="28"/>
                <w:szCs w:val="28"/>
                <w:lang w:val="el-GR"/>
              </w:rPr>
              <w:fldChar w:fldCharType="separate"/>
            </w:r>
            <w:r w:rsidR="00D31E18" w:rsidRPr="00D31E18">
              <w:rPr>
                <w:rFonts w:ascii="Arial" w:eastAsia="Calibri" w:hAnsi="Arial" w:cs="Arial"/>
                <w:sz w:val="28"/>
                <w:szCs w:val="28"/>
                <w:lang w:val="el-GR"/>
              </w:rPr>
              <w:t>11</w:t>
            </w:r>
            <w:r w:rsidR="00D31E18" w:rsidRPr="00D31E18">
              <w:rPr>
                <w:rFonts w:ascii="Arial" w:eastAsia="Calibri" w:hAnsi="Arial" w:cs="Arial"/>
                <w:sz w:val="28"/>
                <w:szCs w:val="28"/>
                <w:lang w:val="el-GR"/>
              </w:rPr>
              <w:fldChar w:fldCharType="end"/>
            </w:r>
          </w:hyperlink>
        </w:p>
        <w:p w:rsidR="00D31E18" w:rsidRPr="00D31E18"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Παραδείγματα εκδηλώσεων</w:t>
          </w:r>
          <w:hyperlink w:anchor="_Toc392771203" w:history="1">
            <w:r w:rsidRPr="00D31E18">
              <w:rPr>
                <w:rFonts w:ascii="Arial" w:eastAsia="Calibri" w:hAnsi="Arial" w:cs="Arial"/>
                <w:sz w:val="28"/>
                <w:szCs w:val="28"/>
                <w:lang w:val="el-GR"/>
              </w:rPr>
              <w:tab/>
            </w:r>
            <w:r w:rsidRPr="00D31E18">
              <w:rPr>
                <w:rFonts w:ascii="Arial" w:eastAsia="Calibri" w:hAnsi="Arial" w:cs="Arial"/>
                <w:sz w:val="28"/>
                <w:szCs w:val="28"/>
                <w:lang w:val="el-GR"/>
              </w:rPr>
              <w:fldChar w:fldCharType="begin"/>
            </w:r>
            <w:r w:rsidRPr="00D31E18">
              <w:rPr>
                <w:rFonts w:ascii="Arial" w:eastAsia="Calibri" w:hAnsi="Arial" w:cs="Arial"/>
                <w:sz w:val="28"/>
                <w:szCs w:val="28"/>
                <w:lang w:val="el-GR"/>
              </w:rPr>
              <w:instrText xml:space="preserve"> PAGEREF _Toc392771203 \h </w:instrText>
            </w:r>
            <w:r w:rsidRPr="00D31E18">
              <w:rPr>
                <w:rFonts w:ascii="Arial" w:eastAsia="Calibri" w:hAnsi="Arial" w:cs="Arial"/>
                <w:sz w:val="28"/>
                <w:szCs w:val="28"/>
                <w:lang w:val="el-GR"/>
              </w:rPr>
            </w:r>
            <w:r w:rsidRPr="00D31E18">
              <w:rPr>
                <w:rFonts w:ascii="Arial" w:eastAsia="Calibri" w:hAnsi="Arial" w:cs="Arial"/>
                <w:sz w:val="28"/>
                <w:szCs w:val="28"/>
                <w:lang w:val="el-GR"/>
              </w:rPr>
              <w:fldChar w:fldCharType="separate"/>
            </w:r>
            <w:r w:rsidRPr="00D31E18">
              <w:rPr>
                <w:rFonts w:ascii="Arial" w:eastAsia="Calibri" w:hAnsi="Arial" w:cs="Arial"/>
                <w:sz w:val="28"/>
                <w:szCs w:val="28"/>
                <w:lang w:val="el-GR"/>
              </w:rPr>
              <w:t>13</w:t>
            </w:r>
            <w:r w:rsidRPr="00D31E18">
              <w:rPr>
                <w:rFonts w:ascii="Arial" w:eastAsia="Calibri" w:hAnsi="Arial" w:cs="Arial"/>
                <w:sz w:val="28"/>
                <w:szCs w:val="28"/>
                <w:lang w:val="el-GR"/>
              </w:rPr>
              <w:fldChar w:fldCharType="end"/>
            </w:r>
          </w:hyperlink>
        </w:p>
        <w:p w:rsidR="00D31E18" w:rsidRPr="00D31E18"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Αξιολογώντας την επιτυχία</w:t>
          </w:r>
          <w:hyperlink w:anchor="_Toc392771204" w:history="1">
            <w:r w:rsidRPr="00D31E18">
              <w:rPr>
                <w:rFonts w:ascii="Arial" w:eastAsia="Calibri" w:hAnsi="Arial" w:cs="Arial"/>
                <w:sz w:val="28"/>
                <w:szCs w:val="28"/>
                <w:lang w:val="el-GR"/>
              </w:rPr>
              <w:tab/>
            </w:r>
            <w:r w:rsidRPr="00D31E18">
              <w:rPr>
                <w:rFonts w:ascii="Arial" w:eastAsia="Calibri" w:hAnsi="Arial" w:cs="Arial"/>
                <w:sz w:val="28"/>
                <w:szCs w:val="28"/>
                <w:lang w:val="el-GR"/>
              </w:rPr>
              <w:fldChar w:fldCharType="begin"/>
            </w:r>
            <w:r w:rsidRPr="00D31E18">
              <w:rPr>
                <w:rFonts w:ascii="Arial" w:eastAsia="Calibri" w:hAnsi="Arial" w:cs="Arial"/>
                <w:sz w:val="28"/>
                <w:szCs w:val="28"/>
                <w:lang w:val="el-GR"/>
              </w:rPr>
              <w:instrText xml:space="preserve"> PAGEREF _Toc392771204 \h </w:instrText>
            </w:r>
            <w:r w:rsidRPr="00D31E18">
              <w:rPr>
                <w:rFonts w:ascii="Arial" w:eastAsia="Calibri" w:hAnsi="Arial" w:cs="Arial"/>
                <w:sz w:val="28"/>
                <w:szCs w:val="28"/>
                <w:lang w:val="el-GR"/>
              </w:rPr>
            </w:r>
            <w:r w:rsidRPr="00D31E18">
              <w:rPr>
                <w:rFonts w:ascii="Arial" w:eastAsia="Calibri" w:hAnsi="Arial" w:cs="Arial"/>
                <w:sz w:val="28"/>
                <w:szCs w:val="28"/>
                <w:lang w:val="el-GR"/>
              </w:rPr>
              <w:fldChar w:fldCharType="separate"/>
            </w:r>
            <w:r w:rsidRPr="00D31E18">
              <w:rPr>
                <w:rFonts w:ascii="Arial" w:eastAsia="Calibri" w:hAnsi="Arial" w:cs="Arial"/>
                <w:sz w:val="28"/>
                <w:szCs w:val="28"/>
                <w:lang w:val="el-GR"/>
              </w:rPr>
              <w:t>16</w:t>
            </w:r>
            <w:r w:rsidRPr="00D31E18">
              <w:rPr>
                <w:rFonts w:ascii="Arial" w:eastAsia="Calibri" w:hAnsi="Arial" w:cs="Arial"/>
                <w:sz w:val="28"/>
                <w:szCs w:val="28"/>
                <w:lang w:val="el-GR"/>
              </w:rPr>
              <w:fldChar w:fldCharType="end"/>
            </w:r>
          </w:hyperlink>
        </w:p>
        <w:p w:rsidR="00D31E18" w:rsidRPr="0098178F" w:rsidRDefault="0098178F" w:rsidP="00D31E18">
          <w:pPr>
            <w:tabs>
              <w:tab w:val="right" w:leader="dot" w:pos="9628"/>
            </w:tabs>
            <w:spacing w:after="100"/>
            <w:ind w:left="440"/>
            <w:rPr>
              <w:rFonts w:ascii="Arial" w:eastAsia="Calibri" w:hAnsi="Arial" w:cs="Arial"/>
              <w:sz w:val="28"/>
              <w:szCs w:val="28"/>
              <w:lang w:val="el-GR" w:eastAsia="el-GR"/>
            </w:rPr>
          </w:pPr>
          <w:r>
            <w:rPr>
              <w:rFonts w:ascii="Arial" w:eastAsia="Calibri" w:hAnsi="Arial" w:cs="Arial"/>
              <w:sz w:val="28"/>
              <w:szCs w:val="28"/>
              <w:lang w:val="el-GR"/>
            </w:rPr>
            <w:t>Σχεδιασμός λίστας ελέγχου</w:t>
          </w:r>
          <w:hyperlink w:anchor="_Toc392771205" w:history="1">
            <w:r w:rsidR="00D31E18" w:rsidRPr="00D31E18">
              <w:rPr>
                <w:rFonts w:ascii="Arial" w:eastAsia="Calibri" w:hAnsi="Arial" w:cs="Arial"/>
                <w:sz w:val="28"/>
                <w:szCs w:val="28"/>
                <w:lang w:val="el-GR"/>
              </w:rPr>
              <w:tab/>
            </w:r>
          </w:hyperlink>
          <w:r>
            <w:rPr>
              <w:rFonts w:ascii="Arial" w:eastAsia="Calibri" w:hAnsi="Arial" w:cs="Arial"/>
              <w:sz w:val="28"/>
              <w:szCs w:val="28"/>
              <w:lang w:val="el-GR"/>
            </w:rPr>
            <w:t>19</w:t>
          </w:r>
        </w:p>
        <w:p w:rsidR="00D31E18" w:rsidRPr="0098178F"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Οι καλύτερες συμβουλές</w:t>
          </w:r>
          <w:hyperlink w:anchor="_Toc392771206" w:history="1">
            <w:r w:rsidRPr="00D31E18">
              <w:rPr>
                <w:rFonts w:ascii="Arial" w:eastAsia="Calibri" w:hAnsi="Arial" w:cs="Arial"/>
                <w:sz w:val="28"/>
                <w:szCs w:val="28"/>
                <w:lang w:val="el-GR"/>
              </w:rPr>
              <w:tab/>
            </w:r>
          </w:hyperlink>
          <w:r w:rsidR="0098178F">
            <w:rPr>
              <w:rFonts w:ascii="Arial" w:eastAsia="Calibri" w:hAnsi="Arial" w:cs="Arial"/>
              <w:sz w:val="28"/>
              <w:szCs w:val="28"/>
              <w:lang w:val="el-GR"/>
            </w:rPr>
            <w:t>20</w:t>
          </w:r>
        </w:p>
        <w:p w:rsidR="00D31E18" w:rsidRPr="0098178F"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Πόροι</w:t>
          </w:r>
          <w:hyperlink w:anchor="_Toc392771207" w:history="1">
            <w:r w:rsidRPr="00D31E18">
              <w:rPr>
                <w:rFonts w:ascii="Arial" w:eastAsia="Calibri" w:hAnsi="Arial" w:cs="Arial"/>
                <w:sz w:val="28"/>
                <w:szCs w:val="28"/>
                <w:lang w:val="el-GR"/>
              </w:rPr>
              <w:tab/>
            </w:r>
            <w:r w:rsidRPr="00D31E18">
              <w:rPr>
                <w:rFonts w:ascii="Arial" w:eastAsia="Calibri" w:hAnsi="Arial" w:cs="Arial"/>
                <w:sz w:val="28"/>
                <w:szCs w:val="28"/>
                <w:lang w:val="el-GR"/>
              </w:rPr>
              <w:fldChar w:fldCharType="begin"/>
            </w:r>
            <w:r w:rsidRPr="00D31E18">
              <w:rPr>
                <w:rFonts w:ascii="Arial" w:eastAsia="Calibri" w:hAnsi="Arial" w:cs="Arial"/>
                <w:sz w:val="28"/>
                <w:szCs w:val="28"/>
                <w:lang w:val="el-GR"/>
              </w:rPr>
              <w:instrText xml:space="preserve"> PAGEREF _Toc392771207 \h </w:instrText>
            </w:r>
            <w:r w:rsidRPr="00D31E18">
              <w:rPr>
                <w:rFonts w:ascii="Arial" w:eastAsia="Calibri" w:hAnsi="Arial" w:cs="Arial"/>
                <w:sz w:val="28"/>
                <w:szCs w:val="28"/>
                <w:lang w:val="el-GR"/>
              </w:rPr>
            </w:r>
            <w:r w:rsidRPr="00D31E18">
              <w:rPr>
                <w:rFonts w:ascii="Arial" w:eastAsia="Calibri" w:hAnsi="Arial" w:cs="Arial"/>
                <w:sz w:val="28"/>
                <w:szCs w:val="28"/>
                <w:lang w:val="el-GR"/>
              </w:rPr>
              <w:fldChar w:fldCharType="separate"/>
            </w:r>
            <w:r w:rsidRPr="00D31E18">
              <w:rPr>
                <w:rFonts w:ascii="Arial" w:eastAsia="Calibri" w:hAnsi="Arial" w:cs="Arial"/>
                <w:sz w:val="28"/>
                <w:szCs w:val="28"/>
                <w:lang w:val="el-GR"/>
              </w:rPr>
              <w:t>2</w:t>
            </w:r>
            <w:r w:rsidRPr="00D31E18">
              <w:rPr>
                <w:rFonts w:ascii="Arial" w:eastAsia="Calibri" w:hAnsi="Arial" w:cs="Arial"/>
                <w:sz w:val="28"/>
                <w:szCs w:val="28"/>
                <w:lang w:val="el-GR"/>
              </w:rPr>
              <w:fldChar w:fldCharType="end"/>
            </w:r>
          </w:hyperlink>
          <w:r w:rsidR="0098178F">
            <w:rPr>
              <w:rFonts w:ascii="Arial" w:eastAsia="Calibri" w:hAnsi="Arial" w:cs="Arial"/>
              <w:sz w:val="28"/>
              <w:szCs w:val="28"/>
              <w:lang w:val="el-GR"/>
            </w:rPr>
            <w:t>1</w:t>
          </w:r>
        </w:p>
        <w:p w:rsidR="00D31E18" w:rsidRPr="001F5CF7" w:rsidRDefault="00D31E18" w:rsidP="00D31E18">
          <w:pPr>
            <w:tabs>
              <w:tab w:val="right" w:leader="dot" w:pos="9628"/>
            </w:tabs>
            <w:spacing w:after="100"/>
            <w:ind w:left="440"/>
            <w:rPr>
              <w:rFonts w:ascii="Arial" w:eastAsia="Calibri" w:hAnsi="Arial" w:cs="Arial"/>
              <w:sz w:val="28"/>
              <w:szCs w:val="28"/>
              <w:lang w:val="el-GR" w:eastAsia="el-GR"/>
            </w:rPr>
          </w:pPr>
          <w:r w:rsidRPr="00D31E18">
            <w:rPr>
              <w:rFonts w:ascii="Arial" w:eastAsia="Calibri" w:hAnsi="Arial" w:cs="Arial"/>
              <w:sz w:val="28"/>
              <w:szCs w:val="28"/>
              <w:lang w:val="el-GR"/>
            </w:rPr>
            <w:t xml:space="preserve">Άλλοι χρήσιμοι πόροι από </w:t>
          </w:r>
          <w:r w:rsidR="0039701A">
            <w:rPr>
              <w:rFonts w:ascii="Arial" w:eastAsia="Calibri" w:hAnsi="Arial" w:cs="Arial"/>
              <w:sz w:val="28"/>
              <w:szCs w:val="28"/>
              <w:lang w:val="el-GR"/>
            </w:rPr>
            <w:t xml:space="preserve">τις </w:t>
          </w:r>
          <w:r w:rsidRPr="00D31E18">
            <w:rPr>
              <w:rFonts w:ascii="Arial" w:eastAsia="Calibri" w:hAnsi="Arial" w:cs="Arial"/>
              <w:sz w:val="28"/>
              <w:szCs w:val="28"/>
              <w:lang w:val="el-GR"/>
            </w:rPr>
            <w:t xml:space="preserve">διεθνείς εκστρατείες ευαισθητοποίησης </w:t>
          </w:r>
          <w:r w:rsidR="0039701A">
            <w:rPr>
              <w:rFonts w:ascii="Arial" w:eastAsia="Calibri" w:hAnsi="Arial" w:cs="Arial"/>
              <w:sz w:val="28"/>
              <w:szCs w:val="28"/>
              <w:lang w:val="el-GR"/>
            </w:rPr>
            <w:t>για τις</w:t>
          </w:r>
          <w:r w:rsidRPr="00D31E18">
            <w:rPr>
              <w:rFonts w:ascii="Arial" w:eastAsia="Calibri" w:hAnsi="Arial" w:cs="Arial"/>
              <w:sz w:val="28"/>
              <w:szCs w:val="28"/>
              <w:lang w:val="el-GR"/>
            </w:rPr>
            <w:t xml:space="preserve"> πτώσεις</w:t>
          </w:r>
          <w:hyperlink w:anchor="_Toc392771208" w:history="1">
            <w:r w:rsidRPr="00D31E18">
              <w:rPr>
                <w:rFonts w:ascii="Arial" w:eastAsia="Calibri" w:hAnsi="Arial" w:cs="Arial"/>
                <w:sz w:val="28"/>
                <w:szCs w:val="28"/>
                <w:lang w:val="el-GR"/>
              </w:rPr>
              <w:tab/>
            </w:r>
          </w:hyperlink>
          <w:r w:rsidR="001F5CF7">
            <w:rPr>
              <w:rFonts w:ascii="Arial" w:eastAsia="Calibri" w:hAnsi="Arial" w:cs="Arial"/>
              <w:sz w:val="28"/>
              <w:szCs w:val="28"/>
              <w:lang w:val="el-GR"/>
            </w:rPr>
            <w:t>23</w:t>
          </w:r>
        </w:p>
        <w:p w:rsidR="00D31E18" w:rsidRPr="00D31E18" w:rsidRDefault="00D31E18" w:rsidP="00D31E18">
          <w:pPr>
            <w:pStyle w:val="TOC3"/>
            <w:tabs>
              <w:tab w:val="right" w:leader="dot" w:pos="9628"/>
            </w:tabs>
            <w:rPr>
              <w:rFonts w:ascii="Arial" w:eastAsiaTheme="minorEastAsia" w:hAnsi="Arial" w:cs="Arial"/>
              <w:noProof/>
              <w:sz w:val="28"/>
              <w:szCs w:val="28"/>
              <w:lang w:val="el-GR" w:eastAsia="en-GB"/>
            </w:rPr>
          </w:pPr>
          <w:r w:rsidRPr="00D31E18">
            <w:rPr>
              <w:rFonts w:ascii="Arial" w:eastAsia="Calibri" w:hAnsi="Arial" w:cs="Arial"/>
              <w:b/>
              <w:bCs/>
              <w:sz w:val="28"/>
              <w:szCs w:val="28"/>
              <w:lang w:val="el-GR"/>
            </w:rPr>
            <w:fldChar w:fldCharType="end"/>
          </w:r>
          <w:r w:rsidR="00E549BD" w:rsidRPr="001E3960">
            <w:rPr>
              <w:rFonts w:ascii="Arial" w:hAnsi="Arial" w:cs="Arial"/>
              <w:sz w:val="28"/>
              <w:szCs w:val="28"/>
            </w:rPr>
            <w:fldChar w:fldCharType="begin"/>
          </w:r>
          <w:r w:rsidR="00CC1915" w:rsidRPr="00D31E18">
            <w:rPr>
              <w:rFonts w:ascii="Arial" w:hAnsi="Arial" w:cs="Arial"/>
              <w:sz w:val="28"/>
              <w:szCs w:val="28"/>
              <w:lang w:val="el-GR"/>
            </w:rPr>
            <w:instrText xml:space="preserve"> </w:instrText>
          </w:r>
          <w:r w:rsidR="00CC1915" w:rsidRPr="001E3960">
            <w:rPr>
              <w:rFonts w:ascii="Arial" w:hAnsi="Arial" w:cs="Arial"/>
              <w:sz w:val="28"/>
              <w:szCs w:val="28"/>
            </w:rPr>
            <w:instrText>TOC</w:instrText>
          </w:r>
          <w:r w:rsidR="00CC1915" w:rsidRPr="00D31E18">
            <w:rPr>
              <w:rFonts w:ascii="Arial" w:hAnsi="Arial" w:cs="Arial"/>
              <w:sz w:val="28"/>
              <w:szCs w:val="28"/>
              <w:lang w:val="el-GR"/>
            </w:rPr>
            <w:instrText xml:space="preserve"> \</w:instrText>
          </w:r>
          <w:r w:rsidR="00CC1915" w:rsidRPr="001E3960">
            <w:rPr>
              <w:rFonts w:ascii="Arial" w:hAnsi="Arial" w:cs="Arial"/>
              <w:sz w:val="28"/>
              <w:szCs w:val="28"/>
            </w:rPr>
            <w:instrText>o</w:instrText>
          </w:r>
          <w:r w:rsidR="00CC1915" w:rsidRPr="00D31E18">
            <w:rPr>
              <w:rFonts w:ascii="Arial" w:hAnsi="Arial" w:cs="Arial"/>
              <w:sz w:val="28"/>
              <w:szCs w:val="28"/>
              <w:lang w:val="el-GR"/>
            </w:rPr>
            <w:instrText xml:space="preserve"> "1-3" \</w:instrText>
          </w:r>
          <w:r w:rsidR="00CC1915" w:rsidRPr="001E3960">
            <w:rPr>
              <w:rFonts w:ascii="Arial" w:hAnsi="Arial" w:cs="Arial"/>
              <w:sz w:val="28"/>
              <w:szCs w:val="28"/>
            </w:rPr>
            <w:instrText>h</w:instrText>
          </w:r>
          <w:r w:rsidR="00CC1915" w:rsidRPr="00D31E18">
            <w:rPr>
              <w:rFonts w:ascii="Arial" w:hAnsi="Arial" w:cs="Arial"/>
              <w:sz w:val="28"/>
              <w:szCs w:val="28"/>
              <w:lang w:val="el-GR"/>
            </w:rPr>
            <w:instrText xml:space="preserve"> \</w:instrText>
          </w:r>
          <w:r w:rsidR="00CC1915" w:rsidRPr="001E3960">
            <w:rPr>
              <w:rFonts w:ascii="Arial" w:hAnsi="Arial" w:cs="Arial"/>
              <w:sz w:val="28"/>
              <w:szCs w:val="28"/>
            </w:rPr>
            <w:instrText>z</w:instrText>
          </w:r>
          <w:r w:rsidR="00CC1915" w:rsidRPr="00D31E18">
            <w:rPr>
              <w:rFonts w:ascii="Arial" w:hAnsi="Arial" w:cs="Arial"/>
              <w:sz w:val="28"/>
              <w:szCs w:val="28"/>
              <w:lang w:val="el-GR"/>
            </w:rPr>
            <w:instrText xml:space="preserve"> \</w:instrText>
          </w:r>
          <w:r w:rsidR="00CC1915" w:rsidRPr="001E3960">
            <w:rPr>
              <w:rFonts w:ascii="Arial" w:hAnsi="Arial" w:cs="Arial"/>
              <w:sz w:val="28"/>
              <w:szCs w:val="28"/>
            </w:rPr>
            <w:instrText>u</w:instrText>
          </w:r>
          <w:r w:rsidR="00CC1915" w:rsidRPr="00D31E18">
            <w:rPr>
              <w:rFonts w:ascii="Arial" w:hAnsi="Arial" w:cs="Arial"/>
              <w:sz w:val="28"/>
              <w:szCs w:val="28"/>
              <w:lang w:val="el-GR"/>
            </w:rPr>
            <w:instrText xml:space="preserve"> </w:instrText>
          </w:r>
          <w:r w:rsidR="00E549BD" w:rsidRPr="001E3960">
            <w:rPr>
              <w:rFonts w:ascii="Arial" w:hAnsi="Arial" w:cs="Arial"/>
              <w:sz w:val="28"/>
              <w:szCs w:val="28"/>
            </w:rPr>
            <w:fldChar w:fldCharType="separate"/>
          </w:r>
        </w:p>
        <w:p w:rsidR="001E3960" w:rsidRPr="00D31E18" w:rsidRDefault="001E3960">
          <w:pPr>
            <w:pStyle w:val="TOC3"/>
            <w:tabs>
              <w:tab w:val="right" w:leader="dot" w:pos="9628"/>
            </w:tabs>
            <w:rPr>
              <w:rFonts w:ascii="Arial" w:eastAsiaTheme="minorEastAsia" w:hAnsi="Arial" w:cs="Arial"/>
              <w:noProof/>
              <w:sz w:val="28"/>
              <w:szCs w:val="28"/>
              <w:lang w:val="el-GR" w:eastAsia="en-GB"/>
            </w:rPr>
          </w:pPr>
        </w:p>
        <w:p w:rsidR="00CC1915" w:rsidRPr="002F33D3" w:rsidRDefault="00E549BD" w:rsidP="00CC1915">
          <w:pPr>
            <w:rPr>
              <w:rFonts w:ascii="Arial" w:hAnsi="Arial" w:cs="Arial"/>
              <w:sz w:val="28"/>
              <w:szCs w:val="28"/>
            </w:rPr>
          </w:pPr>
          <w:r w:rsidRPr="001E3960">
            <w:rPr>
              <w:rFonts w:ascii="Arial" w:hAnsi="Arial" w:cs="Arial"/>
              <w:b/>
              <w:bCs/>
              <w:noProof/>
              <w:sz w:val="28"/>
              <w:szCs w:val="28"/>
            </w:rPr>
            <w:fldChar w:fldCharType="end"/>
          </w:r>
          <w:r w:rsidR="00D31E18" w:rsidRPr="001F5CF7">
            <w:rPr>
              <w:rFonts w:ascii="Arial" w:hAnsi="Arial" w:cs="Arial"/>
              <w:b/>
              <w:bCs/>
              <w:noProof/>
              <w:sz w:val="28"/>
              <w:szCs w:val="28"/>
              <w:lang w:val="el-GR"/>
            </w:rPr>
            <w:t xml:space="preserve">                                          </w:t>
          </w:r>
          <w:r w:rsidR="00D31E18">
            <w:rPr>
              <w:rFonts w:ascii="Helvetica" w:eastAsia="Arial Unicode MS" w:hAnsi="Arial Unicode MS" w:cs="Arial Unicode MS"/>
              <w:b/>
              <w:bCs/>
              <w:noProof/>
              <w:color w:val="011892"/>
              <w:sz w:val="36"/>
              <w:szCs w:val="36"/>
              <w:u w:color="011892"/>
              <w:bdr w:val="nil"/>
              <w:lang w:val="nb-NO" w:eastAsia="nb-NO"/>
            </w:rPr>
            <w:drawing>
              <wp:inline distT="0" distB="0" distL="0" distR="0" wp14:anchorId="53DAD615" wp14:editId="0D53D23A">
                <wp:extent cx="2333625" cy="1552521"/>
                <wp:effectExtent l="0" t="0" r="0" b="0"/>
                <wp:docPr id="3" name="Picture 1" descr="bigstock-Elderly-Woman-Is-Laying-At-The-1157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Elderly-Woman-Is-Laying-At-The-11576648.jpg"/>
                        <pic:cNvPicPr/>
                      </pic:nvPicPr>
                      <pic:blipFill>
                        <a:blip r:embed="rId25" cstate="print"/>
                        <a:stretch>
                          <a:fillRect/>
                        </a:stretch>
                      </pic:blipFill>
                      <pic:spPr>
                        <a:xfrm>
                          <a:off x="0" y="0"/>
                          <a:ext cx="2336998" cy="1554765"/>
                        </a:xfrm>
                        <a:prstGeom prst="rect">
                          <a:avLst/>
                        </a:prstGeom>
                      </pic:spPr>
                    </pic:pic>
                  </a:graphicData>
                </a:graphic>
              </wp:inline>
            </w:drawing>
          </w:r>
        </w:p>
      </w:sdtContent>
    </w:sdt>
    <w:p w:rsidR="00CC1915" w:rsidRDefault="00CC1915" w:rsidP="00CC1915">
      <w:pPr>
        <w:pStyle w:val="BodyA"/>
        <w:rPr>
          <w:b/>
          <w:bCs/>
        </w:rPr>
      </w:pPr>
    </w:p>
    <w:p w:rsidR="00CD49EF" w:rsidRPr="00CD49EF" w:rsidRDefault="00CC1915" w:rsidP="00CD49EF">
      <w:pPr>
        <w:pStyle w:val="ProfoundHeading2"/>
        <w:rPr>
          <w:color w:val="16365C"/>
          <w:lang w:val="el-GR"/>
        </w:rPr>
      </w:pPr>
      <w:r w:rsidRPr="0039701A">
        <w:rPr>
          <w:rFonts w:hAnsi="Arial Unicode MS" w:cs="Arial Unicode MS"/>
          <w:lang w:val="el-GR"/>
        </w:rPr>
        <w:br w:type="page"/>
      </w:r>
      <w:bookmarkStart w:id="2" w:name="_Toc392771197"/>
      <w:r w:rsidR="00CD49EF" w:rsidRPr="00CD49EF">
        <w:rPr>
          <w:color w:val="16365C"/>
          <w:lang w:val="el-GR"/>
        </w:rPr>
        <w:t>Εισαγωγή</w:t>
      </w:r>
    </w:p>
    <w:bookmarkEnd w:id="2"/>
    <w:p w:rsidR="003B3E90" w:rsidRPr="003B3E90" w:rsidRDefault="003B3E90" w:rsidP="003B3E90">
      <w:pPr>
        <w:pStyle w:val="Profounddefault"/>
        <w:rPr>
          <w:rFonts w:hAnsi="Helvetica" w:cs="Helvetica"/>
          <w:lang w:val="el-GR"/>
        </w:rPr>
      </w:pPr>
      <w:r w:rsidRPr="003B3E90">
        <w:rPr>
          <w:rFonts w:hAnsi="Helvetica" w:cs="Helvetica"/>
          <w:lang w:val="el-GR"/>
        </w:rPr>
        <w:t>Με τόσες πολλές διαφορετικές κουλτούρες και χώρες της ευρωπαϊκής περιφέρειας μπορεί μερικές φορές να είναι δύσκολο να υπάρξει συμφωνία σχετικά με τις προσεγγίσεις για την πρόληψη των πτώσεων, που να λειτουργούν για όλους. Όλοι έχουμε διαφορετικούς τρόπους εργασίας· ο τρόπος με τον οποίο οι υπηρεσίες έχουν συσταθεί και τα είδη των οργανισμών και οργανώσεων που χρησιμοποιούνται για να διατεθούν αυτές, ποικίλλουν σε μεγάλο βαθμό.</w:t>
      </w:r>
    </w:p>
    <w:p w:rsidR="003B3E90" w:rsidRPr="003B3E90" w:rsidRDefault="003B3E90" w:rsidP="003B3E90">
      <w:pPr>
        <w:pStyle w:val="Profounddefault"/>
        <w:rPr>
          <w:rFonts w:hAnsi="Helvetica" w:cs="Helvetica"/>
          <w:lang w:val="el-GR"/>
        </w:rPr>
      </w:pPr>
      <w:r w:rsidRPr="003B3E90">
        <w:rPr>
          <w:rFonts w:hAnsi="Helvetica" w:cs="Helvetica"/>
          <w:lang w:val="el-GR"/>
        </w:rPr>
        <w:t>Όταν πρόκειται για θέματα όπως τα προγράμματα άσκησης και τα εργαλεία αξιολόγησης, μπορούμε και πρέπει να επιμείνουμε σε μια «προκαθορισμένη» προσέγγιση - αυτή που ακολουθεί τη βάση αποδεικτικών στοιχείων. Αλλά, όταν πρόκειται για την εκστρατεία ευαισθητοποίησης, οι κανόνες είναι διαφορετικοί. Το πιο σημαντικό πράγμα σε αυτή την άποψη είναι η εμπλοκή, και προκειμένου να ασχοληθούμε αποτελεσματικά - ανεξάρτητα από το θέμα - θα πρέπει να προσαρμόσουμε τα μηνύματα και τις δραστηριότητές μας για να ταιριάξουν με τα ήθη και τα έθιμα των κοινοτήτων με τις οποίες εργαζόμαστε.</w:t>
      </w:r>
    </w:p>
    <w:p w:rsidR="00CC1915" w:rsidRPr="0039701A" w:rsidRDefault="003B3E90" w:rsidP="008D19E2">
      <w:pPr>
        <w:pStyle w:val="Profounddefault"/>
        <w:rPr>
          <w:lang w:val="el-GR"/>
        </w:rPr>
      </w:pPr>
      <w:r w:rsidRPr="003B3E90">
        <w:rPr>
          <w:rFonts w:hAnsi="Helvetica" w:cs="Helvetica"/>
          <w:lang w:val="el-GR"/>
        </w:rPr>
        <w:t xml:space="preserve">Αυτός ο οδηγός έχει γραφτεί με αυτό το πνεύμα. Έχει σχεδιαστεί ως ένα πρακτικό εργαλείο για να σας εξοπλίσει με ιδέες και παραδείγματα για να σας βοηθήσει να προγραμματίσετε  δραστηριότητες και να τις προσαρμόσετε στις δικές σας κοινότητες και χώρους εργασίας. Ελπίζουμε ότι θα σας εμπνεύσει για να ξεκινήσετε την εκστρατεία για την καλύτερη ευαισθητοποίηση για την πρόληψη των πτώσεων, αν αυτό είναι μέρος μιας περιφερειακής ή σε εθνικό επίπεδο συντονισμένης εκστρατείας - όπως η Εβδομάδα Ευαισθητοποίησης για τις Πτώσεις ή η Διεθνής Ημέρα Ηλικιωμένων - ή απλά ως μια εφ'άπαξ εκδήλωση στην περιοχή σας. </w:t>
      </w:r>
    </w:p>
    <w:p w:rsidR="00CC1915" w:rsidRPr="00604923" w:rsidRDefault="008D19E2" w:rsidP="008D19E2">
      <w:pPr>
        <w:keepNext/>
        <w:keepLines/>
        <w:spacing w:before="200" w:after="0"/>
        <w:outlineLvl w:val="2"/>
        <w:rPr>
          <w:lang w:val="el-GR"/>
        </w:rPr>
      </w:pPr>
      <w:bookmarkStart w:id="3" w:name="_Toc392771198"/>
      <w:r w:rsidRPr="008D19E2">
        <w:rPr>
          <w:rFonts w:ascii="Arial" w:eastAsia="Arial Unicode MS" w:hAnsi="Arial" w:cs="Arial"/>
          <w:b/>
          <w:bCs/>
          <w:color w:val="16365C"/>
          <w:sz w:val="36"/>
          <w:szCs w:val="36"/>
          <w:lang w:val="el-GR"/>
        </w:rPr>
        <w:t>Τι είναι η εκστρατεία ευαισθητοποίησης για τις πτώσεις;</w:t>
      </w:r>
      <w:bookmarkEnd w:id="3"/>
    </w:p>
    <w:p w:rsidR="00604923" w:rsidRPr="00931878" w:rsidRDefault="00604923" w:rsidP="00B4129B">
      <w:pPr>
        <w:pStyle w:val="Profounddefault"/>
        <w:spacing w:after="0"/>
        <w:rPr>
          <w:rFonts w:hAnsi="Helvetica" w:cs="Helvetica"/>
          <w:lang w:val="el-GR"/>
        </w:rPr>
      </w:pPr>
      <w:r w:rsidRPr="00931878">
        <w:rPr>
          <w:rFonts w:hAnsi="Helvetica" w:cs="Helvetica"/>
        </w:rPr>
        <w:t>H</w:t>
      </w:r>
      <w:r w:rsidRPr="00931878">
        <w:rPr>
          <w:rFonts w:hAnsi="Helvetica" w:cs="Helvetica"/>
          <w:lang w:val="el-GR"/>
        </w:rPr>
        <w:t xml:space="preserve"> εκστρατεία ευαισθητοποίησης για τις πτώσεις είναι η </w:t>
      </w:r>
      <w:r w:rsidR="006D2E21">
        <w:rPr>
          <w:rFonts w:hAnsi="Helvetica" w:cs="Helvetica"/>
          <w:lang w:val="el-GR"/>
        </w:rPr>
        <w:t>ενέργεια</w:t>
      </w:r>
      <w:r w:rsidRPr="00931878">
        <w:rPr>
          <w:rFonts w:hAnsi="Helvetica" w:cs="Helvetica"/>
          <w:lang w:val="el-GR"/>
        </w:rPr>
        <w:t xml:space="preserve"> της ευαισθητοποίησης για τον κίνδυνο των πτώσεων, καθώς και τα πράγματα που οι άνθρωποι μεγαλύτερης ηλικίας μπορούν να κάνουν για να βοηθήσουν στην πρόληψη τους. Αυτό γίνεται συχνά με τη συμμετοχή των τοπικών πληθυσμών και ομάδων ανθρώπων σε εκδηλώσεις της κοινότητας και δραστηριότητες. Αυτές οι εκδηλώσεις μπορεί να είναι μεγάλες, πολλαπλών υπηρεσιών εκδηλώσεις, ή μικρότερες δραστηριότητες, οι οποίες καθοδηγούνται από ένα άτομο ή ομάδα, και επικεντρώνεται σε μια και μόνο παρέμβαση.Τυπικές δραστηριότητες περιλαμβάνουν διαλέξεις και παρουσιάσεις, συνεδρίες άσκησης και παιχνίδια και κουίζ.</w:t>
      </w:r>
    </w:p>
    <w:p w:rsidR="00B97689" w:rsidRPr="00B97689" w:rsidRDefault="00B97689" w:rsidP="00B97689">
      <w:pPr>
        <w:pStyle w:val="ProfoundHeading2"/>
        <w:rPr>
          <w:lang w:val="el-GR"/>
        </w:rPr>
      </w:pPr>
      <w:bookmarkStart w:id="4" w:name="_Toc392771199"/>
      <w:r>
        <w:rPr>
          <w:lang w:val="el-GR"/>
        </w:rPr>
        <w:t xml:space="preserve">Γιατί είναι σημαντικές οι τοπικές εκδηλώσεις </w:t>
      </w:r>
      <w:r w:rsidRPr="0021559E">
        <w:rPr>
          <w:lang w:val="el-GR"/>
        </w:rPr>
        <w:t>;</w:t>
      </w:r>
    </w:p>
    <w:bookmarkEnd w:id="4"/>
    <w:p w:rsidR="00EC401B" w:rsidRPr="005D6AB2" w:rsidRDefault="00EC401B" w:rsidP="00710C9E">
      <w:pPr>
        <w:pStyle w:val="Profounddefault"/>
        <w:spacing w:after="0"/>
        <w:rPr>
          <w:rFonts w:hAnsi="Helvetica" w:cs="Helvetica"/>
          <w:b/>
          <w:sz w:val="22"/>
          <w:szCs w:val="22"/>
          <w:lang w:val="el-GR"/>
        </w:rPr>
      </w:pPr>
      <w:r w:rsidRPr="005D6AB2">
        <w:rPr>
          <w:rFonts w:hAnsi="Helvetica" w:cs="Helvetica"/>
          <w:b/>
          <w:sz w:val="22"/>
          <w:szCs w:val="22"/>
          <w:lang w:val="el-GR"/>
        </w:rPr>
        <w:t>Οι τοπικές εκδηλώσεις και δραστηριότητες  βοηθούν στην πρόληψη των πτώσεων με μια σειρά από τρόπους. Πρώτον, και σημαντικότερο, προσφέρουν ένα τρόπο για να ξεπεραστεί ένα από τα μεγαλύτερα εμπόδια για την αποτελεσματική πρόληψη των πτώσεων: οι συμπεριφορές των ανθρώπων μεγαλύτερης ηλικίας.</w:t>
      </w:r>
    </w:p>
    <w:p w:rsidR="00EC401B" w:rsidRPr="005D6AB2" w:rsidRDefault="00EC401B" w:rsidP="00333BE1">
      <w:pPr>
        <w:pStyle w:val="Profounddefault"/>
        <w:spacing w:after="0"/>
        <w:rPr>
          <w:rFonts w:hAnsi="Helvetica" w:cs="Helvetica"/>
          <w:b/>
          <w:sz w:val="22"/>
          <w:szCs w:val="22"/>
          <w:lang w:val="el-GR"/>
        </w:rPr>
      </w:pPr>
      <w:r w:rsidRPr="005D6AB2">
        <w:rPr>
          <w:rFonts w:hAnsi="Helvetica" w:cs="Helvetica"/>
          <w:b/>
          <w:sz w:val="22"/>
          <w:szCs w:val="22"/>
          <w:lang w:val="el-GR"/>
        </w:rPr>
        <w:t>Η πτώση συνήθως θεωρείται ως ένα αναπόφευκτο μέρος της γήρανσης. Οι περισσότεροι ηλικιωμένοι άνθρωποι περιμένουν να πέσουν καθώς γερνούν, και το αποδέχονται ασυζητητί. Αυτό που συμβαίνει περισσότερο, είναι ότι θεωρείται απίθανο να:</w:t>
      </w:r>
    </w:p>
    <w:p w:rsidR="00111517" w:rsidRPr="005D6AB2" w:rsidRDefault="00111517" w:rsidP="00111517">
      <w:pPr>
        <w:pStyle w:val="Profounddefault"/>
        <w:numPr>
          <w:ilvl w:val="0"/>
          <w:numId w:val="5"/>
        </w:numPr>
        <w:spacing w:after="0"/>
        <w:rPr>
          <w:rFonts w:hAnsi="Helvetica" w:cs="Helvetica"/>
          <w:b/>
          <w:sz w:val="22"/>
          <w:szCs w:val="22"/>
          <w:lang w:val="el-GR"/>
        </w:rPr>
      </w:pPr>
      <w:r w:rsidRPr="005D6AB2">
        <w:rPr>
          <w:rFonts w:hAnsi="Helvetica" w:cs="Helvetica"/>
          <w:b/>
          <w:sz w:val="22"/>
          <w:szCs w:val="22"/>
          <w:lang w:val="el-GR"/>
        </w:rPr>
        <w:t xml:space="preserve">μπορεί </w:t>
      </w:r>
      <w:r w:rsidR="00840264" w:rsidRPr="005D6AB2">
        <w:rPr>
          <w:rFonts w:hAnsi="Helvetica" w:cs="Helvetica"/>
          <w:b/>
          <w:sz w:val="22"/>
          <w:szCs w:val="22"/>
          <w:lang w:val="el-GR"/>
        </w:rPr>
        <w:t xml:space="preserve">κάτι </w:t>
      </w:r>
      <w:r w:rsidRPr="005D6AB2">
        <w:rPr>
          <w:rFonts w:hAnsi="Helvetica" w:cs="Helvetica"/>
          <w:b/>
          <w:sz w:val="22"/>
          <w:szCs w:val="22"/>
          <w:lang w:val="el-GR"/>
        </w:rPr>
        <w:t>να γίνει για να αποφευχθεί μια πτώση.</w:t>
      </w:r>
    </w:p>
    <w:p w:rsidR="00111517" w:rsidRPr="005D6AB2" w:rsidRDefault="00111517" w:rsidP="00111517">
      <w:pPr>
        <w:pStyle w:val="Profounddefault"/>
        <w:numPr>
          <w:ilvl w:val="0"/>
          <w:numId w:val="5"/>
        </w:numPr>
        <w:spacing w:after="0"/>
        <w:rPr>
          <w:rFonts w:hAnsi="Helvetica" w:cs="Helvetica"/>
          <w:b/>
          <w:sz w:val="22"/>
          <w:szCs w:val="22"/>
          <w:lang w:val="el-GR"/>
        </w:rPr>
      </w:pPr>
      <w:r w:rsidRPr="005D6AB2">
        <w:rPr>
          <w:rFonts w:hAnsi="Helvetica" w:cs="Helvetica"/>
          <w:b/>
          <w:sz w:val="22"/>
          <w:szCs w:val="22"/>
          <w:lang w:val="el-GR"/>
        </w:rPr>
        <w:t>αποδέχονται ότι βρίσκονται σε κίνδυνο (και να βλέπουν τον εαυτό τους «΄Εχει Πέσει»).</w:t>
      </w:r>
    </w:p>
    <w:p w:rsidR="00111517" w:rsidRPr="005D6AB2" w:rsidRDefault="00111517" w:rsidP="00111517">
      <w:pPr>
        <w:pStyle w:val="Profounddefault"/>
        <w:numPr>
          <w:ilvl w:val="0"/>
          <w:numId w:val="5"/>
        </w:numPr>
        <w:spacing w:after="0"/>
        <w:rPr>
          <w:rFonts w:hAnsi="Helvetica" w:cs="Helvetica"/>
          <w:b/>
          <w:sz w:val="22"/>
          <w:szCs w:val="22"/>
          <w:lang w:val="el-GR"/>
        </w:rPr>
      </w:pPr>
      <w:r w:rsidRPr="005D6AB2">
        <w:rPr>
          <w:rFonts w:hAnsi="Helvetica" w:cs="Helvetica"/>
          <w:b/>
          <w:sz w:val="22"/>
          <w:szCs w:val="22"/>
          <w:lang w:val="el-GR"/>
        </w:rPr>
        <w:t>γνωρίζουν πού θα απευθυνθούν για βοήθεια.</w:t>
      </w:r>
    </w:p>
    <w:p w:rsidR="00111517" w:rsidRPr="005D6AB2" w:rsidRDefault="00111517" w:rsidP="00111517">
      <w:pPr>
        <w:pStyle w:val="Profounddefault"/>
        <w:numPr>
          <w:ilvl w:val="0"/>
          <w:numId w:val="5"/>
        </w:numPr>
        <w:spacing w:after="0"/>
        <w:rPr>
          <w:rFonts w:hAnsi="Helvetica" w:cs="Helvetica"/>
          <w:b/>
          <w:sz w:val="22"/>
          <w:szCs w:val="22"/>
          <w:lang w:val="el-GR"/>
        </w:rPr>
      </w:pPr>
      <w:r w:rsidRPr="005D6AB2">
        <w:rPr>
          <w:rFonts w:hAnsi="Helvetica" w:cs="Helvetica"/>
          <w:b/>
          <w:sz w:val="22"/>
          <w:szCs w:val="22"/>
          <w:lang w:val="el-GR"/>
        </w:rPr>
        <w:t>μιλήσουν σε ένα γιατρό ή επαγγελματία υγείας για την πτώση τους.</w:t>
      </w:r>
    </w:p>
    <w:p w:rsidR="00B9185F" w:rsidRPr="005D6AB2" w:rsidRDefault="00B9185F" w:rsidP="00B9185F">
      <w:pPr>
        <w:pStyle w:val="Profounddefault"/>
        <w:spacing w:after="120"/>
        <w:rPr>
          <w:rFonts w:hAnsi="Helvetica" w:cs="Helvetica"/>
          <w:b/>
          <w:sz w:val="22"/>
          <w:szCs w:val="22"/>
          <w:lang w:val="el-GR"/>
        </w:rPr>
      </w:pPr>
      <w:r w:rsidRPr="005D6AB2">
        <w:rPr>
          <w:rFonts w:hAnsi="Helvetica" w:cs="Helvetica"/>
          <w:b/>
          <w:sz w:val="22"/>
          <w:szCs w:val="22"/>
          <w:lang w:val="el-GR"/>
        </w:rPr>
        <w:t>Αυτό είναι γεγονός ανεξάρτητα από φύλο</w:t>
      </w:r>
      <w:r w:rsidR="00840264">
        <w:rPr>
          <w:rFonts w:hAnsi="Helvetica" w:cs="Helvetica"/>
          <w:b/>
          <w:sz w:val="22"/>
          <w:szCs w:val="22"/>
          <w:lang w:val="el-GR"/>
        </w:rPr>
        <w:t xml:space="preserve">, ιστορικό πτώσεων ή εθνικότητα και είναι η αιτία που </w:t>
      </w:r>
      <w:r w:rsidRPr="005D6AB2">
        <w:rPr>
          <w:rFonts w:hAnsi="Helvetica" w:cs="Helvetica"/>
          <w:b/>
          <w:sz w:val="22"/>
          <w:szCs w:val="22"/>
          <w:lang w:val="el-GR"/>
        </w:rPr>
        <w:t>οι ηλικιωμένοι, συχνά, δεν έρχονται  σε επαφή με υπηρεσίες πρόληψης των πτώσεων - ή δεν μαθαίνουν πώς να προλάβουν τις πτώσεις - μέχρι να είναι πολύ αργά και να έχουν ήδη πέσει και τραυματισθεί οι ίδιοι σοβαρά.</w:t>
      </w:r>
    </w:p>
    <w:p w:rsidR="00CC1915" w:rsidRPr="00840264" w:rsidRDefault="00B9185F" w:rsidP="00710C9E">
      <w:pPr>
        <w:pStyle w:val="Profounddefault"/>
        <w:spacing w:after="0"/>
        <w:rPr>
          <w:b/>
          <w:sz w:val="22"/>
          <w:szCs w:val="22"/>
          <w:lang w:val="el-GR"/>
        </w:rPr>
      </w:pPr>
      <w:r w:rsidRPr="005D6AB2">
        <w:rPr>
          <w:rFonts w:hAnsi="Helvetica" w:cs="Helvetica"/>
          <w:b/>
          <w:sz w:val="22"/>
          <w:szCs w:val="22"/>
          <w:lang w:val="el-GR"/>
        </w:rPr>
        <w:t xml:space="preserve">Οι τοπικές εκδηλώσεις προσφέρουν ένα ζωτικής σημασίας τρόπο για την αντιμετώπιση αυτών των ζητημάτων φέροντας την πολύ σημαντική αλλαγή της συμπεριφοράς που απαιτείται για την πρόληψη των πτώσεων. Εκτός από την αύξηση της ευαισθητοποίησης,  διαλύονται μερικά από τα </w:t>
      </w:r>
      <w:r w:rsidR="00840264">
        <w:rPr>
          <w:rFonts w:hAnsi="Helvetica" w:cs="Helvetica"/>
          <w:b/>
          <w:sz w:val="22"/>
          <w:szCs w:val="22"/>
          <w:lang w:val="el-GR"/>
        </w:rPr>
        <w:t>συνηθισμένα</w:t>
      </w:r>
      <w:r w:rsidRPr="005D6AB2">
        <w:rPr>
          <w:rFonts w:hAnsi="Helvetica" w:cs="Helvetica"/>
          <w:b/>
          <w:sz w:val="22"/>
          <w:szCs w:val="22"/>
          <w:lang w:val="el-GR"/>
        </w:rPr>
        <w:t xml:space="preserve"> εμπόδια στην πρόσβαση σε υπηρεσίες και παρεμβάσεις πρόληψης των πτώσεων, και παρέχονται ευκαιρίες για τα άτομα μεγαλύτερης ηλικίας να ενεργήσουν ανάλογα με τις πληροφορίες που έχουν λάβει. Αυτό γίνεται, </w:t>
      </w:r>
      <w:r w:rsidR="00671BFB">
        <w:rPr>
          <w:rFonts w:hAnsi="Helvetica" w:cs="Helvetica"/>
          <w:b/>
          <w:sz w:val="22"/>
          <w:szCs w:val="22"/>
          <w:lang w:val="el-GR"/>
        </w:rPr>
        <w:t>δίνοντας τη δυνατότητα</w:t>
      </w:r>
      <w:r w:rsidRPr="005D6AB2">
        <w:rPr>
          <w:rFonts w:hAnsi="Helvetica" w:cs="Helvetica"/>
          <w:b/>
          <w:sz w:val="22"/>
          <w:szCs w:val="22"/>
          <w:lang w:val="el-GR"/>
        </w:rPr>
        <w:t xml:space="preserve"> στου</w:t>
      </w:r>
      <w:r w:rsidR="00F70DEA" w:rsidRPr="005D6AB2">
        <w:rPr>
          <w:rFonts w:hAnsi="Helvetica" w:cs="Helvetica"/>
          <w:b/>
          <w:sz w:val="22"/>
          <w:szCs w:val="22"/>
          <w:lang w:val="el-GR"/>
        </w:rPr>
        <w:t>ς ανθρώπους μεγαλύτερης ηλικίας</w:t>
      </w:r>
      <w:r w:rsidR="00F70DEA" w:rsidRPr="00840264">
        <w:rPr>
          <w:rFonts w:hAnsi="Helvetica" w:cs="Helvetica"/>
          <w:b/>
          <w:sz w:val="22"/>
          <w:szCs w:val="22"/>
          <w:lang w:val="el-GR"/>
        </w:rPr>
        <w:t>:</w:t>
      </w:r>
      <w:r w:rsidR="00F1258E" w:rsidRPr="00840264">
        <w:rPr>
          <w:b/>
          <w:sz w:val="22"/>
          <w:szCs w:val="22"/>
          <w:lang w:val="el-GR"/>
        </w:rPr>
        <w:t xml:space="preserve"> </w:t>
      </w:r>
      <w:r w:rsidR="00386F36" w:rsidRPr="00840264">
        <w:rPr>
          <w:b/>
          <w:sz w:val="22"/>
          <w:szCs w:val="22"/>
          <w:lang w:val="el-GR"/>
        </w:rPr>
        <w:t xml:space="preserve">           </w:t>
      </w:r>
    </w:p>
    <w:p w:rsidR="00334D3D" w:rsidRPr="005D6AB2" w:rsidRDefault="00671BFB" w:rsidP="00F70DEA">
      <w:pPr>
        <w:pStyle w:val="Profounddefault"/>
        <w:numPr>
          <w:ilvl w:val="0"/>
          <w:numId w:val="6"/>
        </w:numPr>
        <w:spacing w:after="0"/>
        <w:ind w:left="714" w:hanging="357"/>
        <w:rPr>
          <w:b/>
          <w:sz w:val="22"/>
          <w:szCs w:val="22"/>
          <w:lang w:val="el-GR"/>
        </w:rPr>
      </w:pPr>
      <w:r>
        <w:rPr>
          <w:rFonts w:hAnsi="Helvetica" w:cs="Helvetica"/>
          <w:b/>
          <w:sz w:val="22"/>
          <w:szCs w:val="22"/>
          <w:lang w:val="el-GR"/>
        </w:rPr>
        <w:t xml:space="preserve">να δουν τον τόπο </w:t>
      </w:r>
      <w:r w:rsidR="00334D3D" w:rsidRPr="005D6AB2">
        <w:rPr>
          <w:rFonts w:hAnsi="Helvetica" w:cs="Helvetica"/>
          <w:b/>
          <w:sz w:val="22"/>
          <w:szCs w:val="22"/>
          <w:lang w:val="el-GR"/>
        </w:rPr>
        <w:t xml:space="preserve">που </w:t>
      </w:r>
      <w:r>
        <w:rPr>
          <w:rFonts w:hAnsi="Helvetica" w:cs="Helvetica"/>
          <w:b/>
          <w:sz w:val="22"/>
          <w:szCs w:val="22"/>
          <w:lang w:val="el-GR"/>
        </w:rPr>
        <w:t>πραγματοποιούνται</w:t>
      </w:r>
      <w:r w:rsidR="00334D3D" w:rsidRPr="005D6AB2">
        <w:rPr>
          <w:rFonts w:hAnsi="Helvetica" w:cs="Helvetica"/>
          <w:b/>
          <w:sz w:val="22"/>
          <w:szCs w:val="22"/>
          <w:lang w:val="el-GR"/>
        </w:rPr>
        <w:t xml:space="preserve"> τακτικά μαθήματα.</w:t>
      </w:r>
    </w:p>
    <w:p w:rsidR="00334D3D" w:rsidRPr="005D6AB2" w:rsidRDefault="00687528" w:rsidP="00F70DEA">
      <w:pPr>
        <w:pStyle w:val="Profounddefault"/>
        <w:numPr>
          <w:ilvl w:val="0"/>
          <w:numId w:val="6"/>
        </w:numPr>
        <w:spacing w:after="0"/>
        <w:ind w:left="714" w:hanging="357"/>
        <w:rPr>
          <w:b/>
          <w:sz w:val="22"/>
          <w:szCs w:val="22"/>
          <w:lang w:val="el-GR"/>
        </w:rPr>
      </w:pPr>
      <w:r w:rsidRPr="005D6AB2">
        <w:rPr>
          <w:rFonts w:hAnsi="Helvetica" w:cs="Helvetica"/>
          <w:b/>
          <w:sz w:val="22"/>
          <w:szCs w:val="22"/>
          <w:lang w:val="el-GR"/>
        </w:rPr>
        <w:t xml:space="preserve">να συναντήσουν το προσωπικό που </w:t>
      </w:r>
      <w:r w:rsidR="00671BFB">
        <w:rPr>
          <w:rFonts w:hAnsi="Helvetica" w:cs="Helvetica"/>
          <w:b/>
          <w:sz w:val="22"/>
          <w:szCs w:val="22"/>
          <w:lang w:val="el-GR"/>
        </w:rPr>
        <w:t>εκτελεί</w:t>
      </w:r>
      <w:r w:rsidRPr="005D6AB2">
        <w:rPr>
          <w:rFonts w:hAnsi="Helvetica" w:cs="Helvetica"/>
          <w:b/>
          <w:sz w:val="22"/>
          <w:szCs w:val="22"/>
          <w:lang w:val="el-GR"/>
        </w:rPr>
        <w:t xml:space="preserve"> τις υπηρεσίες ή τα μαθήματα</w:t>
      </w:r>
      <w:r w:rsidR="006D1D74" w:rsidRPr="005D6AB2">
        <w:rPr>
          <w:rFonts w:hAnsi="Helvetica" w:cs="Helvetica"/>
          <w:b/>
          <w:sz w:val="22"/>
          <w:szCs w:val="22"/>
          <w:lang w:val="el-GR"/>
        </w:rPr>
        <w:t>.</w:t>
      </w:r>
      <w:r w:rsidRPr="005D6AB2">
        <w:rPr>
          <w:b/>
          <w:sz w:val="22"/>
          <w:szCs w:val="22"/>
          <w:lang w:val="el-GR"/>
        </w:rPr>
        <w:t xml:space="preserve"> </w:t>
      </w:r>
    </w:p>
    <w:p w:rsidR="00CC1915" w:rsidRPr="005D6AB2" w:rsidRDefault="006D1D74" w:rsidP="00F70DEA">
      <w:pPr>
        <w:pStyle w:val="Profounddefault"/>
        <w:numPr>
          <w:ilvl w:val="0"/>
          <w:numId w:val="6"/>
        </w:numPr>
        <w:spacing w:after="0"/>
        <w:ind w:left="714" w:hanging="357"/>
        <w:rPr>
          <w:b/>
          <w:sz w:val="22"/>
          <w:szCs w:val="22"/>
          <w:lang w:val="el-GR"/>
        </w:rPr>
      </w:pPr>
      <w:r w:rsidRPr="005D6AB2">
        <w:rPr>
          <w:rFonts w:hAnsi="Helvetica" w:cs="Helvetica"/>
          <w:b/>
          <w:sz w:val="22"/>
          <w:szCs w:val="22"/>
          <w:lang w:val="el-GR"/>
        </w:rPr>
        <w:t xml:space="preserve">να υποβάλουν ερωτήσεις και να </w:t>
      </w:r>
      <w:r w:rsidR="00671BFB">
        <w:rPr>
          <w:rFonts w:hAnsi="Helvetica" w:cs="Helvetica"/>
          <w:b/>
          <w:sz w:val="22"/>
          <w:szCs w:val="22"/>
          <w:lang w:val="el-GR"/>
        </w:rPr>
        <w:t>εκφράσουν</w:t>
      </w:r>
      <w:r w:rsidRPr="005D6AB2">
        <w:rPr>
          <w:rFonts w:hAnsi="Helvetica" w:cs="Helvetica"/>
          <w:b/>
          <w:sz w:val="22"/>
          <w:szCs w:val="22"/>
          <w:lang w:val="el-GR"/>
        </w:rPr>
        <w:t xml:space="preserve"> ανησυχίες</w:t>
      </w:r>
      <w:r w:rsidR="00CC1915" w:rsidRPr="005D6AB2">
        <w:rPr>
          <w:b/>
          <w:sz w:val="22"/>
          <w:szCs w:val="22"/>
          <w:lang w:val="el-GR"/>
        </w:rPr>
        <w:t>.</w:t>
      </w:r>
    </w:p>
    <w:p w:rsidR="00333BE1" w:rsidRPr="00333BE1" w:rsidRDefault="006D1D74" w:rsidP="0029147F">
      <w:pPr>
        <w:pStyle w:val="Profounddefault"/>
        <w:numPr>
          <w:ilvl w:val="0"/>
          <w:numId w:val="6"/>
        </w:numPr>
        <w:spacing w:after="120"/>
        <w:ind w:left="714" w:hanging="357"/>
        <w:jc w:val="center"/>
        <w:rPr>
          <w:rFonts w:ascii="Arial" w:hAnsi="Arial" w:cs="Arial"/>
          <w:b/>
          <w:bCs/>
          <w:color w:val="17365D" w:themeColor="text2" w:themeShade="BF"/>
          <w:sz w:val="36"/>
          <w:szCs w:val="36"/>
          <w:lang w:val="el-GR"/>
        </w:rPr>
      </w:pPr>
      <w:r w:rsidRPr="003D65A6">
        <w:rPr>
          <w:rFonts w:hAnsi="Helvetica" w:cs="Helvetica"/>
          <w:b/>
          <w:sz w:val="22"/>
          <w:szCs w:val="22"/>
          <w:lang w:val="el-GR"/>
        </w:rPr>
        <w:t xml:space="preserve">να δοκιμάσουν </w:t>
      </w:r>
      <w:r w:rsidR="002F4BBF" w:rsidRPr="003D65A6">
        <w:rPr>
          <w:rFonts w:hAnsi="Helvetica" w:cs="Helvetica"/>
          <w:b/>
          <w:sz w:val="22"/>
          <w:szCs w:val="22"/>
          <w:lang w:val="el-GR"/>
        </w:rPr>
        <w:t>συγκεκριμένα</w:t>
      </w:r>
      <w:r w:rsidRPr="003D65A6">
        <w:rPr>
          <w:rFonts w:hAnsi="Helvetica" w:cs="Helvetica"/>
          <w:b/>
          <w:sz w:val="22"/>
          <w:szCs w:val="22"/>
          <w:lang w:val="el-GR"/>
        </w:rPr>
        <w:t xml:space="preserve"> μαθήματα ή υπηρεσίες και να δουν πώς μπορούν </w:t>
      </w:r>
      <w:r w:rsidR="003D65A6" w:rsidRPr="003D65A6">
        <w:rPr>
          <w:rFonts w:hAnsi="Helvetica" w:cs="Helvetica"/>
          <w:b/>
          <w:sz w:val="22"/>
          <w:szCs w:val="22"/>
          <w:lang w:val="el-GR"/>
        </w:rPr>
        <w:t>να ωφεληθούν από αυτά.</w:t>
      </w:r>
    </w:p>
    <w:p w:rsidR="00AA29D4" w:rsidRPr="003D65A6" w:rsidRDefault="00A9647C" w:rsidP="00A9647C">
      <w:pPr>
        <w:pStyle w:val="Profounddefault"/>
        <w:spacing w:after="120"/>
        <w:ind w:left="714"/>
        <w:rPr>
          <w:rFonts w:ascii="Arial" w:hAnsi="Arial" w:cs="Arial"/>
          <w:b/>
          <w:bCs/>
          <w:color w:val="17365D" w:themeColor="text2" w:themeShade="BF"/>
          <w:sz w:val="36"/>
          <w:szCs w:val="36"/>
          <w:lang w:val="el-GR"/>
        </w:rPr>
      </w:pPr>
      <w:r>
        <w:rPr>
          <w:lang w:val="el-GR"/>
        </w:rPr>
        <w:t xml:space="preserve">                                               </w:t>
      </w:r>
      <w:r w:rsidR="00710C9E" w:rsidRPr="007435D8">
        <w:rPr>
          <w:rFonts w:ascii="Arial" w:hAnsi="Arial" w:cs="Arial"/>
          <w:b/>
          <w:bCs/>
          <w:noProof/>
          <w:color w:val="17365D" w:themeColor="text2" w:themeShade="BF"/>
          <w:sz w:val="36"/>
          <w:szCs w:val="36"/>
          <w:lang w:val="nb-NO" w:eastAsia="nb-NO"/>
        </w:rPr>
        <w:drawing>
          <wp:inline distT="0" distB="0" distL="0" distR="0" wp14:anchorId="508D6A55" wp14:editId="5C352C6C">
            <wp:extent cx="1521554" cy="838200"/>
            <wp:effectExtent l="0" t="0" r="2540" b="0"/>
            <wp:docPr id="7" name="Picture 3" descr="Bigstock_ 27574367 - Fitness Training For Seni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_ 27574367 - Fitness Training For Seniors (2).jpg"/>
                    <pic:cNvPicPr/>
                  </pic:nvPicPr>
                  <pic:blipFill>
                    <a:blip r:embed="rId26" cstate="print"/>
                    <a:stretch>
                      <a:fillRect/>
                    </a:stretch>
                  </pic:blipFill>
                  <pic:spPr>
                    <a:xfrm>
                      <a:off x="0" y="0"/>
                      <a:ext cx="1572929" cy="866502"/>
                    </a:xfrm>
                    <a:prstGeom prst="rect">
                      <a:avLst/>
                    </a:prstGeom>
                  </pic:spPr>
                </pic:pic>
              </a:graphicData>
            </a:graphic>
          </wp:inline>
        </w:drawing>
      </w:r>
      <w:r w:rsidR="00AA29D4" w:rsidRPr="003D65A6">
        <w:rPr>
          <w:lang w:val="el-GR"/>
        </w:rPr>
        <w:br w:type="page"/>
      </w:r>
    </w:p>
    <w:p w:rsidR="002A3C58" w:rsidRPr="0039701A" w:rsidRDefault="003D65A6" w:rsidP="002A3C58">
      <w:pPr>
        <w:pStyle w:val="ProfoundHeading2"/>
        <w:rPr>
          <w:lang w:val="el-GR"/>
        </w:rPr>
      </w:pPr>
      <w:bookmarkStart w:id="5" w:name="_Toc392771200"/>
      <w:r w:rsidRPr="003D65A6">
        <w:rPr>
          <w:lang w:val="el-GR"/>
        </w:rPr>
        <w:t>Η ενασχόληση</w:t>
      </w:r>
      <w:r w:rsidR="002A3C58" w:rsidRPr="0039701A">
        <w:rPr>
          <w:lang w:val="el-GR"/>
        </w:rPr>
        <w:t xml:space="preserve"> </w:t>
      </w:r>
      <w:r w:rsidR="002A3C58">
        <w:rPr>
          <w:lang w:val="el-GR"/>
        </w:rPr>
        <w:t>με</w:t>
      </w:r>
      <w:r w:rsidR="002A3C58" w:rsidRPr="0039701A">
        <w:rPr>
          <w:lang w:val="el-GR"/>
        </w:rPr>
        <w:t xml:space="preserve"> </w:t>
      </w:r>
      <w:r w:rsidR="002A3C58">
        <w:rPr>
          <w:lang w:val="el-GR"/>
        </w:rPr>
        <w:t>τους</w:t>
      </w:r>
      <w:r w:rsidR="002A3C58" w:rsidRPr="0039701A">
        <w:rPr>
          <w:lang w:val="el-GR"/>
        </w:rPr>
        <w:t xml:space="preserve"> </w:t>
      </w:r>
      <w:r w:rsidR="002A3C58">
        <w:rPr>
          <w:lang w:val="el-GR"/>
        </w:rPr>
        <w:t>ηλικιωμένους</w:t>
      </w:r>
    </w:p>
    <w:bookmarkEnd w:id="5"/>
    <w:p w:rsidR="003C639C" w:rsidRPr="00931878" w:rsidRDefault="003C639C" w:rsidP="003C639C">
      <w:pPr>
        <w:pStyle w:val="Profounddefault"/>
        <w:rPr>
          <w:rFonts w:hAnsi="Helvetica" w:cs="Helvetica"/>
          <w:lang w:val="el-GR"/>
        </w:rPr>
      </w:pPr>
      <w:r w:rsidRPr="00931878">
        <w:rPr>
          <w:rFonts w:hAnsi="Helvetica" w:cs="Helvetica"/>
          <w:lang w:val="el-GR"/>
        </w:rPr>
        <w:t xml:space="preserve">Η </w:t>
      </w:r>
      <w:r>
        <w:rPr>
          <w:rFonts w:hAnsi="Helvetica" w:cs="Helvetica"/>
          <w:lang w:val="el-GR"/>
        </w:rPr>
        <w:t>ενασχόληση</w:t>
      </w:r>
      <w:r w:rsidRPr="00931878">
        <w:rPr>
          <w:rFonts w:hAnsi="Helvetica" w:cs="Helvetica"/>
          <w:lang w:val="el-GR"/>
        </w:rPr>
        <w:t xml:space="preserve"> με τους ηλικιωμένους και η παρουσίαση του θέματ</w:t>
      </w:r>
      <w:r w:rsidR="00C10FAC">
        <w:rPr>
          <w:rFonts w:hAnsi="Helvetica" w:cs="Helvetica"/>
          <w:lang w:val="el-GR"/>
        </w:rPr>
        <w:t>ος της πρόληψης των πτώσεων με</w:t>
      </w:r>
      <w:r w:rsidRPr="00931878">
        <w:rPr>
          <w:rFonts w:hAnsi="Helvetica" w:cs="Helvetica"/>
          <w:lang w:val="el-GR"/>
        </w:rPr>
        <w:t xml:space="preserve"> τρόπο που </w:t>
      </w:r>
      <w:r w:rsidR="00C10FAC">
        <w:rPr>
          <w:rFonts w:hAnsi="Helvetica" w:cs="Helvetica"/>
          <w:lang w:val="el-GR"/>
        </w:rPr>
        <w:t xml:space="preserve">να </w:t>
      </w:r>
      <w:r w:rsidRPr="00931878">
        <w:rPr>
          <w:rFonts w:hAnsi="Helvetica" w:cs="Helvetica"/>
          <w:lang w:val="el-GR"/>
        </w:rPr>
        <w:t xml:space="preserve">θεωρούν αποδεκτό είναι το κλειδί για την επιτυχία της εκστρατείας ευαισθητοποίησης για τις πτώσεις. Έρευνα σχετικά με την συμπεριφορά αναφορικά με την πρόληψη των πτώσεων και στη μετέπειτα ζωή δείχνει ότι οι ηλικιωμένοι είναι πιο πιθανό να είναι δεκτικοί σε μηνύματα που επικεντρώνονται στη βελτίωση της υγείας, της κινητικότητας και της εμπιστοσύνης, παρά στον κίνδυνο και τις συνέπειες των πτώσεων. Η δύναμη και η άσκηση ισορροπίας, για παράδειγμα, </w:t>
      </w:r>
      <w:r w:rsidR="00C10FAC" w:rsidRPr="00931878">
        <w:rPr>
          <w:rFonts w:hAnsi="Helvetica" w:cs="Helvetica"/>
          <w:lang w:val="el-GR"/>
        </w:rPr>
        <w:t>ως κάτι που μπορεί να βοηθήσει στη βελτίωση ή τη διατήρηση της ανεξαρτησίας</w:t>
      </w:r>
      <w:r w:rsidR="00C10FAC">
        <w:rPr>
          <w:rFonts w:hAnsi="Helvetica" w:cs="Helvetica"/>
          <w:lang w:val="el-GR"/>
        </w:rPr>
        <w:t>,</w:t>
      </w:r>
      <w:r w:rsidR="00C10FAC" w:rsidRPr="00931878">
        <w:rPr>
          <w:rFonts w:hAnsi="Helvetica" w:cs="Helvetica"/>
          <w:lang w:val="el-GR"/>
        </w:rPr>
        <w:t xml:space="preserve"> </w:t>
      </w:r>
      <w:r w:rsidRPr="00931878">
        <w:rPr>
          <w:rFonts w:hAnsi="Helvetica" w:cs="Helvetica"/>
          <w:lang w:val="el-GR"/>
        </w:rPr>
        <w:t>είναι πι</w:t>
      </w:r>
      <w:r w:rsidR="00C10FAC">
        <w:rPr>
          <w:rFonts w:hAnsi="Helvetica" w:cs="Helvetica"/>
          <w:lang w:val="el-GR"/>
        </w:rPr>
        <w:t>θανό να αντιμετωπίζονται θετικά</w:t>
      </w:r>
      <w:r w:rsidRPr="00931878">
        <w:rPr>
          <w:rFonts w:hAnsi="Helvetica" w:cs="Helvetica"/>
          <w:lang w:val="el-GR"/>
        </w:rPr>
        <w:t xml:space="preserve">. Μείωση του κινδύνου, από την άλλη πλευρά, μπορεί να θεωρηθεί ως κάτι </w:t>
      </w:r>
      <w:r w:rsidR="00C10FAC">
        <w:rPr>
          <w:rFonts w:hAnsi="Helvetica" w:cs="Helvetica"/>
          <w:lang w:val="el-GR"/>
        </w:rPr>
        <w:t>που</w:t>
      </w:r>
      <w:r w:rsidRPr="00931878">
        <w:rPr>
          <w:rFonts w:hAnsi="Helvetica" w:cs="Helvetica"/>
          <w:lang w:val="el-GR"/>
        </w:rPr>
        <w:t xml:space="preserve"> περιορίζει τη δραστηριότητα. Μπορεί επίσης να θεωρηθεί απλ</w:t>
      </w:r>
      <w:r w:rsidR="00C10FAC">
        <w:rPr>
          <w:rFonts w:hAnsi="Helvetica" w:cs="Helvetica"/>
          <w:lang w:val="el-GR"/>
        </w:rPr>
        <w:t>ά</w:t>
      </w:r>
      <w:r w:rsidRPr="00931878">
        <w:rPr>
          <w:rFonts w:hAnsi="Helvetica" w:cs="Helvetica"/>
          <w:lang w:val="el-GR"/>
        </w:rPr>
        <w:t xml:space="preserve"> </w:t>
      </w:r>
      <w:r w:rsidR="00C10FAC" w:rsidRPr="00931878">
        <w:rPr>
          <w:rFonts w:hAnsi="Helvetica" w:cs="Helvetica"/>
          <w:lang w:val="el-GR"/>
        </w:rPr>
        <w:t xml:space="preserve">ως </w:t>
      </w:r>
      <w:r w:rsidRPr="00931878">
        <w:rPr>
          <w:rFonts w:hAnsi="Helvetica" w:cs="Helvetica"/>
          <w:lang w:val="el-GR"/>
        </w:rPr>
        <w:t xml:space="preserve">κοινή λογική και να δοθεί </w:t>
      </w:r>
      <w:r w:rsidR="00C10FAC">
        <w:rPr>
          <w:rFonts w:hAnsi="Helvetica" w:cs="Helvetica"/>
          <w:lang w:val="el-GR"/>
        </w:rPr>
        <w:t xml:space="preserve">έτσι </w:t>
      </w:r>
      <w:r w:rsidRPr="00931878">
        <w:rPr>
          <w:rFonts w:hAnsi="Helvetica" w:cs="Helvetica"/>
          <w:lang w:val="el-GR"/>
        </w:rPr>
        <w:t>η εντύπωση  μιας πολύ προστατευτικής συμβουλής.</w:t>
      </w:r>
    </w:p>
    <w:p w:rsidR="003C639C" w:rsidRPr="0039701A" w:rsidRDefault="003C639C" w:rsidP="003C639C">
      <w:pPr>
        <w:pStyle w:val="Profounddefault"/>
        <w:rPr>
          <w:rFonts w:hAnsi="Helvetica" w:cs="Helvetica"/>
          <w:lang w:val="el-GR"/>
        </w:rPr>
      </w:pPr>
      <w:r w:rsidRPr="00931878">
        <w:rPr>
          <w:rFonts w:hAnsi="Helvetica" w:cs="Helvetica"/>
          <w:lang w:val="el-GR"/>
        </w:rPr>
        <w:t>Υπάρχουν διάφορα πράγματα που μπορείτε να κάνετε όταν εφαρμόζετε δραστηρ</w:t>
      </w:r>
      <w:r w:rsidR="00C10FAC">
        <w:rPr>
          <w:rFonts w:hAnsi="Helvetica" w:cs="Helvetica"/>
          <w:lang w:val="el-GR"/>
        </w:rPr>
        <w:t>ιότητες της εκστρατείας για τη διά</w:t>
      </w:r>
      <w:r w:rsidRPr="00931878">
        <w:rPr>
          <w:rFonts w:hAnsi="Helvetica" w:cs="Helvetica"/>
          <w:lang w:val="el-GR"/>
        </w:rPr>
        <w:t>δοση συμβουλών πρόληψης των πτώσεων με ένα θετικό και ευχάριστο τρόπο. Ορίστε</w:t>
      </w:r>
      <w:r w:rsidRPr="0039701A">
        <w:rPr>
          <w:rFonts w:hAnsi="Helvetica" w:cs="Helvetica"/>
          <w:lang w:val="el-GR"/>
        </w:rPr>
        <w:t xml:space="preserve"> </w:t>
      </w:r>
      <w:r w:rsidRPr="00931878">
        <w:rPr>
          <w:rFonts w:hAnsi="Helvetica" w:cs="Helvetica"/>
          <w:lang w:val="el-GR"/>
        </w:rPr>
        <w:t>μερικά</w:t>
      </w:r>
      <w:r w:rsidRPr="0039701A">
        <w:rPr>
          <w:rFonts w:hAnsi="Helvetica" w:cs="Helvetica"/>
          <w:lang w:val="el-GR"/>
        </w:rPr>
        <w:t xml:space="preserve"> </w:t>
      </w:r>
      <w:r w:rsidRPr="00931878">
        <w:rPr>
          <w:rFonts w:hAnsi="Helvetica" w:cs="Helvetica"/>
          <w:lang w:val="el-GR"/>
        </w:rPr>
        <w:t>παραδείγματα</w:t>
      </w:r>
      <w:r w:rsidRPr="0039701A">
        <w:rPr>
          <w:rFonts w:hAnsi="Helvetica" w:cs="Helvetica"/>
          <w:lang w:val="el-GR"/>
        </w:rPr>
        <w:t>:</w:t>
      </w:r>
    </w:p>
    <w:p w:rsidR="00CC1915" w:rsidRPr="004F7A63" w:rsidRDefault="004F7A63" w:rsidP="00CC1915">
      <w:pPr>
        <w:pStyle w:val="Profoundheading4"/>
        <w:rPr>
          <w:rFonts w:ascii="Arial Unicode MS"/>
          <w:lang w:val="el-GR"/>
        </w:rPr>
      </w:pPr>
      <w:r w:rsidRPr="00931878">
        <w:rPr>
          <w:rFonts w:hAnsi="Helvetica" w:cs="Helvetica"/>
          <w:lang w:val="el-GR"/>
        </w:rPr>
        <w:t>Προσκαλέστε "συνομηλίκους - ήδη συμμετέχοντες"</w:t>
      </w:r>
      <w:r w:rsidR="00CC1915" w:rsidRPr="004F7A63">
        <w:rPr>
          <w:rFonts w:ascii="Arial Unicode MS"/>
          <w:lang w:val="el-GR"/>
        </w:rPr>
        <w:t xml:space="preserve"> </w:t>
      </w:r>
    </w:p>
    <w:p w:rsidR="004F7A63" w:rsidRPr="00931878" w:rsidRDefault="004F7A63" w:rsidP="004F7A63">
      <w:pPr>
        <w:pStyle w:val="Profounddefault"/>
        <w:rPr>
          <w:rFonts w:hAnsi="Helvetica" w:cs="Helvetica"/>
          <w:lang w:val="el-GR"/>
        </w:rPr>
      </w:pPr>
      <w:r w:rsidRPr="00931878">
        <w:rPr>
          <w:rFonts w:hAnsi="Helvetica" w:cs="Helvetica"/>
          <w:lang w:val="el-GR"/>
        </w:rPr>
        <w:t>Οι ηλικιωμένοι που έχουν ήδη λάβει μέρος στις παρεμβάσεις και τα μαθήματα θα είναι σε θέση να μιλήσουν για τα οφέλη που βίωσαν και θα καθησυχάσουν τους συμμετέχοντες σας, εάν έχουν οποιεσδήποτε απορίες.</w:t>
      </w:r>
    </w:p>
    <w:p w:rsidR="00CC1915" w:rsidRPr="00882871" w:rsidRDefault="00882871" w:rsidP="00CC1915">
      <w:pPr>
        <w:pStyle w:val="Profoundheading4"/>
        <w:rPr>
          <w:lang w:val="el-GR"/>
        </w:rPr>
      </w:pPr>
      <w:r w:rsidRPr="00931878">
        <w:rPr>
          <w:rFonts w:hAnsi="Helvetica" w:cs="Helvetica"/>
          <w:lang w:val="el-GR"/>
        </w:rPr>
        <w:t>Πραγματοποιήστε το ως ένα κοινωνικό γεγονός</w:t>
      </w:r>
      <w:r w:rsidRPr="00882871">
        <w:rPr>
          <w:lang w:val="el-GR"/>
        </w:rPr>
        <w:t xml:space="preserve"> </w:t>
      </w:r>
      <w:r w:rsidR="00CC1915" w:rsidRPr="00882871">
        <w:rPr>
          <w:lang w:val="el-GR"/>
        </w:rPr>
        <w:t xml:space="preserve"> </w:t>
      </w:r>
    </w:p>
    <w:p w:rsidR="00882871" w:rsidRPr="00931878" w:rsidRDefault="00882871" w:rsidP="00882871">
      <w:pPr>
        <w:pStyle w:val="Profounddefault"/>
        <w:rPr>
          <w:rFonts w:hAnsi="Helvetica" w:cs="Helvetica"/>
          <w:lang w:val="el-GR"/>
        </w:rPr>
      </w:pPr>
      <w:r w:rsidRPr="00931878">
        <w:rPr>
          <w:rFonts w:hAnsi="Helvetica" w:cs="Helvetica"/>
          <w:lang w:val="el-GR"/>
        </w:rPr>
        <w:t>Ένα φλιτζάνι τσάι ή καφέ και μια ευκαιρία να κοινωνικοποιηθούν με τους άλλους θα προσελκύσει τους ανθρώπους στην εκδήλωσή σας, και ένα χαλαρό και φιλικό περιβάλλον θα τους ενθαρρύνει να συμμετέχουν σε δραστηριότητες που εκτελείτε.</w:t>
      </w:r>
    </w:p>
    <w:p w:rsidR="00CC1915" w:rsidRPr="003326CB" w:rsidRDefault="00882871" w:rsidP="00CC1915">
      <w:pPr>
        <w:pStyle w:val="Profoundheading4"/>
        <w:rPr>
          <w:lang w:val="el-GR"/>
        </w:rPr>
      </w:pPr>
      <w:r w:rsidRPr="00931878">
        <w:rPr>
          <w:rFonts w:hAnsi="Helvetica" w:cs="Helvetica"/>
          <w:lang w:val="el-GR"/>
        </w:rPr>
        <w:t xml:space="preserve">Μην αναφέρετε τη λέξη-π! </w:t>
      </w:r>
      <w:r w:rsidR="00CC1915" w:rsidRPr="003326CB">
        <w:rPr>
          <w:lang w:val="el-GR"/>
        </w:rPr>
        <w:t xml:space="preserve"> </w:t>
      </w:r>
    </w:p>
    <w:p w:rsidR="003326CB" w:rsidRPr="00931878" w:rsidRDefault="003326CB" w:rsidP="004C626C">
      <w:pPr>
        <w:pStyle w:val="Profounddefault"/>
        <w:spacing w:after="0"/>
        <w:rPr>
          <w:rFonts w:hAnsi="Helvetica" w:cs="Helvetica"/>
          <w:lang w:val="el-GR"/>
        </w:rPr>
      </w:pPr>
      <w:r w:rsidRPr="00931878">
        <w:rPr>
          <w:rFonts w:hAnsi="Helvetica" w:cs="Helvetica"/>
          <w:lang w:val="el-GR"/>
        </w:rPr>
        <w:t>Ακούγεται παράξενο, αλλά μπορεί να μην θέλετε να χρησιμοποιήσετε τη λέξη "πτώσεις" στον τίτλο της εκδήλωσης σας. Αν αυτό είναι το πρώτο πράγμα που ακούνε</w:t>
      </w:r>
      <w:r w:rsidR="00C10FAC" w:rsidRPr="00C10FAC">
        <w:rPr>
          <w:rFonts w:hAnsi="Helvetica" w:cs="Helvetica"/>
          <w:lang w:val="el-GR"/>
        </w:rPr>
        <w:t xml:space="preserve"> </w:t>
      </w:r>
      <w:r w:rsidR="00C10FAC" w:rsidRPr="00931878">
        <w:rPr>
          <w:rFonts w:hAnsi="Helvetica" w:cs="Helvetica"/>
          <w:lang w:val="el-GR"/>
        </w:rPr>
        <w:t>οι άνθρωποι</w:t>
      </w:r>
      <w:r w:rsidRPr="00931878">
        <w:rPr>
          <w:rFonts w:hAnsi="Helvetica" w:cs="Helvetica"/>
          <w:lang w:val="el-GR"/>
        </w:rPr>
        <w:t>, μπορ</w:t>
      </w:r>
      <w:r w:rsidR="00C10FAC">
        <w:rPr>
          <w:rFonts w:hAnsi="Helvetica" w:cs="Helvetica"/>
          <w:lang w:val="el-GR"/>
        </w:rPr>
        <w:t>εί</w:t>
      </w:r>
      <w:r w:rsidRPr="00931878">
        <w:rPr>
          <w:rFonts w:hAnsi="Helvetica" w:cs="Helvetica"/>
          <w:lang w:val="el-GR"/>
        </w:rPr>
        <w:t xml:space="preserve"> να τους </w:t>
      </w:r>
      <w:r w:rsidR="00C10FAC">
        <w:rPr>
          <w:rFonts w:hAnsi="Helvetica" w:cs="Helvetica"/>
          <w:lang w:val="el-GR"/>
        </w:rPr>
        <w:t>απο</w:t>
      </w:r>
      <w:r w:rsidRPr="00931878">
        <w:rPr>
          <w:rFonts w:hAnsi="Helvetica" w:cs="Helvetica"/>
          <w:lang w:val="el-GR"/>
        </w:rPr>
        <w:t>μακρ</w:t>
      </w:r>
      <w:r w:rsidR="00C10FAC">
        <w:rPr>
          <w:rFonts w:hAnsi="Helvetica" w:cs="Helvetica"/>
          <w:lang w:val="el-GR"/>
        </w:rPr>
        <w:t>ύνει</w:t>
      </w:r>
      <w:r w:rsidRPr="00931878">
        <w:rPr>
          <w:rFonts w:hAnsi="Helvetica" w:cs="Helvetica"/>
          <w:lang w:val="el-GR"/>
        </w:rPr>
        <w:t xml:space="preserve"> από τη συμμετοχή τους, οπότε και πάλι, σκεφτείτε να τους δώσετε τα θετικά αποτελέσματα των δραστηριοτήτων της πρόληψης πτώσεων και των μαθημάτων, όταν ονοματίζετε ή προωθείτε την εκδήλωσή σας. Γιατί όχι</w:t>
      </w:r>
      <w:r w:rsidR="00C10FAC">
        <w:rPr>
          <w:rFonts w:hAnsi="Helvetica" w:cs="Helvetica"/>
          <w:lang w:val="el-GR"/>
        </w:rPr>
        <w:t>:</w:t>
      </w:r>
      <w:r w:rsidRPr="00931878">
        <w:rPr>
          <w:rFonts w:hAnsi="Helvetica" w:cs="Helvetica"/>
          <w:lang w:val="el-GR"/>
        </w:rPr>
        <w:t xml:space="preserve"> "καλύτερη ισορροπία"; "παραμείνετε δυνατοί, παραμείνετε σταθεροί" ή "υγεία και ευτυχία"; Από τη στιγμή που επιδίδονται σε δραστηριότητες του προγράμματός σας, μπορείτε να είστε πιο ανοιχτοί για τη σημασία της πρόληψης των πτώσεων, και πώς αυτό μπορεί να συμβάλει στην ευτυχία και την υγεία.     </w:t>
      </w:r>
    </w:p>
    <w:p w:rsidR="00CC1915" w:rsidRPr="00ED773D" w:rsidRDefault="003326CB" w:rsidP="00CC1915">
      <w:pPr>
        <w:pStyle w:val="Profoundheading4"/>
        <w:rPr>
          <w:lang w:val="el-GR"/>
        </w:rPr>
      </w:pPr>
      <w:r w:rsidRPr="00931878">
        <w:rPr>
          <w:rFonts w:hAnsi="Helvetica" w:cs="Helvetica"/>
          <w:lang w:val="el-GR"/>
        </w:rPr>
        <w:t>Διασκεδάστε!</w:t>
      </w:r>
      <w:r w:rsidR="00CC1915" w:rsidRPr="00ED773D">
        <w:rPr>
          <w:lang w:val="el-GR"/>
        </w:rPr>
        <w:t xml:space="preserve"> </w:t>
      </w:r>
    </w:p>
    <w:p w:rsidR="00CC1915" w:rsidRPr="00ED773D" w:rsidRDefault="00ED773D" w:rsidP="004C626C">
      <w:pPr>
        <w:pStyle w:val="Profounddefault"/>
        <w:spacing w:after="0"/>
        <w:rPr>
          <w:lang w:val="el-GR"/>
        </w:rPr>
      </w:pPr>
      <w:r w:rsidRPr="00931878">
        <w:rPr>
          <w:rFonts w:hAnsi="Helvetica" w:cs="Helvetica"/>
          <w:lang w:val="el-GR"/>
        </w:rPr>
        <w:t>Αν απολαμβάνετε αυτό που κάνετε, το ίδιο θα κάνουν και τα άτομα που συμμετέχουν - και θα είναι πολύ πιο πιθανό να θυμούνται τις συμβουλές που δώσατε.</w:t>
      </w:r>
      <w:r w:rsidR="00DD4C1F">
        <w:rPr>
          <w:rFonts w:hAnsi="Helvetica" w:cs="Helvetica"/>
          <w:lang w:val="el-GR"/>
        </w:rPr>
        <w:t xml:space="preserve"> </w:t>
      </w:r>
      <w:r w:rsidRPr="00931878">
        <w:rPr>
          <w:rFonts w:hAnsi="Helvetica" w:cs="Helvetica"/>
          <w:lang w:val="el-GR"/>
        </w:rPr>
        <w:t>Σκεφτείτε ίσως να συμπεριλάβετε ένα παιχνίδι, μια διασκεδαστική δραστηριότητα ή μια "πρώτη γεύση" συνεδρίας άσκησης για την ενίσχυση της</w:t>
      </w:r>
      <w:r w:rsidR="00CC1915" w:rsidRPr="00ED773D">
        <w:rPr>
          <w:lang w:val="el-GR"/>
        </w:rPr>
        <w:t>.</w:t>
      </w:r>
    </w:p>
    <w:p w:rsidR="00ED773D" w:rsidRPr="00931878" w:rsidRDefault="00ED773D" w:rsidP="00ED773D">
      <w:pPr>
        <w:pStyle w:val="Profoundheading4"/>
        <w:rPr>
          <w:rFonts w:hAnsi="Helvetica" w:cs="Helvetica"/>
          <w:lang w:val="el-GR"/>
        </w:rPr>
      </w:pPr>
      <w:r w:rsidRPr="00931878">
        <w:rPr>
          <w:rFonts w:hAnsi="Helvetica" w:cs="Helvetica"/>
          <w:lang w:val="el-GR"/>
        </w:rPr>
        <w:t>Προσαρμόστε την εκδήλωσή σας</w:t>
      </w:r>
    </w:p>
    <w:p w:rsidR="005B1898" w:rsidRPr="00931878" w:rsidRDefault="005B1898" w:rsidP="004C626C">
      <w:pPr>
        <w:pStyle w:val="Profounddefault"/>
        <w:spacing w:after="0"/>
        <w:rPr>
          <w:rFonts w:hAnsi="Helvetica" w:cs="Helvetica"/>
          <w:lang w:val="el-GR"/>
        </w:rPr>
      </w:pPr>
      <w:r w:rsidRPr="00931878">
        <w:rPr>
          <w:rFonts w:hAnsi="Helvetica" w:cs="Helvetica"/>
          <w:lang w:val="el-GR"/>
        </w:rPr>
        <w:t xml:space="preserve">Η οικοδόμηση εμπιστοσύνης και σεβασμού σε εκείνους με τους οποίους εργάζεστε είναι απαραίτητη για την αποτελεσματική συμμετοχή και </w:t>
      </w:r>
      <w:r w:rsidR="00DD4C1F">
        <w:rPr>
          <w:rFonts w:hAnsi="Helvetica" w:cs="Helvetica"/>
          <w:lang w:val="el-GR"/>
        </w:rPr>
        <w:t xml:space="preserve">εξασφαλίζει </w:t>
      </w:r>
      <w:r w:rsidRPr="00931878">
        <w:rPr>
          <w:rFonts w:hAnsi="Helvetica" w:cs="Helvetica"/>
          <w:lang w:val="el-GR"/>
        </w:rPr>
        <w:t xml:space="preserve">ότι το ακροατήριό σας ενεργεί σύμφωνα με τις συμβουλές που δίνετε. Έθιμα, κουλτούρα, θρησκευτικές πεποιθήσεις και προσωπικές προτιμήσεις όλα πρέπει να ληφθούν υπόψη κατά τη διοργάνωση των εκδηλώσεων. Αυτό είναι ιδιαίτερα σημαντικό όταν πρόκειται για τη γλώσσα και τις όποιες εικόνες χρησιμοποιείτε για να περιγράψετε και να προωθήσετε την εκδήλωσή σας. </w:t>
      </w:r>
    </w:p>
    <w:p w:rsidR="005B1898" w:rsidRPr="0039701A" w:rsidRDefault="005B1898" w:rsidP="005B1898">
      <w:pPr>
        <w:pStyle w:val="Profoundheading4"/>
        <w:rPr>
          <w:rFonts w:hAnsi="Helvetica" w:cs="Helvetica"/>
          <w:lang w:val="el-GR"/>
        </w:rPr>
      </w:pPr>
      <w:r w:rsidRPr="00931878">
        <w:rPr>
          <w:rFonts w:hAnsi="Helvetica" w:cs="Helvetica"/>
          <w:lang w:val="el-GR"/>
        </w:rPr>
        <w:t>Εξατομικεύστε</w:t>
      </w:r>
    </w:p>
    <w:p w:rsidR="005B1898" w:rsidRPr="00931878" w:rsidRDefault="005B1898" w:rsidP="005B1898">
      <w:pPr>
        <w:pStyle w:val="Profounddefault"/>
        <w:rPr>
          <w:rFonts w:hAnsi="Helvetica" w:cs="Helvetica"/>
          <w:lang w:val="el-GR"/>
        </w:rPr>
      </w:pPr>
      <w:r w:rsidRPr="00931878">
        <w:rPr>
          <w:rFonts w:hAnsi="Helvetica" w:cs="Helvetica"/>
          <w:lang w:val="el-GR"/>
        </w:rPr>
        <w:t>Σκεφτείτε τι θα παρακινήσει τους ηλικιωμένους ανθρώπους στους οποίους στοχεύετε και τι τους αφορά. Εάν εργάζεστε με ηλικιωμένους άνδρες, για παράδειγμα, μπορεί να είναι πιο ενδιαφέρον γι'</w:t>
      </w:r>
      <w:r w:rsidR="002F4BBF" w:rsidRPr="002F4BBF">
        <w:rPr>
          <w:rFonts w:hAnsi="Helvetica" w:cs="Helvetica"/>
          <w:lang w:val="el-GR"/>
        </w:rPr>
        <w:t xml:space="preserve"> </w:t>
      </w:r>
      <w:r w:rsidRPr="00931878">
        <w:rPr>
          <w:rFonts w:hAnsi="Helvetica" w:cs="Helvetica"/>
          <w:lang w:val="el-GR"/>
        </w:rPr>
        <w:t xml:space="preserve">αυτούς, και συνεπώς πιο πιθανό να παρακολουθήσουν, αν η εκδήλωση έχει μια εστίαση στον αθλητισμό παρά το χορό ή την άσκηση. Μπορείτε να προσκαλέσετε έναν τοπικό ή συνταξιούχο αθλητή για να μιλήσει για τα οφέλη της διατήρησης ενεργητικότητας, και να συμπληρώσετε με μια επίδειξη ή δοκιμαστική συνεδρία δύναμης και εξάσκησης της ισορροπίας; </w:t>
      </w:r>
    </w:p>
    <w:p w:rsidR="00AA29D4" w:rsidRPr="00565A37" w:rsidRDefault="0029147F" w:rsidP="0029147F">
      <w:pPr>
        <w:jc w:val="center"/>
        <w:rPr>
          <w:rFonts w:ascii="Arial" w:eastAsia="Arial Unicode MS" w:hAnsi="Arial" w:cs="Arial"/>
          <w:b/>
          <w:bCs/>
          <w:color w:val="17365D" w:themeColor="text2" w:themeShade="BF"/>
          <w:sz w:val="36"/>
          <w:szCs w:val="36"/>
          <w:lang w:val="el-GR"/>
        </w:rPr>
      </w:pPr>
      <w:r>
        <w:rPr>
          <w:rFonts w:ascii="Arial" w:eastAsia="Arial Unicode MS" w:hAnsi="Arial" w:cs="Arial"/>
          <w:b/>
          <w:bCs/>
          <w:noProof/>
          <w:color w:val="17365D" w:themeColor="text2" w:themeShade="BF"/>
          <w:sz w:val="36"/>
          <w:szCs w:val="36"/>
          <w:lang w:val="nb-NO" w:eastAsia="nb-NO"/>
        </w:rPr>
        <w:drawing>
          <wp:inline distT="0" distB="0" distL="0" distR="0" wp14:anchorId="1655EA6E" wp14:editId="790F45E4">
            <wp:extent cx="3783330" cy="2421466"/>
            <wp:effectExtent l="0" t="0" r="7620" b="0"/>
            <wp:docPr id="9" name="Picture 7" descr="Bigstock_ 27574373 - Senior adults in a stretching cl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_ 27574373 - Senior adults in a stretching class (2).jpg"/>
                    <pic:cNvPicPr/>
                  </pic:nvPicPr>
                  <pic:blipFill>
                    <a:blip r:embed="rId27" cstate="print"/>
                    <a:stretch>
                      <a:fillRect/>
                    </a:stretch>
                  </pic:blipFill>
                  <pic:spPr>
                    <a:xfrm>
                      <a:off x="0" y="0"/>
                      <a:ext cx="3809862" cy="2438447"/>
                    </a:xfrm>
                    <a:prstGeom prst="rect">
                      <a:avLst/>
                    </a:prstGeom>
                  </pic:spPr>
                </pic:pic>
              </a:graphicData>
            </a:graphic>
          </wp:inline>
        </w:drawing>
      </w:r>
      <w:r w:rsidR="00AA29D4" w:rsidRPr="00565A37">
        <w:rPr>
          <w:lang w:val="el-GR"/>
        </w:rPr>
        <w:br w:type="page"/>
      </w:r>
    </w:p>
    <w:p w:rsidR="008D1864" w:rsidRPr="008D1864" w:rsidRDefault="008D1864" w:rsidP="008D1864">
      <w:pPr>
        <w:pStyle w:val="ProfoundHeading2"/>
        <w:rPr>
          <w:lang w:val="el-GR"/>
        </w:rPr>
      </w:pPr>
      <w:bookmarkStart w:id="6" w:name="_Toc392771201"/>
      <w:r>
        <w:rPr>
          <w:lang w:val="el-GR"/>
        </w:rPr>
        <w:t>Πώς να τρέξετε τοπικές εκδηλώσεις και δραστηριότητες</w:t>
      </w:r>
    </w:p>
    <w:bookmarkEnd w:id="6"/>
    <w:p w:rsidR="008D1864" w:rsidRPr="00931878" w:rsidRDefault="008D1864" w:rsidP="008D1864">
      <w:pPr>
        <w:pStyle w:val="Profounddefault"/>
        <w:rPr>
          <w:rFonts w:hAnsi="Helvetica" w:cs="Helvetica"/>
          <w:lang w:val="el-GR"/>
        </w:rPr>
      </w:pPr>
      <w:r w:rsidRPr="00931878">
        <w:rPr>
          <w:rFonts w:hAnsi="Helvetica" w:cs="Helvetica"/>
          <w:lang w:val="el-GR"/>
        </w:rPr>
        <w:t xml:space="preserve">Αυτή η ενότητα παρέχει μια </w:t>
      </w:r>
      <w:r w:rsidR="00381151">
        <w:rPr>
          <w:rFonts w:hAnsi="Helvetica" w:cs="Helvetica"/>
          <w:lang w:val="el-GR"/>
        </w:rPr>
        <w:t>πρακτική</w:t>
      </w:r>
      <w:r w:rsidR="00381151" w:rsidRPr="00931878">
        <w:rPr>
          <w:rFonts w:hAnsi="Helvetica" w:cs="Helvetica"/>
          <w:lang w:val="el-GR"/>
        </w:rPr>
        <w:t xml:space="preserve"> </w:t>
      </w:r>
      <w:r w:rsidRPr="00931878">
        <w:rPr>
          <w:rFonts w:hAnsi="Helvetica" w:cs="Helvetica"/>
          <w:lang w:val="el-GR"/>
        </w:rPr>
        <w:t>λίστα ελέγχου και ερωτήματα που ίσως να σκεφτείτε κατά το σχεδιασμό της δραστηριότητας ή της εκδήλωσής σας.</w:t>
      </w:r>
    </w:p>
    <w:p w:rsidR="00CA4083" w:rsidRPr="009F7972" w:rsidRDefault="00CA4083" w:rsidP="00CA4083">
      <w:pPr>
        <w:pStyle w:val="BodyA"/>
        <w:rPr>
          <w:sz w:val="28"/>
          <w:szCs w:val="28"/>
          <w:lang w:val="el-GR"/>
        </w:rPr>
      </w:pPr>
      <w:r w:rsidRPr="009F7972">
        <w:rPr>
          <w:rFonts w:eastAsia="Arial Unicode MS"/>
          <w:sz w:val="28"/>
          <w:szCs w:val="28"/>
          <w:lang w:val="el-GR"/>
        </w:rPr>
        <w:t>1. Τι..</w:t>
      </w:r>
      <w:r w:rsidRPr="009F7972">
        <w:rPr>
          <w:sz w:val="28"/>
          <w:szCs w:val="28"/>
          <w:lang w:val="el-GR"/>
        </w:rPr>
        <w:t>…;</w:t>
      </w:r>
      <w:r w:rsidRPr="009F7972">
        <w:rPr>
          <w:rFonts w:eastAsia="Arial Unicode MS"/>
          <w:sz w:val="28"/>
          <w:szCs w:val="28"/>
          <w:lang w:val="el-GR"/>
        </w:rPr>
        <w:t xml:space="preserve"> </w:t>
      </w:r>
    </w:p>
    <w:p w:rsidR="00CA4083" w:rsidRPr="00931878" w:rsidRDefault="00CA4083" w:rsidP="00CA4083">
      <w:pPr>
        <w:pStyle w:val="Profoundheading4"/>
        <w:rPr>
          <w:rFonts w:hAnsi="Helvetica" w:cs="Helvetica"/>
          <w:lang w:val="el-GR"/>
        </w:rPr>
      </w:pPr>
      <w:r w:rsidRPr="00931878">
        <w:rPr>
          <w:rFonts w:hAnsi="Helvetica" w:cs="Helvetica"/>
          <w:lang w:val="el-GR"/>
        </w:rPr>
        <w:t>Τι… είδο</w:t>
      </w:r>
      <w:r w:rsidR="00381151">
        <w:rPr>
          <w:rFonts w:hAnsi="Helvetica" w:cs="Helvetica"/>
          <w:lang w:val="el-GR"/>
        </w:rPr>
        <w:t>υς δραστηριότητες πρόκειται να πραγματοποιήσε</w:t>
      </w:r>
      <w:r w:rsidRPr="00931878">
        <w:rPr>
          <w:rFonts w:hAnsi="Helvetica" w:cs="Helvetica"/>
          <w:lang w:val="el-GR"/>
        </w:rPr>
        <w:t>τε;</w:t>
      </w:r>
    </w:p>
    <w:p w:rsidR="00CA4083" w:rsidRPr="00931878" w:rsidRDefault="00CA4083" w:rsidP="00CA4083">
      <w:pPr>
        <w:pStyle w:val="Profounddefault"/>
        <w:rPr>
          <w:rFonts w:hAnsi="Helvetica" w:cs="Helvetica"/>
          <w:lang w:val="el-GR"/>
        </w:rPr>
      </w:pPr>
      <w:r w:rsidRPr="00931878">
        <w:rPr>
          <w:rFonts w:hAnsi="Helvetica" w:cs="Helvetica"/>
          <w:lang w:val="el-GR"/>
        </w:rPr>
        <w:t xml:space="preserve">Ακολουθούν ορισμένα παραδείγματα τυπικών δραστηριοτήτων ευαισθητοποίησης για τις πτώσεις για να σας βοηθήσουν να ξεκινήσετε. Θα μπορούσατε να επιλέξετε μία από αυτές τις δραστηριότητες, ή να περιλάβετε έναν συνδυασμό αυτών στην εκδήλωσή </w:t>
      </w:r>
      <w:r>
        <w:rPr>
          <w:rFonts w:hAnsi="Helvetica" w:cs="Helvetica"/>
          <w:lang w:val="el-GR"/>
        </w:rPr>
        <w:t>σας.</w:t>
      </w:r>
    </w:p>
    <w:p w:rsidR="00CA4083" w:rsidRPr="00931878" w:rsidRDefault="00CA4083" w:rsidP="00CA4083">
      <w:pPr>
        <w:pStyle w:val="Profoundheading4"/>
        <w:ind w:firstLine="283"/>
        <w:rPr>
          <w:rFonts w:hAnsi="Helvetica" w:cs="Helvetica"/>
          <w:lang w:val="el-GR"/>
        </w:rPr>
      </w:pPr>
      <w:r w:rsidRPr="00931878">
        <w:rPr>
          <w:rFonts w:hAnsi="Helvetica" w:cs="Helvetica"/>
          <w:lang w:val="el-GR"/>
        </w:rPr>
        <w:t xml:space="preserve">Συνεδρίες άσκησης </w:t>
      </w:r>
    </w:p>
    <w:p w:rsidR="00CA4083" w:rsidRPr="00931878" w:rsidRDefault="00CA4083" w:rsidP="00CA4083">
      <w:pPr>
        <w:pStyle w:val="Indent"/>
        <w:rPr>
          <w:rFonts w:hAnsi="Helvetica" w:cs="Helvetica"/>
          <w:lang w:val="el-GR"/>
        </w:rPr>
      </w:pPr>
      <w:r w:rsidRPr="00931878">
        <w:rPr>
          <w:rFonts w:hAnsi="Helvetica" w:cs="Helvetica"/>
          <w:lang w:val="el-GR"/>
        </w:rPr>
        <w:t xml:space="preserve">Υπάρχουν πολλά εμπόδια για τους ηλικιωμένους που αρχίζουν σε νέες τάξεις και  προγράμματα άσκησης. Παρέχοντας μια ευκαιρία για τους ηλικιωμένους συμμετέχοντες να παρακολουθήσουν ή να δοκιμάσουν οι ίδιοι ασκήσεις πρόληψης των πτώσεων - είτε πρόκειται για </w:t>
      </w:r>
      <w:r w:rsidRPr="00931878">
        <w:rPr>
          <w:rFonts w:hAnsi="Helvetica" w:cs="Helvetica"/>
        </w:rPr>
        <w:t>Tai</w:t>
      </w:r>
      <w:r w:rsidRPr="00931878">
        <w:rPr>
          <w:rFonts w:hAnsi="Helvetica" w:cs="Helvetica"/>
          <w:lang w:val="el-GR"/>
        </w:rPr>
        <w:t xml:space="preserve"> </w:t>
      </w:r>
      <w:r w:rsidRPr="00931878">
        <w:rPr>
          <w:rFonts w:hAnsi="Helvetica" w:cs="Helvetica"/>
        </w:rPr>
        <w:t>Chi</w:t>
      </w:r>
      <w:r w:rsidRPr="00931878">
        <w:rPr>
          <w:rFonts w:hAnsi="Helvetica" w:cs="Helvetica"/>
          <w:lang w:val="el-GR"/>
        </w:rPr>
        <w:t xml:space="preserve">, προγράμματα ενδυνάμωσης και ισορροπίας (όπως </w:t>
      </w:r>
      <w:r w:rsidRPr="00931878">
        <w:rPr>
          <w:rFonts w:hAnsi="Helvetica" w:cs="Helvetica"/>
        </w:rPr>
        <w:t>OTAGO</w:t>
      </w:r>
      <w:r w:rsidRPr="00931878">
        <w:rPr>
          <w:rFonts w:hAnsi="Helvetica" w:cs="Helvetica"/>
          <w:lang w:val="el-GR"/>
        </w:rPr>
        <w:t xml:space="preserve"> και </w:t>
      </w:r>
      <w:r w:rsidRPr="00931878">
        <w:rPr>
          <w:rFonts w:hAnsi="Helvetica" w:cs="Helvetica"/>
        </w:rPr>
        <w:t>FAME</w:t>
      </w:r>
      <w:r w:rsidRPr="00931878">
        <w:rPr>
          <w:rFonts w:hAnsi="Helvetica" w:cs="Helvetica"/>
          <w:lang w:val="el-GR"/>
        </w:rPr>
        <w:t xml:space="preserve">) είτε χορό - που θα τους </w:t>
      </w:r>
      <w:r w:rsidR="00CE750C">
        <w:rPr>
          <w:rFonts w:hAnsi="Helvetica" w:cs="Helvetica"/>
          <w:lang w:val="el-GR"/>
        </w:rPr>
        <w:t>βοηθήσουν να ξεπεράσουν ορισμένου</w:t>
      </w:r>
      <w:r w:rsidRPr="00931878">
        <w:rPr>
          <w:rFonts w:hAnsi="Helvetica" w:cs="Helvetica"/>
          <w:lang w:val="el-GR"/>
        </w:rPr>
        <w:t xml:space="preserve">ς από τους πιο συνήθεις φόβους που έχουν οι ηλικιωμένοι όταν πρόκειται για φυσική δραστηριότητα. Θα φανεί  επίσης, ότι αυτές οι ασκήσεις είναι κατάλληλες για την ηλικία και την ικανότητά τους.  </w:t>
      </w:r>
    </w:p>
    <w:p w:rsidR="00CA4083" w:rsidRPr="00931878" w:rsidRDefault="00CA4083" w:rsidP="00CA4083">
      <w:pPr>
        <w:pStyle w:val="BodyA"/>
        <w:rPr>
          <w:lang w:val="el-GR"/>
        </w:rPr>
      </w:pPr>
    </w:p>
    <w:p w:rsidR="00CA4083" w:rsidRPr="00931878" w:rsidRDefault="00CA4083" w:rsidP="00CA4083">
      <w:pPr>
        <w:pStyle w:val="Profoundheading4"/>
        <w:ind w:firstLine="283"/>
        <w:rPr>
          <w:rFonts w:hAnsi="Helvetica" w:cs="Helvetica"/>
          <w:lang w:val="el-GR"/>
        </w:rPr>
      </w:pPr>
      <w:r w:rsidRPr="00931878">
        <w:rPr>
          <w:rFonts w:hAnsi="Helvetica" w:cs="Helvetica"/>
          <w:lang w:val="el-GR"/>
        </w:rPr>
        <w:t xml:space="preserve">Ομιλίες και παρουσιάσεις </w:t>
      </w:r>
    </w:p>
    <w:p w:rsidR="007C680B" w:rsidRPr="005A5BBA" w:rsidRDefault="00CA4083" w:rsidP="00CA4083">
      <w:pPr>
        <w:pStyle w:val="Profounddefault"/>
        <w:ind w:left="283"/>
        <w:rPr>
          <w:rFonts w:hAnsi="Helvetica" w:cs="Helvetica"/>
          <w:lang w:val="el-GR"/>
        </w:rPr>
      </w:pPr>
      <w:r w:rsidRPr="00931878">
        <w:rPr>
          <w:rFonts w:hAnsi="Helvetica" w:cs="Helvetica"/>
          <w:lang w:val="el-GR"/>
        </w:rPr>
        <w:t>Υπάρχουν πολλά διαφορετικά θέματα που θα μπορούσατε να καλύψετε εάν πραγματοποιήσετε μια ομιλία. Φροντίστε να είναι απλή και σχετική</w:t>
      </w:r>
      <w:r w:rsidR="005A5BBA">
        <w:rPr>
          <w:rFonts w:hAnsi="Helvetica" w:cs="Helvetica"/>
          <w:lang w:val="el-GR"/>
        </w:rPr>
        <w:t>,</w:t>
      </w:r>
      <w:r w:rsidRPr="00931878">
        <w:rPr>
          <w:rFonts w:hAnsi="Helvetica" w:cs="Helvetica"/>
          <w:lang w:val="el-GR"/>
        </w:rPr>
        <w:t xml:space="preserve"> επικεντρώνοντας σ'</w:t>
      </w:r>
      <w:r w:rsidR="005A5BBA">
        <w:rPr>
          <w:rFonts w:hAnsi="Helvetica" w:cs="Helvetica"/>
          <w:lang w:val="el-GR"/>
        </w:rPr>
        <w:t xml:space="preserve"> </w:t>
      </w:r>
      <w:r w:rsidRPr="00931878">
        <w:rPr>
          <w:rFonts w:hAnsi="Helvetica" w:cs="Helvetica"/>
          <w:lang w:val="el-GR"/>
        </w:rPr>
        <w:t xml:space="preserve">αυτά που οι άνθρωποι μεγαλύτερης ηλικίας μπορούν να κάνουν για να βοηθήσουν να μειώσουν τον κίνδυνο των πτώσεων. </w:t>
      </w:r>
      <w:r w:rsidRPr="005A5BBA">
        <w:rPr>
          <w:rFonts w:hAnsi="Helvetica" w:cs="Helvetica"/>
          <w:lang w:val="el-GR"/>
        </w:rPr>
        <w:t>Για παράδειγμα:</w:t>
      </w:r>
    </w:p>
    <w:p w:rsidR="007C680B" w:rsidRDefault="007C680B" w:rsidP="003E56A3">
      <w:pPr>
        <w:pStyle w:val="Profounddefault"/>
        <w:numPr>
          <w:ilvl w:val="0"/>
          <w:numId w:val="7"/>
        </w:numPr>
        <w:spacing w:after="0"/>
      </w:pPr>
      <w:proofErr w:type="spellStart"/>
      <w:r>
        <w:t>φροντίδ</w:t>
      </w:r>
      <w:proofErr w:type="spellEnd"/>
      <w:r>
        <w:t>α</w:t>
      </w:r>
      <w:r>
        <w:t xml:space="preserve"> </w:t>
      </w:r>
      <w:proofErr w:type="spellStart"/>
      <w:r>
        <w:t>των</w:t>
      </w:r>
      <w:proofErr w:type="spellEnd"/>
      <w:r>
        <w:t xml:space="preserve"> </w:t>
      </w:r>
      <w:r>
        <w:t>π</w:t>
      </w:r>
      <w:proofErr w:type="spellStart"/>
      <w:r>
        <w:t>οδιών</w:t>
      </w:r>
      <w:proofErr w:type="spellEnd"/>
      <w:r>
        <w:t xml:space="preserve"> </w:t>
      </w:r>
    </w:p>
    <w:p w:rsidR="007C680B" w:rsidRDefault="007C680B" w:rsidP="003E56A3">
      <w:pPr>
        <w:pStyle w:val="Profounddefault"/>
        <w:numPr>
          <w:ilvl w:val="0"/>
          <w:numId w:val="7"/>
        </w:numPr>
        <w:spacing w:after="0"/>
      </w:pPr>
      <w:r>
        <w:t>τα</w:t>
      </w:r>
      <w:proofErr w:type="spellStart"/>
      <w:r>
        <w:t>κτική</w:t>
      </w:r>
      <w:proofErr w:type="spellEnd"/>
      <w:r>
        <w:t xml:space="preserve"> </w:t>
      </w:r>
      <w:proofErr w:type="spellStart"/>
      <w:r>
        <w:t>εξέτ</w:t>
      </w:r>
      <w:proofErr w:type="spellEnd"/>
      <w:r>
        <w:t>αση</w:t>
      </w:r>
      <w:r>
        <w:t xml:space="preserve"> </w:t>
      </w:r>
      <w:proofErr w:type="spellStart"/>
      <w:r>
        <w:t>των</w:t>
      </w:r>
      <w:proofErr w:type="spellEnd"/>
      <w:r>
        <w:t xml:space="preserve"> </w:t>
      </w:r>
      <w:r>
        <w:t>μα</w:t>
      </w:r>
      <w:proofErr w:type="spellStart"/>
      <w:r>
        <w:t>τιών</w:t>
      </w:r>
      <w:proofErr w:type="spellEnd"/>
      <w:r>
        <w:t xml:space="preserve"> </w:t>
      </w:r>
    </w:p>
    <w:p w:rsidR="007C680B" w:rsidRPr="007C680B" w:rsidRDefault="007C680B" w:rsidP="003E56A3">
      <w:pPr>
        <w:pStyle w:val="Profounddefault"/>
        <w:numPr>
          <w:ilvl w:val="0"/>
          <w:numId w:val="7"/>
        </w:numPr>
        <w:spacing w:after="0"/>
        <w:rPr>
          <w:lang w:val="el-GR"/>
        </w:rPr>
      </w:pPr>
      <w:r w:rsidRPr="007C680B">
        <w:rPr>
          <w:lang w:val="el-GR"/>
        </w:rPr>
        <w:t>αναφορά</w:t>
      </w:r>
      <w:r w:rsidRPr="007C680B">
        <w:rPr>
          <w:lang w:val="el-GR"/>
        </w:rPr>
        <w:t xml:space="preserve"> </w:t>
      </w:r>
      <w:r w:rsidRPr="007C680B">
        <w:rPr>
          <w:lang w:val="el-GR"/>
        </w:rPr>
        <w:t>ζάλης</w:t>
      </w:r>
      <w:r w:rsidRPr="007C680B">
        <w:rPr>
          <w:lang w:val="el-GR"/>
        </w:rPr>
        <w:t xml:space="preserve">, </w:t>
      </w:r>
      <w:r w:rsidRPr="007C680B">
        <w:rPr>
          <w:lang w:val="el-GR"/>
        </w:rPr>
        <w:t>γλιστρημάτων</w:t>
      </w:r>
      <w:r w:rsidRPr="007C680B">
        <w:rPr>
          <w:lang w:val="el-GR"/>
        </w:rPr>
        <w:t xml:space="preserve"> </w:t>
      </w:r>
      <w:r w:rsidRPr="007C680B">
        <w:rPr>
          <w:lang w:val="el-GR"/>
        </w:rPr>
        <w:t>και</w:t>
      </w:r>
      <w:r w:rsidRPr="007C680B">
        <w:rPr>
          <w:lang w:val="el-GR"/>
        </w:rPr>
        <w:t xml:space="preserve"> </w:t>
      </w:r>
      <w:r w:rsidRPr="007C680B">
        <w:rPr>
          <w:lang w:val="el-GR"/>
        </w:rPr>
        <w:t>παραπατημάτων</w:t>
      </w:r>
      <w:r w:rsidRPr="007C680B">
        <w:rPr>
          <w:lang w:val="el-GR"/>
        </w:rPr>
        <w:t xml:space="preserve"> </w:t>
      </w:r>
      <w:r w:rsidRPr="007C680B">
        <w:rPr>
          <w:lang w:val="el-GR"/>
        </w:rPr>
        <w:t>σε</w:t>
      </w:r>
      <w:r w:rsidRPr="007C680B">
        <w:rPr>
          <w:lang w:val="el-GR"/>
        </w:rPr>
        <w:t xml:space="preserve"> </w:t>
      </w:r>
      <w:r w:rsidRPr="007C680B">
        <w:rPr>
          <w:lang w:val="el-GR"/>
        </w:rPr>
        <w:t>έναν</w:t>
      </w:r>
      <w:r w:rsidRPr="007C680B">
        <w:rPr>
          <w:lang w:val="el-GR"/>
        </w:rPr>
        <w:t xml:space="preserve"> </w:t>
      </w:r>
      <w:r w:rsidRPr="007C680B">
        <w:rPr>
          <w:lang w:val="el-GR"/>
        </w:rPr>
        <w:t>γιατρό</w:t>
      </w:r>
      <w:r w:rsidRPr="007C680B">
        <w:rPr>
          <w:lang w:val="el-GR"/>
        </w:rPr>
        <w:t xml:space="preserve"> </w:t>
      </w:r>
    </w:p>
    <w:p w:rsidR="007C680B" w:rsidRDefault="007C680B" w:rsidP="003E56A3">
      <w:pPr>
        <w:pStyle w:val="Profounddefault"/>
        <w:numPr>
          <w:ilvl w:val="0"/>
          <w:numId w:val="7"/>
        </w:numPr>
        <w:spacing w:after="0"/>
      </w:pPr>
      <w:r>
        <w:t>α</w:t>
      </w:r>
      <w:proofErr w:type="spellStart"/>
      <w:r>
        <w:t>ίτηση</w:t>
      </w:r>
      <w:proofErr w:type="spellEnd"/>
      <w:r>
        <w:t xml:space="preserve"> </w:t>
      </w:r>
      <w:proofErr w:type="spellStart"/>
      <w:r>
        <w:t>γι</w:t>
      </w:r>
      <w:proofErr w:type="spellEnd"/>
      <w:r>
        <w:t>α</w:t>
      </w:r>
      <w:r>
        <w:t xml:space="preserve"> </w:t>
      </w:r>
      <w:r>
        <w:t>ια</w:t>
      </w:r>
      <w:proofErr w:type="spellStart"/>
      <w:r>
        <w:t>τρική</w:t>
      </w:r>
      <w:proofErr w:type="spellEnd"/>
      <w:r>
        <w:t xml:space="preserve"> </w:t>
      </w:r>
      <w:r>
        <w:t>επα</w:t>
      </w:r>
      <w:proofErr w:type="spellStart"/>
      <w:r>
        <w:t>νεξέτ</w:t>
      </w:r>
      <w:proofErr w:type="spellEnd"/>
      <w:r>
        <w:t>αση</w:t>
      </w:r>
    </w:p>
    <w:p w:rsidR="007C680B" w:rsidRPr="007C680B" w:rsidRDefault="007C680B" w:rsidP="003E56A3">
      <w:pPr>
        <w:pStyle w:val="Profounddefault"/>
        <w:numPr>
          <w:ilvl w:val="0"/>
          <w:numId w:val="7"/>
        </w:numPr>
        <w:spacing w:after="0"/>
        <w:rPr>
          <w:lang w:val="el-GR"/>
        </w:rPr>
      </w:pPr>
      <w:r w:rsidRPr="007C680B">
        <w:rPr>
          <w:lang w:val="el-GR"/>
        </w:rPr>
        <w:t>εφαρμογή</w:t>
      </w:r>
      <w:r w:rsidRPr="007C680B">
        <w:rPr>
          <w:lang w:val="el-GR"/>
        </w:rPr>
        <w:t xml:space="preserve"> </w:t>
      </w:r>
      <w:r w:rsidRPr="007C680B">
        <w:rPr>
          <w:lang w:val="el-GR"/>
        </w:rPr>
        <w:t>τακτικής</w:t>
      </w:r>
      <w:r w:rsidRPr="007C680B">
        <w:rPr>
          <w:lang w:val="el-GR"/>
        </w:rPr>
        <w:t xml:space="preserve"> </w:t>
      </w:r>
      <w:r w:rsidRPr="007C680B">
        <w:rPr>
          <w:lang w:val="el-GR"/>
        </w:rPr>
        <w:t>άσκησης</w:t>
      </w:r>
      <w:r w:rsidRPr="007C680B">
        <w:rPr>
          <w:lang w:val="el-GR"/>
        </w:rPr>
        <w:t xml:space="preserve"> </w:t>
      </w:r>
      <w:r w:rsidRPr="007C680B">
        <w:rPr>
          <w:lang w:val="el-GR"/>
        </w:rPr>
        <w:t>ενδυνάμωσης</w:t>
      </w:r>
      <w:r w:rsidRPr="007C680B">
        <w:rPr>
          <w:lang w:val="el-GR"/>
        </w:rPr>
        <w:t xml:space="preserve"> </w:t>
      </w:r>
      <w:r w:rsidRPr="007C680B">
        <w:rPr>
          <w:lang w:val="el-GR"/>
        </w:rPr>
        <w:t>και</w:t>
      </w:r>
      <w:r w:rsidRPr="007C680B">
        <w:rPr>
          <w:lang w:val="el-GR"/>
        </w:rPr>
        <w:t xml:space="preserve"> </w:t>
      </w:r>
      <w:r w:rsidRPr="007C680B">
        <w:rPr>
          <w:lang w:val="el-GR"/>
        </w:rPr>
        <w:t>ισορροπίας</w:t>
      </w:r>
    </w:p>
    <w:p w:rsidR="007C680B" w:rsidRDefault="007C680B" w:rsidP="003E56A3">
      <w:pPr>
        <w:pStyle w:val="Profounddefault"/>
        <w:numPr>
          <w:ilvl w:val="0"/>
          <w:numId w:val="7"/>
        </w:numPr>
        <w:spacing w:after="0"/>
      </w:pPr>
      <w:proofErr w:type="spellStart"/>
      <w:proofErr w:type="gramStart"/>
      <w:r>
        <w:t>εφ</w:t>
      </w:r>
      <w:proofErr w:type="spellEnd"/>
      <w:r>
        <w:t>αρμογή</w:t>
      </w:r>
      <w:proofErr w:type="gramEnd"/>
      <w:r>
        <w:t xml:space="preserve"> </w:t>
      </w:r>
      <w:proofErr w:type="spellStart"/>
      <w:r>
        <w:t>μι</w:t>
      </w:r>
      <w:proofErr w:type="spellEnd"/>
      <w:r>
        <w:t>ας</w:t>
      </w:r>
      <w:r>
        <w:t xml:space="preserve"> </w:t>
      </w:r>
      <w:proofErr w:type="spellStart"/>
      <w:r>
        <w:t>ισορρο</w:t>
      </w:r>
      <w:proofErr w:type="spellEnd"/>
      <w:r>
        <w:t>πημένης</w:t>
      </w:r>
      <w:r>
        <w:t xml:space="preserve"> </w:t>
      </w:r>
      <w:proofErr w:type="spellStart"/>
      <w:r>
        <w:t>δι</w:t>
      </w:r>
      <w:proofErr w:type="spellEnd"/>
      <w:r>
        <w:t>ατροφής</w:t>
      </w:r>
      <w:r>
        <w:t>.</w:t>
      </w:r>
    </w:p>
    <w:p w:rsidR="00B33E64" w:rsidRPr="00931878" w:rsidRDefault="00B33E64" w:rsidP="00B33E64">
      <w:pPr>
        <w:pStyle w:val="Profounddefault"/>
        <w:ind w:left="360"/>
        <w:rPr>
          <w:rFonts w:hAnsi="Helvetica" w:cs="Helvetica"/>
          <w:lang w:val="el-GR"/>
        </w:rPr>
      </w:pPr>
      <w:r w:rsidRPr="00931878">
        <w:rPr>
          <w:rFonts w:hAnsi="Helvetica" w:cs="Helvetica"/>
          <w:lang w:val="el-GR"/>
        </w:rPr>
        <w:t>Εάν δεν έχετε την εμπειρία να μιλήσετε για αυτά τα θέματα σε βάθος, καλέστε άλλους επαγγελματίες μαζί σας για να βοηθήσουν.</w:t>
      </w:r>
    </w:p>
    <w:p w:rsidR="008A0111" w:rsidRPr="00931878" w:rsidRDefault="008A0111" w:rsidP="008A0111">
      <w:pPr>
        <w:pStyle w:val="Profoundheading4"/>
        <w:ind w:firstLine="360"/>
        <w:rPr>
          <w:rFonts w:hAnsi="Helvetica" w:cs="Helvetica"/>
          <w:lang w:val="el-GR"/>
        </w:rPr>
      </w:pPr>
      <w:r w:rsidRPr="00931878">
        <w:rPr>
          <w:rFonts w:hAnsi="Helvetica" w:cs="Helvetica"/>
          <w:lang w:val="el-GR"/>
        </w:rPr>
        <w:t xml:space="preserve">Η υγιεινή διατροφή ή επιδείξεις τροφίμων  </w:t>
      </w:r>
    </w:p>
    <w:p w:rsidR="008A0111" w:rsidRPr="00931878" w:rsidRDefault="008A0111" w:rsidP="008A0111">
      <w:pPr>
        <w:pStyle w:val="Profounddefault"/>
        <w:ind w:left="360"/>
        <w:rPr>
          <w:rFonts w:hAnsi="Helvetica" w:cs="Helvetica"/>
          <w:lang w:val="el-GR"/>
        </w:rPr>
      </w:pPr>
      <w:r w:rsidRPr="00931878">
        <w:rPr>
          <w:rFonts w:hAnsi="Helvetica" w:cs="Helvetica"/>
          <w:lang w:val="el-GR"/>
        </w:rPr>
        <w:t xml:space="preserve">Οι επιδείξεις των τροφίμων είναι ένας πολύ δημοφιλής τρόπος της συμμετοχής κοινού σχεδόν σε κάθε </w:t>
      </w:r>
      <w:r w:rsidR="00842E36">
        <w:rPr>
          <w:rFonts w:hAnsi="Helvetica" w:cs="Helvetica"/>
          <w:lang w:val="el-GR"/>
        </w:rPr>
        <w:t>εκδήλωση</w:t>
      </w:r>
      <w:r w:rsidRPr="00931878">
        <w:rPr>
          <w:rFonts w:hAnsi="Helvetica" w:cs="Helvetica"/>
          <w:lang w:val="el-GR"/>
        </w:rPr>
        <w:t xml:space="preserve">. Επισημάνετε τους παράγοντες κινδύνου για πτώσεις που μπορεί να σχετίζονται με τη δίαιτα και τη διατροφή. Για παράδειγμα, θα μπορούσατε να δείξετε πώς θα διατηρήσουν την καλή υγεία των οστών, εκτελώντας συνταγές με τρόφιμα που περιέχουν ασβέστιο και βιταμίνη </w:t>
      </w:r>
      <w:r w:rsidRPr="00931878">
        <w:rPr>
          <w:rFonts w:hAnsi="Helvetica" w:cs="Helvetica"/>
        </w:rPr>
        <w:t>D</w:t>
      </w:r>
      <w:r w:rsidRPr="00931878">
        <w:rPr>
          <w:rFonts w:hAnsi="Helvetica" w:cs="Helvetica"/>
          <w:lang w:val="el-GR"/>
        </w:rPr>
        <w:t xml:space="preserve"> - ή αν θέλετε να επικεντρωθείτε στην υγεία των ματιών, συνταγές που περιέχουν βιταμίνες </w:t>
      </w:r>
      <w:r w:rsidRPr="00931878">
        <w:rPr>
          <w:rFonts w:hAnsi="Helvetica" w:cs="Helvetica"/>
        </w:rPr>
        <w:t>A</w:t>
      </w:r>
      <w:r w:rsidRPr="00931878">
        <w:rPr>
          <w:rFonts w:hAnsi="Helvetica" w:cs="Helvetica"/>
          <w:lang w:val="el-GR"/>
        </w:rPr>
        <w:t xml:space="preserve">, </w:t>
      </w:r>
      <w:r w:rsidRPr="00931878">
        <w:rPr>
          <w:rFonts w:hAnsi="Helvetica" w:cs="Helvetica"/>
        </w:rPr>
        <w:t>C</w:t>
      </w:r>
      <w:r w:rsidRPr="00931878">
        <w:rPr>
          <w:rFonts w:hAnsi="Helvetica" w:cs="Helvetica"/>
          <w:lang w:val="el-GR"/>
        </w:rPr>
        <w:t xml:space="preserve"> και </w:t>
      </w:r>
      <w:r w:rsidRPr="00931878">
        <w:rPr>
          <w:rFonts w:hAnsi="Helvetica" w:cs="Helvetica"/>
        </w:rPr>
        <w:t>E</w:t>
      </w:r>
      <w:r w:rsidRPr="00931878">
        <w:rPr>
          <w:rFonts w:hAnsi="Helvetica" w:cs="Helvetica"/>
          <w:lang w:val="el-GR"/>
        </w:rPr>
        <w:t>.</w:t>
      </w:r>
    </w:p>
    <w:p w:rsidR="008A0111" w:rsidRPr="00931878" w:rsidRDefault="008A0111" w:rsidP="008A0111">
      <w:pPr>
        <w:pStyle w:val="Profounddefault"/>
        <w:ind w:left="360"/>
        <w:rPr>
          <w:rFonts w:hAnsi="Helvetica" w:cs="Helvetica"/>
          <w:lang w:val="el-GR"/>
        </w:rPr>
      </w:pPr>
      <w:r w:rsidRPr="00931878">
        <w:rPr>
          <w:rFonts w:hAnsi="Helvetica" w:cs="Helvetica"/>
          <w:lang w:val="el-GR"/>
        </w:rPr>
        <w:t xml:space="preserve">Βεβαιωθείτε ότι επιλέγετε συνταγές που είναι κατάλληλες για τον τρόπο ζωής και τις αγοραστικές συνήθειες των συμμετεχόντων σας, ώστε να μπορούν να τις εκτελέσουν στο σπίτι. Για παράδειγμα, τα συστατικά μπορούν να </w:t>
      </w:r>
      <w:r w:rsidR="00842E36">
        <w:rPr>
          <w:rFonts w:hAnsi="Helvetica" w:cs="Helvetica"/>
          <w:lang w:val="el-GR"/>
        </w:rPr>
        <w:t>προμηθευθούν</w:t>
      </w:r>
      <w:r w:rsidRPr="00931878">
        <w:rPr>
          <w:rFonts w:hAnsi="Helvetica" w:cs="Helvetica"/>
          <w:lang w:val="el-GR"/>
        </w:rPr>
        <w:t xml:space="preserve"> εύκολα; Πωλούνται σε μικρές ποσότητες για τους συμμετέχοντες </w:t>
      </w:r>
      <w:r w:rsidR="00842E36">
        <w:rPr>
          <w:rFonts w:hAnsi="Helvetica" w:cs="Helvetica"/>
          <w:lang w:val="el-GR"/>
        </w:rPr>
        <w:t>που</w:t>
      </w:r>
      <w:r w:rsidRPr="00931878">
        <w:rPr>
          <w:rFonts w:hAnsi="Helvetica" w:cs="Helvetica"/>
          <w:lang w:val="el-GR"/>
        </w:rPr>
        <w:t xml:space="preserve"> ζουν μόνοι;</w:t>
      </w:r>
    </w:p>
    <w:p w:rsidR="00CC1915" w:rsidRPr="008A0111" w:rsidRDefault="008A0111" w:rsidP="00CC1915">
      <w:pPr>
        <w:pStyle w:val="Profoundheading4"/>
        <w:ind w:firstLine="360"/>
        <w:rPr>
          <w:lang w:val="el-GR"/>
        </w:rPr>
      </w:pPr>
      <w:r w:rsidRPr="00931878">
        <w:rPr>
          <w:rFonts w:hAnsi="Helvetica" w:cs="Helvetica"/>
          <w:lang w:val="el-GR"/>
        </w:rPr>
        <w:t>Έλεγχοι υγείας</w:t>
      </w:r>
      <w:r w:rsidRPr="008A0111">
        <w:rPr>
          <w:lang w:val="el-GR"/>
        </w:rPr>
        <w:t xml:space="preserve"> </w:t>
      </w:r>
      <w:r w:rsidR="00CC1915" w:rsidRPr="008A0111">
        <w:rPr>
          <w:lang w:val="el-GR"/>
        </w:rPr>
        <w:t xml:space="preserve"> </w:t>
      </w:r>
    </w:p>
    <w:p w:rsidR="008A0111" w:rsidRPr="00931878" w:rsidRDefault="008A0111" w:rsidP="008A0111">
      <w:pPr>
        <w:pStyle w:val="Profounddefault"/>
        <w:ind w:left="360"/>
        <w:rPr>
          <w:rFonts w:hAnsi="Helvetica" w:cs="Helvetica"/>
          <w:lang w:val="el-GR"/>
        </w:rPr>
      </w:pPr>
      <w:r w:rsidRPr="00931878">
        <w:rPr>
          <w:rFonts w:hAnsi="Helvetica" w:cs="Helvetica"/>
          <w:lang w:val="el-GR"/>
        </w:rPr>
        <w:t>Αυτοί προσθέτουν ένα διαδραστικό στοιχείο για τις εκδηλώσεις σας και είναι ένας πολύ καλός τρόπος για τη συμμετοχή των ηλικιωμένων και το άνοιγμα των συζητήσεων σχετικά με την πρόληψη των πτώσεων. Θα μπορούσατε να προσφέρετε μια οφθαλμολογική εξέτασ</w:t>
      </w:r>
      <w:r w:rsidR="00842E36">
        <w:rPr>
          <w:rFonts w:hAnsi="Helvetica" w:cs="Helvetica"/>
          <w:lang w:val="el-GR"/>
        </w:rPr>
        <w:t>η, έναν έλεγχο της υγείας των ποδιών τους</w:t>
      </w:r>
      <w:r w:rsidRPr="00931878">
        <w:rPr>
          <w:rFonts w:hAnsi="Helvetica" w:cs="Helvetica"/>
          <w:lang w:val="el-GR"/>
        </w:rPr>
        <w:t xml:space="preserve">, έλεγχο ισορροπίας ή ικανότητας βάδισης ή έναν έλεγχο αρτηριακής πίεσης. Η παροχή συμβουλών και ο έλεγχος των βοηθημάτων βάδισης είναι επίσης πολύ δημοφιλής, και θα παρέχει πολύ πρακτική βοήθεια σε κάτι που πολλοί άνθρωποι μεγαλύτερης ηλικίας χρησιμοποιούν κάθε μέρα, αλλά με το οποίο μπορεί </w:t>
      </w:r>
      <w:r w:rsidR="00842E36">
        <w:rPr>
          <w:rFonts w:hAnsi="Helvetica" w:cs="Helvetica"/>
          <w:lang w:val="el-GR"/>
        </w:rPr>
        <w:t xml:space="preserve">και </w:t>
      </w:r>
      <w:r w:rsidRPr="00931878">
        <w:rPr>
          <w:rFonts w:hAnsi="Helvetica" w:cs="Helvetica"/>
          <w:lang w:val="el-GR"/>
        </w:rPr>
        <w:t>να</w:t>
      </w:r>
      <w:r w:rsidR="00842E36">
        <w:rPr>
          <w:rFonts w:hAnsi="Helvetica" w:cs="Helvetica"/>
          <w:lang w:val="el-GR"/>
        </w:rPr>
        <w:t xml:space="preserve"> παιδεύονται.</w:t>
      </w:r>
      <w:r w:rsidRPr="00931878">
        <w:rPr>
          <w:rFonts w:hAnsi="Helvetica" w:cs="Helvetica"/>
          <w:lang w:val="el-GR"/>
        </w:rPr>
        <w:t xml:space="preserve"> </w:t>
      </w:r>
    </w:p>
    <w:p w:rsidR="008A0111" w:rsidRPr="00931878" w:rsidRDefault="00842E36" w:rsidP="008A0111">
      <w:pPr>
        <w:pStyle w:val="Profounddefault"/>
        <w:ind w:left="360"/>
        <w:rPr>
          <w:rFonts w:hAnsi="Helvetica" w:cs="Helvetica"/>
          <w:lang w:val="el-GR"/>
        </w:rPr>
      </w:pPr>
      <w:r>
        <w:rPr>
          <w:rFonts w:hAnsi="Helvetica" w:cs="Helvetica"/>
          <w:lang w:val="el-GR"/>
        </w:rPr>
        <w:t>Μ</w:t>
      </w:r>
      <w:r w:rsidRPr="00931878">
        <w:rPr>
          <w:rFonts w:hAnsi="Helvetica" w:cs="Helvetica"/>
          <w:lang w:val="el-GR"/>
        </w:rPr>
        <w:t>έσα από αυτούς τους ελέγχους</w:t>
      </w:r>
      <w:r>
        <w:rPr>
          <w:rFonts w:hAnsi="Helvetica" w:cs="Helvetica"/>
          <w:lang w:val="el-GR"/>
        </w:rPr>
        <w:t xml:space="preserve"> μ</w:t>
      </w:r>
      <w:r w:rsidR="008A0111" w:rsidRPr="00931878">
        <w:rPr>
          <w:rFonts w:hAnsi="Helvetica" w:cs="Helvetica"/>
          <w:lang w:val="el-GR"/>
        </w:rPr>
        <w:t>πορείτε να βρείτε πολλά προβλήματα που</w:t>
      </w:r>
      <w:r>
        <w:rPr>
          <w:rFonts w:hAnsi="Helvetica" w:cs="Helvetica"/>
          <w:lang w:val="el-GR"/>
        </w:rPr>
        <w:t xml:space="preserve"> όμως</w:t>
      </w:r>
      <w:r w:rsidR="008A0111" w:rsidRPr="00931878">
        <w:rPr>
          <w:rFonts w:hAnsi="Helvetica" w:cs="Helvetica"/>
          <w:lang w:val="el-GR"/>
        </w:rPr>
        <w:t xml:space="preserve"> οι ηλικιωμένοι αισθάνονται ότι δεν είναι αρκετά σημαντικά </w:t>
      </w:r>
      <w:r>
        <w:rPr>
          <w:rFonts w:hAnsi="Helvetica" w:cs="Helvetica"/>
          <w:lang w:val="el-GR"/>
        </w:rPr>
        <w:t>για να μιλήσουν σε έναν γιατρό γι' αυτά</w:t>
      </w:r>
      <w:r w:rsidR="008A0111" w:rsidRPr="00931878">
        <w:rPr>
          <w:rFonts w:hAnsi="Helvetica" w:cs="Helvetica"/>
          <w:lang w:val="el-GR"/>
        </w:rPr>
        <w:t xml:space="preserve"> (για παρ</w:t>
      </w:r>
      <w:r>
        <w:rPr>
          <w:rFonts w:hAnsi="Helvetica" w:cs="Helvetica"/>
          <w:lang w:val="el-GR"/>
        </w:rPr>
        <w:t>άδειγμα, θέματα ακράτειας)</w:t>
      </w:r>
      <w:r w:rsidR="008A0111" w:rsidRPr="00931878">
        <w:rPr>
          <w:rFonts w:hAnsi="Helvetica" w:cs="Helvetica"/>
          <w:lang w:val="el-GR"/>
        </w:rPr>
        <w:t xml:space="preserve"> έτσι να </w:t>
      </w:r>
      <w:r>
        <w:rPr>
          <w:rFonts w:hAnsi="Helvetica" w:cs="Helvetica"/>
          <w:lang w:val="el-GR"/>
        </w:rPr>
        <w:t xml:space="preserve">έχετε πρόχειρα </w:t>
      </w:r>
      <w:r w:rsidR="008A0111" w:rsidRPr="00931878">
        <w:rPr>
          <w:rFonts w:hAnsi="Helvetica" w:cs="Helvetica"/>
          <w:lang w:val="el-GR"/>
        </w:rPr>
        <w:t xml:space="preserve">τα στοιχεία των </w:t>
      </w:r>
      <w:r>
        <w:rPr>
          <w:rFonts w:hAnsi="Helvetica" w:cs="Helvetica"/>
          <w:lang w:val="el-GR"/>
        </w:rPr>
        <w:t>ντόπιων ειδικών</w:t>
      </w:r>
      <w:r w:rsidR="008A0111" w:rsidRPr="00931878">
        <w:rPr>
          <w:rFonts w:hAnsi="Helvetica" w:cs="Helvetica"/>
          <w:lang w:val="el-GR"/>
        </w:rPr>
        <w:t xml:space="preserve"> και υπηρεσιών όπου μπορείτε να παραπέμψετε τους συμμετέχοντες.  </w:t>
      </w:r>
    </w:p>
    <w:p w:rsidR="00CC1915" w:rsidRPr="00BE2CE2" w:rsidRDefault="00BE2CE2" w:rsidP="00CC1915">
      <w:pPr>
        <w:pStyle w:val="Profoundheading4"/>
        <w:ind w:firstLine="360"/>
        <w:rPr>
          <w:lang w:val="el-GR"/>
        </w:rPr>
      </w:pPr>
      <w:r w:rsidRPr="00931878">
        <w:rPr>
          <w:rFonts w:hAnsi="Helvetica" w:cs="Helvetica"/>
          <w:lang w:val="el-GR"/>
        </w:rPr>
        <w:t>Παιχνίδια και κουίζ</w:t>
      </w:r>
      <w:r w:rsidRPr="00BE2CE2">
        <w:rPr>
          <w:lang w:val="el-GR"/>
        </w:rPr>
        <w:t xml:space="preserve"> </w:t>
      </w:r>
      <w:r w:rsidR="00CC1915" w:rsidRPr="00BE2CE2">
        <w:rPr>
          <w:lang w:val="el-GR"/>
        </w:rPr>
        <w:t xml:space="preserve">  </w:t>
      </w:r>
    </w:p>
    <w:p w:rsidR="00BE2CE2" w:rsidRPr="00931878" w:rsidRDefault="00BE2CE2" w:rsidP="00BE2CE2">
      <w:pPr>
        <w:pStyle w:val="Profounddefault"/>
        <w:ind w:left="360"/>
        <w:rPr>
          <w:rFonts w:hAnsi="Helvetica" w:cs="Helvetica"/>
          <w:lang w:val="el-GR"/>
        </w:rPr>
      </w:pPr>
      <w:r w:rsidRPr="00931878">
        <w:rPr>
          <w:rFonts w:hAnsi="Helvetica" w:cs="Helvetica"/>
          <w:lang w:val="el-GR"/>
        </w:rPr>
        <w:t xml:space="preserve">Πολλά πράγματα αλλάζουν για εμάς, καθώς μεγαλώνουμε, αλλά η επιθυμία να διασκεδάζουμε  δεν είναι ένα από αυτά! Φροντίστε να είναι απλά κάτι σαν ένα παιχνίδι εντοπίστε-τη-διαφορά ή ένα παζλ λέξεων, ή αν έχετε διαθέσιμη, χρησιμοποιήστε μια κονσόλα παιχνιδιών και δραστηριοτήτων ισορροπίας. </w:t>
      </w:r>
    </w:p>
    <w:p w:rsidR="00BE2CE2" w:rsidRPr="00931878" w:rsidRDefault="00BE2CE2" w:rsidP="00BE2CE2">
      <w:pPr>
        <w:pStyle w:val="Profounddefault"/>
        <w:ind w:left="360"/>
        <w:rPr>
          <w:rFonts w:hAnsi="Helvetica" w:cs="Helvetica"/>
          <w:lang w:val="el-GR"/>
        </w:rPr>
      </w:pPr>
      <w:r w:rsidRPr="00931878">
        <w:rPr>
          <w:rFonts w:hAnsi="Helvetica" w:cs="Helvetica"/>
          <w:lang w:val="el-GR"/>
        </w:rPr>
        <w:t xml:space="preserve">Παρουσιάζοντας ένα θέμα, και μεταβάλλοντας το από </w:t>
      </w:r>
      <w:r w:rsidR="00485329">
        <w:rPr>
          <w:rFonts w:hAnsi="Helvetica" w:cs="Helvetica"/>
          <w:lang w:val="el-GR"/>
        </w:rPr>
        <w:t>μια χρονιά στην άλλη</w:t>
      </w:r>
      <w:r w:rsidRPr="00931878">
        <w:rPr>
          <w:rFonts w:hAnsi="Helvetica" w:cs="Helvetica"/>
          <w:lang w:val="el-GR"/>
        </w:rPr>
        <w:t>, μπορεί επίσης να σας βοηθήσει να σκεφτείτε νέες ιδέες για δραστηριότητες. Τα θέματα είναι ένας πολύ καλός τρόπος για να επικεντρωθείτε σε συγκεκριμένους παράγοντες κινδύνου, όπως η φαρμακευτική αγωγή, η ισορροπία, η όραση, τα πόδια ή η υγεία των οστών.</w:t>
      </w:r>
    </w:p>
    <w:p w:rsidR="00BE2CE2" w:rsidRPr="00931878" w:rsidRDefault="00BE2CE2" w:rsidP="00BE2CE2">
      <w:pPr>
        <w:pStyle w:val="Profounddefault"/>
        <w:spacing w:after="120" w:line="240" w:lineRule="auto"/>
        <w:rPr>
          <w:rFonts w:hAnsi="Helvetica" w:cs="Helvetica"/>
          <w:lang w:val="el-GR"/>
        </w:rPr>
      </w:pPr>
      <w:r w:rsidRPr="00931878">
        <w:rPr>
          <w:rFonts w:hAnsi="Helvetica" w:cs="Helvetica"/>
          <w:lang w:val="el-GR"/>
        </w:rPr>
        <w:t>Θα βρείτε περισσότερες ιδέες για δραστηριότητες, καθώς και λεπτομέρειες σχετικά με τα είδη των εκδηλώσεων που άλλοι έχουν πραγματοποιήσει στην ενότητα "Παραδείγματα εκδηλώσεων".</w:t>
      </w:r>
    </w:p>
    <w:p w:rsidR="00274669" w:rsidRPr="00931878" w:rsidRDefault="00274669" w:rsidP="00274669">
      <w:pPr>
        <w:pStyle w:val="Profoundheading4"/>
        <w:rPr>
          <w:rFonts w:hAnsi="Helvetica" w:cs="Helvetica"/>
          <w:lang w:val="el-GR"/>
        </w:rPr>
      </w:pPr>
      <w:r w:rsidRPr="00931878">
        <w:rPr>
          <w:rFonts w:hAnsi="Helvetica" w:cs="Helvetica"/>
          <w:lang w:val="el-GR"/>
        </w:rPr>
        <w:t>Τι ...πόρους χρειάζεστε για να πραγματοποιήσετε την εκδήλωσή σας;</w:t>
      </w:r>
    </w:p>
    <w:p w:rsidR="00664F71" w:rsidRPr="00931878" w:rsidRDefault="00664F71" w:rsidP="00664F71">
      <w:pPr>
        <w:pStyle w:val="Profounddefault"/>
        <w:rPr>
          <w:rFonts w:hAnsi="Helvetica" w:cs="Helvetica"/>
          <w:lang w:val="el-GR"/>
        </w:rPr>
      </w:pPr>
      <w:r w:rsidRPr="00931878">
        <w:rPr>
          <w:rFonts w:hAnsi="Helvetica" w:cs="Helvetica"/>
          <w:lang w:val="el-GR"/>
        </w:rPr>
        <w:t>Μόλις έχετε αποφασίσει σχετικά με τις δραστηριότητες που θα τρέξετε, γράψτε μια λίστα με τους πόρους που θα χρειαστείτε για να σας βοηθήσουν να σχεδιάσετε, να δημιουργήσετε και να τρέξετε την εκδήλωσή σας εκείνη την ημέρα, περιλαμβάνοντας:</w:t>
      </w:r>
    </w:p>
    <w:p w:rsidR="00664F71" w:rsidRPr="00931878" w:rsidRDefault="00664F71" w:rsidP="00664F71">
      <w:pPr>
        <w:pStyle w:val="Profoundheading4"/>
        <w:ind w:firstLine="283"/>
        <w:rPr>
          <w:rFonts w:hAnsi="Helvetica" w:cs="Helvetica"/>
          <w:lang w:val="el-GR"/>
        </w:rPr>
      </w:pPr>
      <w:r w:rsidRPr="00931878">
        <w:rPr>
          <w:rFonts w:hAnsi="Helvetica" w:cs="Helvetica"/>
          <w:lang w:val="el-GR"/>
        </w:rPr>
        <w:t>Άτομα</w:t>
      </w:r>
    </w:p>
    <w:p w:rsidR="00664F71" w:rsidRPr="00931878" w:rsidRDefault="00664F71" w:rsidP="00664F71">
      <w:pPr>
        <w:pStyle w:val="Profounddefault"/>
        <w:ind w:left="283"/>
        <w:rPr>
          <w:rFonts w:hAnsi="Helvetica" w:cs="Helvetica"/>
          <w:lang w:val="el-GR"/>
        </w:rPr>
      </w:pPr>
      <w:r w:rsidRPr="00931878">
        <w:rPr>
          <w:rFonts w:hAnsi="Helvetica" w:cs="Helvetica"/>
          <w:lang w:val="el-GR"/>
        </w:rPr>
        <w:t xml:space="preserve">Χρειάζεστε βοήθεια από συναδέλφους ή μέλη του προσωπικού από άλλους οργανισμούς; Έχετε ελέγξει τη διαθεσιμότητά τους; Υπάρχει κάποιος που μπορεί να </w:t>
      </w:r>
      <w:r w:rsidR="003C0853">
        <w:rPr>
          <w:rFonts w:hAnsi="Helvetica" w:cs="Helvetica"/>
          <w:lang w:val="el-GR"/>
        </w:rPr>
        <w:t>τους</w:t>
      </w:r>
      <w:r w:rsidRPr="00931878">
        <w:rPr>
          <w:rFonts w:hAnsi="Helvetica" w:cs="Helvetica"/>
          <w:lang w:val="el-GR"/>
        </w:rPr>
        <w:t xml:space="preserve"> αντικαταστήσει εκείνη τη μέρα; </w:t>
      </w:r>
    </w:p>
    <w:p w:rsidR="00664F71" w:rsidRPr="00931878" w:rsidRDefault="00664F71" w:rsidP="00664F71">
      <w:pPr>
        <w:pStyle w:val="Profoundheading4"/>
        <w:ind w:firstLine="283"/>
        <w:rPr>
          <w:rFonts w:hAnsi="Helvetica" w:cs="Helvetica"/>
          <w:lang w:val="el-GR"/>
        </w:rPr>
      </w:pPr>
      <w:r w:rsidRPr="00931878">
        <w:rPr>
          <w:rFonts w:hAnsi="Helvetica" w:cs="Helvetica"/>
          <w:lang w:val="el-GR"/>
        </w:rPr>
        <w:t>Φυλλάδια</w:t>
      </w:r>
    </w:p>
    <w:p w:rsidR="00664F71" w:rsidRPr="00931878" w:rsidRDefault="00664F71" w:rsidP="00664F71">
      <w:pPr>
        <w:pStyle w:val="Profounddefault"/>
        <w:ind w:left="283"/>
        <w:rPr>
          <w:rFonts w:hAnsi="Helvetica" w:cs="Helvetica"/>
          <w:lang w:val="el-GR"/>
        </w:rPr>
      </w:pPr>
      <w:r w:rsidRPr="00931878">
        <w:rPr>
          <w:rFonts w:hAnsi="Helvetica" w:cs="Helvetica"/>
          <w:lang w:val="el-GR"/>
        </w:rPr>
        <w:t xml:space="preserve">Θα έχετε κάτι </w:t>
      </w:r>
      <w:r w:rsidR="003C0853" w:rsidRPr="00931878">
        <w:rPr>
          <w:rFonts w:hAnsi="Helvetica" w:cs="Helvetica"/>
          <w:lang w:val="el-GR"/>
        </w:rPr>
        <w:t>διαθέσιμο</w:t>
      </w:r>
      <w:r w:rsidRPr="00931878">
        <w:rPr>
          <w:rFonts w:hAnsi="Helvetica" w:cs="Helvetica"/>
          <w:lang w:val="el-GR"/>
        </w:rPr>
        <w:t xml:space="preserve">, το οποίο οι συμμετέχοντες σας μπορούν να πάρουν στο σπίτι για να διαβάσουν και να ανατρέξουν για περισσότερες πληροφορίες και στοιχεία επικοινωνίας; Εάν δεν έχετε υπάρχοντα υλικά, ελέγξτε την ιστοσελίδα του </w:t>
      </w:r>
      <w:proofErr w:type="spellStart"/>
      <w:r w:rsidRPr="00931878">
        <w:rPr>
          <w:rFonts w:hAnsi="Helvetica" w:cs="Helvetica"/>
        </w:rPr>
        <w:t>ProFouND</w:t>
      </w:r>
      <w:proofErr w:type="spellEnd"/>
      <w:r w:rsidRPr="00931878">
        <w:rPr>
          <w:rFonts w:hAnsi="Helvetica" w:cs="Helvetica"/>
          <w:lang w:val="el-GR"/>
        </w:rPr>
        <w:t xml:space="preserve"> για να δείτε αν υπάρχουν κάποιες γενικές πηγές που διατίθενται στη γλώσσα σας ή αναζητήστε από άλλους οργανισμούς στην περιοχή σας, εάν έχουν κάποια φυλλάδια που μπορείτε να παραγγείλετε για την εκδήλωσή σας. </w:t>
      </w:r>
    </w:p>
    <w:p w:rsidR="00664F71" w:rsidRPr="00931878" w:rsidRDefault="00664F71" w:rsidP="00664F71">
      <w:pPr>
        <w:pStyle w:val="Profounddefault"/>
        <w:ind w:left="283"/>
        <w:rPr>
          <w:rFonts w:hAnsi="Helvetica" w:cs="Helvetica"/>
          <w:lang w:val="el-GR"/>
        </w:rPr>
      </w:pPr>
      <w:r w:rsidRPr="00931878">
        <w:rPr>
          <w:rFonts w:hAnsi="Helvetica" w:cs="Helvetica"/>
          <w:lang w:val="el-GR"/>
        </w:rPr>
        <w:t>Αν γράφετε τα φυλλάδια μόνοι σας, διατηρείστε την πληροφόρηση απλή, και αν είναι δυνατόν, χρησιμοποιήστε εικόνες για να εξηγήσετε αυτό που περιγράφετε, ειδικά εάν εργάζεστε με διαφορετικές πολιτισμικές ή εθνοτικές ομάδες, ή οι ηλικιωμένους που ζουν με άνο</w:t>
      </w:r>
      <w:r w:rsidR="003C0853">
        <w:rPr>
          <w:rFonts w:hAnsi="Helvetica" w:cs="Helvetica"/>
          <w:lang w:val="el-GR"/>
        </w:rPr>
        <w:t xml:space="preserve">ια. Αφήστε αρκετό χρόνο για να </w:t>
      </w:r>
      <w:r w:rsidRPr="00931878">
        <w:rPr>
          <w:rFonts w:hAnsi="Helvetica" w:cs="Helvetica"/>
          <w:lang w:val="el-GR"/>
        </w:rPr>
        <w:t xml:space="preserve">εξετάσετε τι έχετε γράψει, και αν είναι δυνατόν, ελέγξτε τα μηνύματα και το πλάνο με το ακροατήριο στο οποίο στοχεύετε αρχικά, για να ελέγξετε ότι αυτό γίνεται κατανοητό με τον τρόπο που θέλατε. </w:t>
      </w:r>
    </w:p>
    <w:p w:rsidR="00664F71" w:rsidRPr="00931878" w:rsidRDefault="00664F71" w:rsidP="00664F71">
      <w:pPr>
        <w:pStyle w:val="Profoundheading4"/>
        <w:ind w:firstLine="283"/>
        <w:rPr>
          <w:rFonts w:hAnsi="Helvetica" w:cs="Helvetica"/>
          <w:lang w:val="el-GR"/>
        </w:rPr>
      </w:pPr>
      <w:r w:rsidRPr="00931878">
        <w:rPr>
          <w:rFonts w:hAnsi="Helvetica" w:cs="Helvetica"/>
          <w:lang w:val="el-GR"/>
        </w:rPr>
        <w:t>Εξοπλισμός</w:t>
      </w:r>
    </w:p>
    <w:p w:rsidR="00664F71" w:rsidRPr="00931878" w:rsidRDefault="00664F71" w:rsidP="003C0853">
      <w:pPr>
        <w:pStyle w:val="Profounddefault"/>
        <w:ind w:left="283"/>
        <w:rPr>
          <w:rFonts w:hAnsi="Helvetica" w:cs="Helvetica"/>
          <w:lang w:val="el-GR"/>
        </w:rPr>
      </w:pPr>
      <w:r w:rsidRPr="00931878">
        <w:rPr>
          <w:rFonts w:hAnsi="Helvetica" w:cs="Helvetica"/>
          <w:lang w:val="el-GR"/>
        </w:rPr>
        <w:t xml:space="preserve">Εάν σκοπεύετε να χρησιμοποιήσετε οποιοδήποτε εξοπλισμό, όπως φορητούς υπολογιστές, ηχεία και μικρόφωνα, βεβαιωθείτε ότι έχετε ελέγξει τα πάντα εκ των προτέρων και ότι οποιοσδήποτε άλλος εμπλέκεται στην εκδήλωση σας </w:t>
      </w:r>
      <w:r w:rsidR="003C0853">
        <w:rPr>
          <w:rFonts w:hAnsi="Helvetica" w:cs="Helvetica"/>
          <w:lang w:val="el-GR"/>
        </w:rPr>
        <w:t>ξέρει πώς να το χρησιμοποιήσει.</w:t>
      </w:r>
    </w:p>
    <w:p w:rsidR="00664F71" w:rsidRPr="00931878" w:rsidRDefault="00664F71" w:rsidP="00664F71">
      <w:pPr>
        <w:pStyle w:val="Profoundheading4"/>
        <w:ind w:firstLine="283"/>
        <w:rPr>
          <w:rFonts w:hAnsi="Helvetica" w:cs="Helvetica"/>
          <w:bCs/>
          <w:lang w:val="el-GR"/>
        </w:rPr>
      </w:pPr>
      <w:r w:rsidRPr="00931878">
        <w:rPr>
          <w:rFonts w:hAnsi="Helvetica" w:cs="Helvetica"/>
          <w:lang w:val="el-GR"/>
        </w:rPr>
        <w:t>Αναψυκτικά</w:t>
      </w:r>
    </w:p>
    <w:p w:rsidR="00664F71" w:rsidRPr="00931878" w:rsidRDefault="00664F71" w:rsidP="00664F71">
      <w:pPr>
        <w:pStyle w:val="Profounddefault"/>
        <w:ind w:left="283"/>
        <w:rPr>
          <w:rFonts w:hAnsi="Helvetica" w:cs="Helvetica"/>
          <w:lang w:val="el-GR"/>
        </w:rPr>
      </w:pPr>
      <w:r w:rsidRPr="00931878">
        <w:rPr>
          <w:rFonts w:hAnsi="Helvetica" w:cs="Helvetica"/>
          <w:lang w:val="el-GR"/>
        </w:rPr>
        <w:t>Αυτά είναι απαραίτητα για οποιαδήπ</w:t>
      </w:r>
      <w:r w:rsidR="003C0853">
        <w:rPr>
          <w:rFonts w:hAnsi="Helvetica" w:cs="Helvetica"/>
          <w:lang w:val="el-GR"/>
        </w:rPr>
        <w:t>οτε δραστηριότητα ή εκδήλωση, είτε για να κάνουν</w:t>
      </w:r>
      <w:r w:rsidRPr="00931878">
        <w:rPr>
          <w:rFonts w:hAnsi="Helvetica" w:cs="Helvetica"/>
          <w:lang w:val="el-GR"/>
        </w:rPr>
        <w:t xml:space="preserve"> το προσωπικό χαρούμενο ή </w:t>
      </w:r>
      <w:r w:rsidR="003C0853">
        <w:rPr>
          <w:rFonts w:hAnsi="Helvetica" w:cs="Helvetica"/>
          <w:lang w:val="el-GR"/>
        </w:rPr>
        <w:t xml:space="preserve">να ψυχαγωγήσουν </w:t>
      </w:r>
      <w:r w:rsidRPr="00931878">
        <w:rPr>
          <w:rFonts w:hAnsi="Helvetica" w:cs="Helvetica"/>
          <w:lang w:val="el-GR"/>
        </w:rPr>
        <w:t>τους συμμετέχοντες!</w:t>
      </w:r>
    </w:p>
    <w:p w:rsidR="00CB261B" w:rsidRPr="0039701A" w:rsidRDefault="00CB261B" w:rsidP="00CB261B">
      <w:pPr>
        <w:pStyle w:val="BodyA"/>
        <w:rPr>
          <w:sz w:val="28"/>
          <w:szCs w:val="28"/>
          <w:lang w:val="el-GR"/>
        </w:rPr>
      </w:pPr>
      <w:r w:rsidRPr="0039701A">
        <w:rPr>
          <w:rFonts w:eastAsia="Arial Unicode MS"/>
          <w:sz w:val="28"/>
          <w:szCs w:val="28"/>
          <w:lang w:val="el-GR"/>
        </w:rPr>
        <w:t xml:space="preserve">2. </w:t>
      </w:r>
      <w:r w:rsidRPr="00CB261B">
        <w:rPr>
          <w:rFonts w:eastAsia="Arial Unicode MS"/>
          <w:sz w:val="28"/>
          <w:szCs w:val="28"/>
          <w:lang w:val="el-GR"/>
        </w:rPr>
        <w:t>Ποιός</w:t>
      </w:r>
      <w:r w:rsidRPr="0039701A">
        <w:rPr>
          <w:rFonts w:eastAsia="Arial Unicode MS"/>
          <w:sz w:val="28"/>
          <w:szCs w:val="28"/>
          <w:lang w:val="el-GR"/>
        </w:rPr>
        <w:t>...;</w:t>
      </w:r>
    </w:p>
    <w:p w:rsidR="00F5325A" w:rsidRPr="00931878" w:rsidRDefault="00F5325A" w:rsidP="00F5325A">
      <w:pPr>
        <w:pStyle w:val="Profoundheading4"/>
        <w:rPr>
          <w:rFonts w:hAnsi="Helvetica" w:cs="Helvetica"/>
          <w:lang w:val="el-GR"/>
        </w:rPr>
      </w:pPr>
      <w:r w:rsidRPr="00931878">
        <w:rPr>
          <w:rFonts w:hAnsi="Helvetica" w:cs="Helvetica"/>
          <w:lang w:val="el-GR"/>
        </w:rPr>
        <w:t>Ποιό είναι το ακροατήριό σας;</w:t>
      </w:r>
    </w:p>
    <w:p w:rsidR="00F5325A" w:rsidRPr="0039701A" w:rsidRDefault="00F5325A" w:rsidP="00F5325A">
      <w:pPr>
        <w:pStyle w:val="Profounddefault"/>
        <w:rPr>
          <w:rFonts w:hAnsi="Helvetica" w:cs="Helvetica"/>
          <w:lang w:val="el-GR"/>
        </w:rPr>
      </w:pPr>
      <w:r w:rsidRPr="00931878">
        <w:rPr>
          <w:rFonts w:hAnsi="Helvetica" w:cs="Helvetica"/>
          <w:lang w:val="el-GR"/>
        </w:rPr>
        <w:t>Είναι μια καλή ιδέα να σκεφτείτε για αυτό κατά το σχεδιασμό των πόρων που θα έχετε στη διάθεσή σας εκείνη την ημέρα, καθώς και τους τρόπους με τους οποίους θέλετε να προωθήσετε την εκδήλωση σας. Για παράδειγμα</w:t>
      </w:r>
      <w:r w:rsidR="00912F38" w:rsidRPr="0039701A">
        <w:rPr>
          <w:rFonts w:hAnsi="Helvetica" w:cs="Helvetica"/>
          <w:lang w:val="el-GR"/>
        </w:rPr>
        <w:t>:</w:t>
      </w:r>
    </w:p>
    <w:p w:rsidR="00F5325A" w:rsidRPr="00931878" w:rsidRDefault="00F5325A" w:rsidP="00F5325A">
      <w:pPr>
        <w:pStyle w:val="Profounddefault"/>
        <w:rPr>
          <w:rFonts w:hAnsi="Helvetica" w:cs="Helvetica"/>
          <w:lang w:val="el-GR"/>
        </w:rPr>
      </w:pPr>
      <w:r w:rsidRPr="00931878">
        <w:rPr>
          <w:rFonts w:hAnsi="Helvetica" w:cs="Helvetica"/>
          <w:lang w:val="el-GR"/>
        </w:rPr>
        <w:t>Αν η εκδήλωσή σας είναι για άλλους επαγγελματίες, ή για συγγενείς ή φροντιστές, μπορεί να θέλετε να τονίσετε το ρόλο που μπορούν να παίξουν ή πώς μπορούν να υποστηρίξουν τους ηλικιωμένους για να αποφευχθούν οι πτώσεις.</w:t>
      </w:r>
    </w:p>
    <w:p w:rsidR="00F5325A" w:rsidRPr="00931878" w:rsidRDefault="00F5325A" w:rsidP="00F5325A">
      <w:pPr>
        <w:pStyle w:val="Profounddefault"/>
        <w:rPr>
          <w:rFonts w:hAnsi="Helvetica" w:cs="Helvetica"/>
          <w:lang w:val="el-GR"/>
        </w:rPr>
      </w:pPr>
      <w:r w:rsidRPr="00931878">
        <w:rPr>
          <w:rFonts w:hAnsi="Helvetica" w:cs="Helvetica"/>
          <w:lang w:val="el-GR"/>
        </w:rPr>
        <w:t xml:space="preserve">Αν η εκδήλωσή σας </w:t>
      </w:r>
      <w:r w:rsidR="003C0853">
        <w:rPr>
          <w:rFonts w:hAnsi="Helvetica" w:cs="Helvetica"/>
          <w:lang w:val="el-GR"/>
        </w:rPr>
        <w:t>απευθύνεται σε</w:t>
      </w:r>
      <w:r w:rsidRPr="00931878">
        <w:rPr>
          <w:rFonts w:hAnsi="Helvetica" w:cs="Helvetica"/>
          <w:lang w:val="el-GR"/>
        </w:rPr>
        <w:t xml:space="preserve"> ανθρώπους μεγαλύτερης ηλικίας, πρέπει να προσαρμόσετε τα μηνύματά σύμφωνα με διαφορετικούς τύπους του Ἁτόμου που Πέφτει";    Για παράδειγμα, υπογραμμίζοντας τα οφέλη των ασκήσεων, όπως το </w:t>
      </w:r>
      <w:r w:rsidRPr="00931878">
        <w:rPr>
          <w:rFonts w:hAnsi="Helvetica" w:cs="Helvetica"/>
        </w:rPr>
        <w:t>tai</w:t>
      </w:r>
      <w:r w:rsidRPr="00931878">
        <w:rPr>
          <w:rFonts w:hAnsi="Helvetica" w:cs="Helvetica"/>
          <w:lang w:val="el-GR"/>
        </w:rPr>
        <w:t xml:space="preserve"> </w:t>
      </w:r>
      <w:r w:rsidRPr="00931878">
        <w:rPr>
          <w:rFonts w:hAnsi="Helvetica" w:cs="Helvetica"/>
        </w:rPr>
        <w:t>chi</w:t>
      </w:r>
      <w:r w:rsidRPr="00931878">
        <w:rPr>
          <w:rFonts w:hAnsi="Helvetica" w:cs="Helvetica"/>
          <w:lang w:val="el-GR"/>
        </w:rPr>
        <w:t xml:space="preserve"> σε εκείνους που μπορεί να ε</w:t>
      </w:r>
      <w:r w:rsidR="003C0853">
        <w:rPr>
          <w:rFonts w:hAnsi="Helvetica" w:cs="Helvetica"/>
          <w:lang w:val="el-GR"/>
        </w:rPr>
        <w:t xml:space="preserve">ίναι σε κίνδυνο, αλλά </w:t>
      </w:r>
      <w:r w:rsidRPr="00931878">
        <w:rPr>
          <w:rFonts w:hAnsi="Helvetica" w:cs="Helvetica"/>
          <w:lang w:val="el-GR"/>
        </w:rPr>
        <w:t xml:space="preserve">δεν έχουν ακόμη πέσει, και τα οφέλη από ένα εξατομικευμένο πρόγραμμα άσκησης, όπως το </w:t>
      </w:r>
      <w:proofErr w:type="spellStart"/>
      <w:r w:rsidRPr="00931878">
        <w:rPr>
          <w:rFonts w:hAnsi="Helvetica" w:cs="Helvetica"/>
        </w:rPr>
        <w:t>Otago</w:t>
      </w:r>
      <w:proofErr w:type="spellEnd"/>
      <w:r w:rsidRPr="00931878">
        <w:rPr>
          <w:rFonts w:hAnsi="Helvetica" w:cs="Helvetica"/>
          <w:lang w:val="el-GR"/>
        </w:rPr>
        <w:t xml:space="preserve"> ή το </w:t>
      </w:r>
      <w:proofErr w:type="spellStart"/>
      <w:r w:rsidRPr="00931878">
        <w:rPr>
          <w:rFonts w:hAnsi="Helvetica" w:cs="Helvetica"/>
        </w:rPr>
        <w:t>FaME</w:t>
      </w:r>
      <w:proofErr w:type="spellEnd"/>
      <w:r w:rsidRPr="00931878">
        <w:rPr>
          <w:rFonts w:hAnsi="Helvetica" w:cs="Helvetica"/>
          <w:lang w:val="el-GR"/>
        </w:rPr>
        <w:t xml:space="preserve"> σε όσους έχουν πέσει. </w:t>
      </w:r>
    </w:p>
    <w:p w:rsidR="00CC1915" w:rsidRPr="00444AB6" w:rsidRDefault="00444AB6" w:rsidP="00CC1915">
      <w:pPr>
        <w:pStyle w:val="Profoundheading4"/>
        <w:rPr>
          <w:rFonts w:hAnsi="Helvetica" w:cs="Helvetica"/>
          <w:lang w:val="el-GR"/>
        </w:rPr>
      </w:pPr>
      <w:r>
        <w:rPr>
          <w:rFonts w:hAnsi="Helvetica" w:cs="Helvetica"/>
          <w:lang w:val="el-GR"/>
        </w:rPr>
        <w:t>Με ποιούς...θα συνεργασθείτε;</w:t>
      </w:r>
    </w:p>
    <w:p w:rsidR="00444AB6" w:rsidRPr="00931878" w:rsidRDefault="00444AB6" w:rsidP="00444AB6">
      <w:pPr>
        <w:pStyle w:val="Profounddefault"/>
        <w:rPr>
          <w:rFonts w:hAnsi="Helvetica" w:cs="Helvetica"/>
          <w:lang w:val="el-GR"/>
        </w:rPr>
      </w:pPr>
      <w:r w:rsidRPr="00931878">
        <w:rPr>
          <w:rFonts w:hAnsi="Helvetica" w:cs="Helvetica"/>
          <w:lang w:val="el-GR"/>
        </w:rPr>
        <w:t xml:space="preserve">Αν φιλοξενείτε μια συνεδρία ομιλιών ή πληροφόρησης γιατί να μην ζητήσετε επαγγελματίες από άλλους κλάδους να σας συνοδεύσουν; Για παράδειγμα, ένας/μια φαρμακοποιός, ο/η οποίος/α θα μπορούσε να μιλήσει για τη σημασία των τακτικών </w:t>
      </w:r>
      <w:r w:rsidR="00D43DE2">
        <w:rPr>
          <w:rFonts w:hAnsi="Helvetica" w:cs="Helvetica"/>
          <w:lang w:val="el-GR"/>
        </w:rPr>
        <w:t>επαν</w:t>
      </w:r>
      <w:r w:rsidRPr="00931878">
        <w:rPr>
          <w:rFonts w:hAnsi="Helvetica" w:cs="Helvetica"/>
          <w:lang w:val="el-GR"/>
        </w:rPr>
        <w:t>εξετάσεων</w:t>
      </w:r>
      <w:r w:rsidR="00D43DE2">
        <w:rPr>
          <w:rFonts w:hAnsi="Helvetica" w:cs="Helvetica"/>
          <w:lang w:val="el-GR"/>
        </w:rPr>
        <w:t xml:space="preserve"> των φαρμάκων</w:t>
      </w:r>
      <w:r w:rsidRPr="00931878">
        <w:rPr>
          <w:rFonts w:hAnsi="Helvetica" w:cs="Helvetica"/>
          <w:lang w:val="el-GR"/>
        </w:rPr>
        <w:t xml:space="preserve"> και τα είδη των φαρμάκων που μπορούν να προκαλέσουν ζάλη. Εναλλακτικά, μπορείτε να ζητήσετε να πραγματοποιηθεί  η εκδήλωσή σας μέσα στο φαρμακείο τους.  </w:t>
      </w:r>
    </w:p>
    <w:p w:rsidR="00CB4322" w:rsidRPr="00931878" w:rsidRDefault="00CB4322" w:rsidP="00CB4322">
      <w:pPr>
        <w:pStyle w:val="Profounddefault"/>
        <w:rPr>
          <w:rFonts w:hAnsi="Helvetica" w:cs="Helvetica"/>
          <w:lang w:val="el-GR"/>
        </w:rPr>
      </w:pPr>
      <w:r w:rsidRPr="00931878">
        <w:rPr>
          <w:rFonts w:hAnsi="Helvetica" w:cs="Helvetica"/>
          <w:lang w:val="el-GR"/>
        </w:rPr>
        <w:t>Δείτε την ενότητα "Εργαζόμενοι σε Συνεργασία" για ένα κατάλογο άλλων τύπων οργανώσεων και επαγγελματιών που μπορεί να είναι σε θέση να σας βοηθήσουν.</w:t>
      </w:r>
    </w:p>
    <w:p w:rsidR="00CC1915" w:rsidRPr="0039701A" w:rsidRDefault="00CB4322" w:rsidP="00CC1915">
      <w:pPr>
        <w:pStyle w:val="BodyA"/>
        <w:rPr>
          <w:sz w:val="28"/>
          <w:szCs w:val="28"/>
          <w:lang w:val="el-GR"/>
        </w:rPr>
      </w:pPr>
      <w:r w:rsidRPr="0039701A">
        <w:rPr>
          <w:rFonts w:eastAsia="Arial Unicode MS"/>
          <w:lang w:val="el-GR"/>
        </w:rPr>
        <w:t xml:space="preserve">3. </w:t>
      </w:r>
      <w:r w:rsidRPr="00931878">
        <w:rPr>
          <w:rFonts w:eastAsia="Arial Unicode MS"/>
          <w:lang w:val="el-GR"/>
        </w:rPr>
        <w:t>Πού</w:t>
      </w:r>
      <w:r w:rsidRPr="0039701A">
        <w:rPr>
          <w:rFonts w:eastAsia="Arial Unicode MS"/>
          <w:lang w:val="el-GR"/>
        </w:rPr>
        <w:t xml:space="preserve"> </w:t>
      </w:r>
      <w:r w:rsidRPr="00931878">
        <w:rPr>
          <w:rFonts w:eastAsia="Arial Unicode MS"/>
          <w:lang w:val="el-GR"/>
        </w:rPr>
        <w:t>και</w:t>
      </w:r>
      <w:r w:rsidRPr="0039701A">
        <w:rPr>
          <w:rFonts w:eastAsia="Arial Unicode MS"/>
          <w:lang w:val="el-GR"/>
        </w:rPr>
        <w:t xml:space="preserve"> </w:t>
      </w:r>
      <w:r w:rsidRPr="00931878">
        <w:rPr>
          <w:rFonts w:eastAsia="Arial Unicode MS"/>
          <w:lang w:val="el-GR"/>
        </w:rPr>
        <w:t>πότε</w:t>
      </w:r>
      <w:r w:rsidRPr="0039701A">
        <w:rPr>
          <w:rFonts w:eastAsia="Arial Unicode MS"/>
          <w:lang w:val="el-GR"/>
        </w:rPr>
        <w:t>...;</w:t>
      </w:r>
    </w:p>
    <w:p w:rsidR="00D832C5" w:rsidRPr="00931878" w:rsidRDefault="00D832C5" w:rsidP="00D832C5">
      <w:pPr>
        <w:pStyle w:val="Profoundheading4"/>
        <w:rPr>
          <w:rFonts w:hAnsi="Helvetica" w:cs="Helvetica"/>
          <w:lang w:val="el-GR"/>
        </w:rPr>
      </w:pPr>
      <w:r w:rsidRPr="00931878">
        <w:rPr>
          <w:rFonts w:hAnsi="Helvetica" w:cs="Helvetica"/>
          <w:lang w:val="el-GR"/>
        </w:rPr>
        <w:t>Πού...θα πραγματοποιήσετε την εκδήλωσή σας;</w:t>
      </w:r>
    </w:p>
    <w:p w:rsidR="00D832C5" w:rsidRPr="00D43DE2" w:rsidRDefault="00D832C5" w:rsidP="00D832C5">
      <w:pPr>
        <w:pStyle w:val="Profounddefault"/>
        <w:rPr>
          <w:rFonts w:hAnsi="Helvetica" w:cs="Helvetica"/>
          <w:lang w:val="el-GR"/>
        </w:rPr>
      </w:pPr>
      <w:r w:rsidRPr="00931878">
        <w:rPr>
          <w:rFonts w:hAnsi="Helvetica" w:cs="Helvetica"/>
          <w:lang w:val="el-GR"/>
        </w:rPr>
        <w:t xml:space="preserve">Υπάρχουν πλεονεκτήματα για να διοργανώσετε μια εκδήλωση ή δραστηριότητα σε χώρους </w:t>
      </w:r>
      <w:r w:rsidR="00D43DE2">
        <w:rPr>
          <w:rFonts w:hAnsi="Helvetica" w:cs="Helvetica"/>
          <w:lang w:val="el-GR"/>
        </w:rPr>
        <w:t>που</w:t>
      </w:r>
      <w:r w:rsidRPr="00931878">
        <w:rPr>
          <w:rFonts w:hAnsi="Helvetica" w:cs="Helvetica"/>
          <w:lang w:val="el-GR"/>
        </w:rPr>
        <w:t xml:space="preserve"> είναι οικε</w:t>
      </w:r>
      <w:r w:rsidR="00D43DE2">
        <w:rPr>
          <w:rFonts w:hAnsi="Helvetica" w:cs="Helvetica"/>
          <w:lang w:val="el-GR"/>
        </w:rPr>
        <w:t>ίοι</w:t>
      </w:r>
      <w:r w:rsidRPr="00931878">
        <w:rPr>
          <w:rFonts w:hAnsi="Helvetica" w:cs="Helvetica"/>
          <w:lang w:val="el-GR"/>
        </w:rPr>
        <w:t xml:space="preserve"> </w:t>
      </w:r>
      <w:r w:rsidR="00D43DE2">
        <w:rPr>
          <w:rFonts w:hAnsi="Helvetica" w:cs="Helvetica"/>
          <w:lang w:val="el-GR"/>
        </w:rPr>
        <w:t>σ</w:t>
      </w:r>
      <w:r w:rsidRPr="00931878">
        <w:rPr>
          <w:rFonts w:hAnsi="Helvetica" w:cs="Helvetica"/>
          <w:lang w:val="el-GR"/>
        </w:rPr>
        <w:t xml:space="preserve">το κοινό στο οποίο στοχεύετε ή τόπους όπου αυτοί ήδη συναντιούνται: είναι πιθανό να αισθάνονται άνετα και να είναι πιο πρόθυμοι να λάβουν μέρος, και δεν θα έχετε να ανησυχείτε για το πώς φτάσουν και θα φύγουν από το χώρο σας. </w:t>
      </w:r>
      <w:r w:rsidR="00D43DE2">
        <w:rPr>
          <w:rFonts w:hAnsi="Helvetica" w:cs="Helvetica"/>
          <w:lang w:val="el-GR"/>
        </w:rPr>
        <w:t>Τέτοια μ</w:t>
      </w:r>
      <w:r w:rsidRPr="00D43DE2">
        <w:rPr>
          <w:rFonts w:hAnsi="Helvetica" w:cs="Helvetica"/>
          <w:lang w:val="el-GR"/>
        </w:rPr>
        <w:t xml:space="preserve">έρη </w:t>
      </w:r>
      <w:r w:rsidR="00D43DE2">
        <w:rPr>
          <w:rFonts w:hAnsi="Helvetica" w:cs="Helvetica"/>
          <w:lang w:val="el-GR"/>
        </w:rPr>
        <w:t>μπορεί να είναι</w:t>
      </w:r>
      <w:r w:rsidRPr="00D43DE2">
        <w:rPr>
          <w:rFonts w:hAnsi="Helvetica" w:cs="Helvetica"/>
          <w:lang w:val="el-GR"/>
        </w:rPr>
        <w:t xml:space="preserve">: </w:t>
      </w:r>
    </w:p>
    <w:p w:rsidR="000869E6" w:rsidRDefault="000869E6" w:rsidP="000869E6">
      <w:pPr>
        <w:pStyle w:val="Profounddefault"/>
        <w:numPr>
          <w:ilvl w:val="0"/>
          <w:numId w:val="8"/>
        </w:numPr>
        <w:spacing w:after="0"/>
      </w:pPr>
      <w:proofErr w:type="spellStart"/>
      <w:r>
        <w:t>κοινωνικές</w:t>
      </w:r>
      <w:proofErr w:type="spellEnd"/>
      <w:r>
        <w:t xml:space="preserve"> </w:t>
      </w:r>
      <w:proofErr w:type="spellStart"/>
      <w:r>
        <w:t>λέσχες</w:t>
      </w:r>
      <w:proofErr w:type="spellEnd"/>
      <w:r>
        <w:t xml:space="preserve"> </w:t>
      </w:r>
    </w:p>
    <w:p w:rsidR="000869E6" w:rsidRDefault="000869E6" w:rsidP="000869E6">
      <w:pPr>
        <w:pStyle w:val="Profounddefault"/>
        <w:numPr>
          <w:ilvl w:val="0"/>
          <w:numId w:val="8"/>
        </w:numPr>
        <w:spacing w:after="0"/>
      </w:pPr>
      <w:r>
        <w:t>α</w:t>
      </w:r>
      <w:proofErr w:type="spellStart"/>
      <w:r>
        <w:t>ίθουσες</w:t>
      </w:r>
      <w:proofErr w:type="spellEnd"/>
      <w:r>
        <w:t xml:space="preserve"> </w:t>
      </w:r>
      <w:proofErr w:type="spellStart"/>
      <w:r>
        <w:t>εκκλησιών</w:t>
      </w:r>
      <w:proofErr w:type="spellEnd"/>
      <w:r>
        <w:t xml:space="preserve"> </w:t>
      </w:r>
    </w:p>
    <w:p w:rsidR="000869E6" w:rsidRDefault="000869E6" w:rsidP="000869E6">
      <w:pPr>
        <w:pStyle w:val="Profounddefault"/>
        <w:numPr>
          <w:ilvl w:val="0"/>
          <w:numId w:val="8"/>
        </w:numPr>
        <w:spacing w:after="0"/>
      </w:pPr>
      <w:r>
        <w:t>φα</w:t>
      </w:r>
      <w:proofErr w:type="spellStart"/>
      <w:r>
        <w:t>ρμ</w:t>
      </w:r>
      <w:proofErr w:type="spellEnd"/>
      <w:r>
        <w:t>ακεία</w:t>
      </w:r>
    </w:p>
    <w:p w:rsidR="000869E6" w:rsidRDefault="000869E6" w:rsidP="000869E6">
      <w:pPr>
        <w:pStyle w:val="Profounddefault"/>
        <w:numPr>
          <w:ilvl w:val="0"/>
          <w:numId w:val="8"/>
        </w:numPr>
        <w:spacing w:after="0"/>
      </w:pPr>
      <w:proofErr w:type="spellStart"/>
      <w:r>
        <w:t>οίκοι</w:t>
      </w:r>
      <w:proofErr w:type="spellEnd"/>
      <w:r>
        <w:t xml:space="preserve"> </w:t>
      </w:r>
      <w:proofErr w:type="spellStart"/>
      <w:r>
        <w:t>φροντίδ</w:t>
      </w:r>
      <w:proofErr w:type="spellEnd"/>
      <w:r>
        <w:t>ας</w:t>
      </w:r>
      <w:r>
        <w:t xml:space="preserve"> </w:t>
      </w:r>
      <w:proofErr w:type="spellStart"/>
      <w:r>
        <w:t>ηλικιωμένων</w:t>
      </w:r>
      <w:proofErr w:type="spellEnd"/>
    </w:p>
    <w:p w:rsidR="000869E6" w:rsidRPr="000869E6" w:rsidRDefault="000869E6" w:rsidP="000869E6">
      <w:pPr>
        <w:pStyle w:val="Profounddefault"/>
        <w:numPr>
          <w:ilvl w:val="0"/>
          <w:numId w:val="8"/>
        </w:numPr>
        <w:spacing w:after="0"/>
        <w:rPr>
          <w:lang w:val="el-GR"/>
        </w:rPr>
      </w:pPr>
      <w:r w:rsidRPr="000869E6">
        <w:rPr>
          <w:lang w:val="el-GR"/>
        </w:rPr>
        <w:t>αίθουσες</w:t>
      </w:r>
      <w:r w:rsidRPr="000869E6">
        <w:rPr>
          <w:lang w:val="el-GR"/>
        </w:rPr>
        <w:t xml:space="preserve"> </w:t>
      </w:r>
      <w:r w:rsidRPr="000869E6">
        <w:rPr>
          <w:lang w:val="el-GR"/>
        </w:rPr>
        <w:t>αναμονής</w:t>
      </w:r>
      <w:r w:rsidRPr="000869E6">
        <w:rPr>
          <w:lang w:val="el-GR"/>
        </w:rPr>
        <w:t xml:space="preserve"> </w:t>
      </w:r>
      <w:r w:rsidRPr="000869E6">
        <w:rPr>
          <w:lang w:val="el-GR"/>
        </w:rPr>
        <w:t>σε</w:t>
      </w:r>
      <w:r w:rsidRPr="000869E6">
        <w:rPr>
          <w:lang w:val="el-GR"/>
        </w:rPr>
        <w:t xml:space="preserve"> </w:t>
      </w:r>
      <w:r w:rsidRPr="000869E6">
        <w:rPr>
          <w:lang w:val="el-GR"/>
        </w:rPr>
        <w:t>νοσοκομεία</w:t>
      </w:r>
      <w:r w:rsidRPr="000869E6">
        <w:rPr>
          <w:lang w:val="el-GR"/>
        </w:rPr>
        <w:t xml:space="preserve"> </w:t>
      </w:r>
      <w:r w:rsidRPr="000869E6">
        <w:rPr>
          <w:lang w:val="el-GR"/>
        </w:rPr>
        <w:t>ή</w:t>
      </w:r>
      <w:r w:rsidRPr="000869E6">
        <w:rPr>
          <w:lang w:val="el-GR"/>
        </w:rPr>
        <w:t xml:space="preserve"> </w:t>
      </w:r>
      <w:r w:rsidRPr="000869E6">
        <w:rPr>
          <w:lang w:val="el-GR"/>
        </w:rPr>
        <w:t>ιατρεία</w:t>
      </w:r>
    </w:p>
    <w:p w:rsidR="000869E6" w:rsidRPr="000869E6" w:rsidRDefault="000869E6" w:rsidP="000869E6">
      <w:pPr>
        <w:pStyle w:val="Profounddefault"/>
        <w:numPr>
          <w:ilvl w:val="0"/>
          <w:numId w:val="8"/>
        </w:numPr>
        <w:spacing w:after="0"/>
        <w:rPr>
          <w:lang w:val="el-GR"/>
        </w:rPr>
      </w:pPr>
      <w:r w:rsidRPr="000869E6">
        <w:rPr>
          <w:lang w:val="el-GR"/>
        </w:rPr>
        <w:t>δημόσιοι</w:t>
      </w:r>
      <w:r w:rsidRPr="000869E6">
        <w:rPr>
          <w:lang w:val="el-GR"/>
        </w:rPr>
        <w:t xml:space="preserve"> </w:t>
      </w:r>
      <w:r w:rsidRPr="000869E6">
        <w:rPr>
          <w:lang w:val="el-GR"/>
        </w:rPr>
        <w:t>χώροι</w:t>
      </w:r>
      <w:r w:rsidRPr="000869E6">
        <w:rPr>
          <w:lang w:val="el-GR"/>
        </w:rPr>
        <w:t xml:space="preserve">, </w:t>
      </w:r>
      <w:r w:rsidRPr="000869E6">
        <w:rPr>
          <w:lang w:val="el-GR"/>
        </w:rPr>
        <w:t>όπως</w:t>
      </w:r>
      <w:r w:rsidRPr="000869E6">
        <w:rPr>
          <w:lang w:val="el-GR"/>
        </w:rPr>
        <w:t xml:space="preserve"> </w:t>
      </w:r>
      <w:r w:rsidRPr="000869E6">
        <w:rPr>
          <w:lang w:val="el-GR"/>
        </w:rPr>
        <w:t>πλατείες</w:t>
      </w:r>
      <w:r w:rsidRPr="000869E6">
        <w:rPr>
          <w:lang w:val="el-GR"/>
        </w:rPr>
        <w:t xml:space="preserve"> </w:t>
      </w:r>
      <w:r w:rsidRPr="000869E6">
        <w:rPr>
          <w:lang w:val="el-GR"/>
        </w:rPr>
        <w:t>πόλεων</w:t>
      </w:r>
      <w:r w:rsidRPr="000869E6">
        <w:rPr>
          <w:lang w:val="el-GR"/>
        </w:rPr>
        <w:t xml:space="preserve"> </w:t>
      </w:r>
      <w:r w:rsidRPr="000869E6">
        <w:rPr>
          <w:lang w:val="el-GR"/>
        </w:rPr>
        <w:t>και</w:t>
      </w:r>
      <w:r w:rsidRPr="000869E6">
        <w:rPr>
          <w:lang w:val="el-GR"/>
        </w:rPr>
        <w:t xml:space="preserve"> </w:t>
      </w:r>
      <w:r w:rsidRPr="000869E6">
        <w:rPr>
          <w:lang w:val="el-GR"/>
        </w:rPr>
        <w:t>πάρκα</w:t>
      </w:r>
      <w:r w:rsidRPr="000869E6">
        <w:rPr>
          <w:lang w:val="el-GR"/>
        </w:rPr>
        <w:t>.</w:t>
      </w:r>
    </w:p>
    <w:p w:rsidR="00CC1915" w:rsidRPr="00F96739" w:rsidRDefault="00F96739" w:rsidP="00AA29D4">
      <w:pPr>
        <w:pStyle w:val="Profounddefault"/>
        <w:numPr>
          <w:ilvl w:val="0"/>
          <w:numId w:val="8"/>
        </w:numPr>
        <w:spacing w:after="120"/>
        <w:ind w:left="714" w:hanging="357"/>
        <w:rPr>
          <w:lang w:val="el-GR"/>
        </w:rPr>
      </w:pPr>
      <w:r w:rsidRPr="00F96739">
        <w:rPr>
          <w:rFonts w:hAnsi="Helvetica" w:cs="Helvetica"/>
          <w:lang w:val="el-GR"/>
        </w:rPr>
        <w:t xml:space="preserve">αγορές και εμπορικές περιοχές. </w:t>
      </w:r>
      <w:r w:rsidR="00CC1915" w:rsidRPr="00F96739">
        <w:rPr>
          <w:lang w:val="el-GR"/>
        </w:rPr>
        <w:t xml:space="preserve"> </w:t>
      </w:r>
    </w:p>
    <w:p w:rsidR="00CC1518" w:rsidRPr="003E54CF" w:rsidRDefault="00CC1518" w:rsidP="00CC1518">
      <w:pPr>
        <w:pStyle w:val="Profounddefault"/>
        <w:rPr>
          <w:rFonts w:hAnsi="Helvetica" w:cs="Helvetica"/>
          <w:lang w:val="el-GR"/>
        </w:rPr>
      </w:pPr>
      <w:r w:rsidRPr="003E54CF">
        <w:rPr>
          <w:rFonts w:hAnsi="Helvetica" w:cs="Helvetica"/>
          <w:lang w:val="el-GR"/>
        </w:rPr>
        <w:t xml:space="preserve">Εάν </w:t>
      </w:r>
      <w:r w:rsidR="00D43DE2">
        <w:rPr>
          <w:rFonts w:hAnsi="Helvetica" w:cs="Helvetica"/>
          <w:lang w:val="el-GR"/>
        </w:rPr>
        <w:t>κάνετε</w:t>
      </w:r>
      <w:r w:rsidRPr="003E54CF">
        <w:rPr>
          <w:rFonts w:hAnsi="Helvetica" w:cs="Helvetica"/>
          <w:lang w:val="el-GR"/>
        </w:rPr>
        <w:t xml:space="preserve"> μια εκδήλωση για επαγγελματίες, γιατί να μην </w:t>
      </w:r>
      <w:r w:rsidR="00D43DE2">
        <w:rPr>
          <w:rFonts w:hAnsi="Helvetica" w:cs="Helvetica"/>
          <w:lang w:val="el-GR"/>
        </w:rPr>
        <w:t>κάνετε</w:t>
      </w:r>
      <w:r w:rsidRPr="003E54CF">
        <w:rPr>
          <w:rFonts w:hAnsi="Helvetica" w:cs="Helvetica"/>
          <w:lang w:val="el-GR"/>
        </w:rPr>
        <w:t xml:space="preserve"> κάτι στην καφετέρια ή </w:t>
      </w:r>
      <w:r w:rsidR="00D43DE2">
        <w:rPr>
          <w:rFonts w:hAnsi="Helvetica" w:cs="Helvetica"/>
          <w:lang w:val="el-GR"/>
        </w:rPr>
        <w:t xml:space="preserve">την </w:t>
      </w:r>
      <w:r w:rsidRPr="003E54CF">
        <w:rPr>
          <w:rFonts w:hAnsi="Helvetica" w:cs="Helvetica"/>
          <w:lang w:val="el-GR"/>
        </w:rPr>
        <w:t xml:space="preserve">καντίνα το μεσημέρι όταν </w:t>
      </w:r>
      <w:r w:rsidR="00D43DE2">
        <w:rPr>
          <w:rFonts w:hAnsi="Helvetica" w:cs="Helvetica"/>
          <w:lang w:val="el-GR"/>
        </w:rPr>
        <w:t xml:space="preserve">θα </w:t>
      </w:r>
      <w:r w:rsidRPr="003E54CF">
        <w:rPr>
          <w:rFonts w:hAnsi="Helvetica" w:cs="Helvetica"/>
          <w:lang w:val="el-GR"/>
        </w:rPr>
        <w:t>έχουν λίγο χρόνο να διαθέσουν;</w:t>
      </w:r>
    </w:p>
    <w:p w:rsidR="00CC1915" w:rsidRPr="0039701A" w:rsidRDefault="00D43DE2" w:rsidP="00CC1518">
      <w:pPr>
        <w:pStyle w:val="Profounddefault"/>
        <w:rPr>
          <w:lang w:val="el-GR"/>
        </w:rPr>
      </w:pPr>
      <w:r w:rsidRPr="003E54CF">
        <w:rPr>
          <w:rFonts w:hAnsi="Helvetica" w:cs="Helvetica"/>
          <w:lang w:val="el-GR"/>
        </w:rPr>
        <w:t xml:space="preserve">Εάν </w:t>
      </w:r>
      <w:r>
        <w:rPr>
          <w:rFonts w:hAnsi="Helvetica" w:cs="Helvetica"/>
          <w:lang w:val="el-GR"/>
        </w:rPr>
        <w:t>κάνετε</w:t>
      </w:r>
      <w:r w:rsidRPr="003E54CF">
        <w:rPr>
          <w:rFonts w:hAnsi="Helvetica" w:cs="Helvetica"/>
          <w:lang w:val="el-GR"/>
        </w:rPr>
        <w:t xml:space="preserve"> μια εκδήλωση </w:t>
      </w:r>
      <w:r w:rsidR="00CC1518" w:rsidRPr="003E54CF">
        <w:rPr>
          <w:rFonts w:hAnsi="Helvetica" w:cs="Helvetica"/>
          <w:lang w:val="el-GR"/>
        </w:rPr>
        <w:t>στο δικό σας περιβάλλον, είναι καλή ιδέα να σκεφτείτε για το πώς και πού θα προωθήσετε την εκδήλωσή σας, αλλά και το πώς το κοινό σας θα φτάσει και θα φύγει από το χώρο.</w:t>
      </w:r>
      <w:r w:rsidR="00CC1518" w:rsidRPr="00CC1518">
        <w:rPr>
          <w:lang w:val="el-GR"/>
        </w:rPr>
        <w:t xml:space="preserve">   </w:t>
      </w:r>
    </w:p>
    <w:p w:rsidR="003E54CF" w:rsidRPr="00931878" w:rsidRDefault="003E54CF" w:rsidP="003E54CF">
      <w:pPr>
        <w:pStyle w:val="Profoundheading4"/>
        <w:rPr>
          <w:rFonts w:hAnsi="Helvetica" w:cs="Helvetica"/>
          <w:lang w:val="el-GR"/>
        </w:rPr>
      </w:pPr>
      <w:r w:rsidRPr="00931878">
        <w:rPr>
          <w:rFonts w:hAnsi="Helvetica" w:cs="Helvetica"/>
          <w:lang w:val="el-GR"/>
        </w:rPr>
        <w:t>Πότε ... θα πραγματοποιήσετε την εκδήλωσή σας;</w:t>
      </w:r>
    </w:p>
    <w:p w:rsidR="00D6037C" w:rsidRPr="00931878" w:rsidRDefault="00D6037C" w:rsidP="00D6037C">
      <w:pPr>
        <w:pStyle w:val="Profounddefault"/>
        <w:rPr>
          <w:rFonts w:hAnsi="Helvetica" w:cs="Helvetica"/>
          <w:lang w:val="el-GR"/>
        </w:rPr>
      </w:pPr>
      <w:r w:rsidRPr="00931878">
        <w:rPr>
          <w:rFonts w:hAnsi="Helvetica" w:cs="Helvetica"/>
          <w:lang w:val="el-GR"/>
        </w:rPr>
        <w:t xml:space="preserve">Ποια ώρα της ημέρας και εποχή του χρόνου θέλετε να </w:t>
      </w:r>
      <w:r w:rsidR="00D43DE2">
        <w:rPr>
          <w:rFonts w:hAnsi="Helvetica" w:cs="Helvetica"/>
          <w:lang w:val="el-GR"/>
        </w:rPr>
        <w:t>κάνετε</w:t>
      </w:r>
      <w:r w:rsidR="00D43DE2" w:rsidRPr="003E54CF">
        <w:rPr>
          <w:rFonts w:hAnsi="Helvetica" w:cs="Helvetica"/>
          <w:lang w:val="el-GR"/>
        </w:rPr>
        <w:t xml:space="preserve"> </w:t>
      </w:r>
      <w:r w:rsidR="00D43DE2">
        <w:rPr>
          <w:rFonts w:hAnsi="Helvetica" w:cs="Helvetica"/>
          <w:lang w:val="el-GR"/>
        </w:rPr>
        <w:t xml:space="preserve">την </w:t>
      </w:r>
      <w:r w:rsidR="00A77FF5">
        <w:rPr>
          <w:rFonts w:hAnsi="Helvetica" w:cs="Helvetica"/>
          <w:lang w:val="el-GR"/>
        </w:rPr>
        <w:t xml:space="preserve">εκδήλωσή </w:t>
      </w:r>
      <w:r w:rsidRPr="00931878">
        <w:rPr>
          <w:rFonts w:hAnsi="Helvetica" w:cs="Helvetica"/>
          <w:lang w:val="el-GR"/>
        </w:rPr>
        <w:t xml:space="preserve">σας; Αν δεν </w:t>
      </w:r>
      <w:r w:rsidR="00A77FF5">
        <w:rPr>
          <w:rFonts w:hAnsi="Helvetica" w:cs="Helvetica"/>
          <w:lang w:val="el-GR"/>
        </w:rPr>
        <w:t>την έχετε συσχετίσει</w:t>
      </w:r>
      <w:r w:rsidRPr="00931878">
        <w:rPr>
          <w:rFonts w:hAnsi="Helvetica" w:cs="Helvetica"/>
          <w:lang w:val="el-GR"/>
        </w:rPr>
        <w:t xml:space="preserve"> με μια</w:t>
      </w:r>
      <w:r w:rsidR="00A77FF5">
        <w:rPr>
          <w:rFonts w:hAnsi="Helvetica" w:cs="Helvetica"/>
          <w:lang w:val="el-GR"/>
        </w:rPr>
        <w:t xml:space="preserve"> συγκεκριμένη</w:t>
      </w:r>
      <w:r w:rsidRPr="00931878">
        <w:rPr>
          <w:rFonts w:hAnsi="Helvetica" w:cs="Helvetica"/>
          <w:lang w:val="el-GR"/>
        </w:rPr>
        <w:t xml:space="preserve"> εκστρατεία</w:t>
      </w:r>
      <w:r w:rsidR="00A77FF5">
        <w:rPr>
          <w:rFonts w:hAnsi="Helvetica" w:cs="Helvetica"/>
          <w:lang w:val="el-GR"/>
        </w:rPr>
        <w:t>,</w:t>
      </w:r>
      <w:r w:rsidRPr="00931878">
        <w:rPr>
          <w:rFonts w:hAnsi="Helvetica" w:cs="Helvetica"/>
          <w:lang w:val="el-GR"/>
        </w:rPr>
        <w:t xml:space="preserve"> ημέρα ή εβδομάδα (</w:t>
      </w:r>
      <w:r w:rsidR="00A77FF5">
        <w:rPr>
          <w:rFonts w:hAnsi="Helvetica" w:cs="Helvetica"/>
          <w:lang w:val="el-GR"/>
        </w:rPr>
        <w:t>π.χ. Διεθνής Ημέρα Ηλικιωμένων)</w:t>
      </w:r>
      <w:r w:rsidRPr="00931878">
        <w:rPr>
          <w:rFonts w:hAnsi="Helvetica" w:cs="Helvetica"/>
          <w:lang w:val="el-GR"/>
        </w:rPr>
        <w:t xml:space="preserve"> σκεφτείτε τι θα μπορούσε να λειτουργήσει καλύτερα για το κοινό στο οποίο στοχεύετε. Για παράδειγμα, εάν στοχεύετε να επικοινωνήσετε με τους ανθρώπους μεγαλύτερης ηλικίας κατά τη διάρκεια του χειμώνα, μια πρωινή δραστηριότητα ή εκδήλωση θα μπορούσε να είναι καλύτερη, αν πρόκειται να είναι σκοτεινά έξω το απόγευμα.</w:t>
      </w:r>
    </w:p>
    <w:p w:rsidR="00CC1915" w:rsidRPr="00D6037C" w:rsidRDefault="00CC1915" w:rsidP="00CC1915">
      <w:pPr>
        <w:pStyle w:val="BodyA"/>
        <w:rPr>
          <w:b/>
          <w:bCs/>
          <w:lang w:val="el-GR"/>
        </w:rPr>
      </w:pPr>
      <w:r w:rsidRPr="00D6037C">
        <w:rPr>
          <w:rFonts w:eastAsia="Arial Unicode MS" w:hAnsi="Arial Unicode MS" w:cs="Arial Unicode MS"/>
          <w:sz w:val="28"/>
          <w:szCs w:val="28"/>
          <w:lang w:val="el-GR"/>
        </w:rPr>
        <w:t xml:space="preserve">4. </w:t>
      </w:r>
      <w:r w:rsidR="00D6037C" w:rsidRPr="00931878">
        <w:rPr>
          <w:rFonts w:eastAsia="Arial Unicode MS"/>
          <w:lang w:val="el-GR"/>
        </w:rPr>
        <w:t>Πώς;</w:t>
      </w:r>
    </w:p>
    <w:p w:rsidR="00D6037C" w:rsidRPr="00931878" w:rsidRDefault="00D6037C" w:rsidP="00D6037C">
      <w:pPr>
        <w:pStyle w:val="Profoundheading4"/>
        <w:rPr>
          <w:rFonts w:hAnsi="Helvetica" w:cs="Helvetica"/>
          <w:lang w:val="el-GR"/>
        </w:rPr>
      </w:pPr>
      <w:r w:rsidRPr="00931878">
        <w:rPr>
          <w:rFonts w:hAnsi="Helvetica" w:cs="Helvetica"/>
          <w:lang w:val="el-GR"/>
        </w:rPr>
        <w:t>Πώς... πρόκειται να την προωθήσετε;</w:t>
      </w:r>
    </w:p>
    <w:p w:rsidR="00486A59" w:rsidRPr="00931878" w:rsidRDefault="00486A59" w:rsidP="00486A59">
      <w:pPr>
        <w:pStyle w:val="Profounddefault"/>
        <w:spacing w:line="360" w:lineRule="auto"/>
        <w:rPr>
          <w:rFonts w:hAnsi="Helvetica" w:cs="Helvetica"/>
          <w:b/>
          <w:bCs/>
          <w:color w:val="16365C"/>
          <w:lang w:val="el-GR"/>
        </w:rPr>
      </w:pPr>
      <w:r w:rsidRPr="00931878">
        <w:rPr>
          <w:rFonts w:hAnsi="Helvetica" w:cs="Helvetica"/>
          <w:lang w:val="el-GR"/>
        </w:rPr>
        <w:t xml:space="preserve">Οι τοπικές εφημερίδες, ραδιοφωνικοί σταθμοί και χώροι όπου οι άνθρωποι μεγαλύτερης ηλικίας συναντιούνται και κάνουν παρέα, όπως καφετέριες και εκκλησίες, είναι όλα καλοί χώροι  για να αρχίσετε. Ρωτήστε συναδέλφους, άλλους εταίρους και γνωριμίες εάν έχουν ιδέες για το πού να αναρτήσετε τις πληροφορίες και πώς να προσελκύσετε συμμετέχοντες στην εκδήλωσή σας. </w:t>
      </w:r>
    </w:p>
    <w:p w:rsidR="00486A59" w:rsidRPr="00716B72" w:rsidRDefault="00486A59" w:rsidP="00486A59">
      <w:pPr>
        <w:pStyle w:val="ProfoundHeading2"/>
        <w:rPr>
          <w:i/>
          <w:iCs/>
          <w:lang w:val="el-GR"/>
        </w:rPr>
      </w:pPr>
      <w:r w:rsidRPr="00716B72">
        <w:rPr>
          <w:lang w:val="el-GR"/>
        </w:rPr>
        <w:t>Εργαζόμενοι σε συνεργασία</w:t>
      </w:r>
    </w:p>
    <w:p w:rsidR="00486A59" w:rsidRPr="00931878" w:rsidRDefault="00486A59" w:rsidP="00486A59">
      <w:pPr>
        <w:pStyle w:val="Profounddefault"/>
        <w:spacing w:line="360" w:lineRule="auto"/>
        <w:rPr>
          <w:rFonts w:hAnsi="Helvetica" w:cs="Helvetica"/>
          <w:lang w:val="el-GR"/>
        </w:rPr>
      </w:pPr>
      <w:r w:rsidRPr="00931878">
        <w:rPr>
          <w:rFonts w:hAnsi="Helvetica" w:cs="Helvetica"/>
          <w:lang w:val="el-GR"/>
        </w:rPr>
        <w:t xml:space="preserve">Οι πτώσεις είναι πολύπλοκες και πολυπαραγοντικές. Ως εκ τούτου, υπάρχει ένα ευρύ φάσμα επαγγελματιών που εμπλέκονται στην αξιολόγηση και θεραπεία των πτώσεων και τραυματισμών που σχετίζονται με την πτώση. Υπάρχουν ακόμη περισσότεροι που μπορούν να παίξουν ένα ρόλο στην προσπάθεια </w:t>
      </w:r>
      <w:r w:rsidR="008715D7">
        <w:rPr>
          <w:rFonts w:hAnsi="Helvetica" w:cs="Helvetica"/>
          <w:lang w:val="el-GR"/>
        </w:rPr>
        <w:t>παρεμπόδισής τους</w:t>
      </w:r>
      <w:r w:rsidRPr="00931878">
        <w:rPr>
          <w:rFonts w:hAnsi="Helvetica" w:cs="Helvetica"/>
          <w:lang w:val="el-GR"/>
        </w:rPr>
        <w:t xml:space="preserve"> - όποιος εργάζεται με ή έρχεται σε επαφή με άτομα μεγαλύτερης ηλικίας μπορεί να πραγματοποιήσει ή να προωθήσει μια δραστηριότητα ή εκδήλωση εκστρατείας ε</w:t>
      </w:r>
      <w:r w:rsidR="00FC7F08">
        <w:rPr>
          <w:rFonts w:hAnsi="Helvetica" w:cs="Helvetica"/>
          <w:lang w:val="el-GR"/>
        </w:rPr>
        <w:t>υαισθητοποίησης για τις πτώσεις</w:t>
      </w:r>
      <w:r w:rsidRPr="00931878">
        <w:rPr>
          <w:rFonts w:hAnsi="Helvetica" w:cs="Helvetica"/>
          <w:lang w:val="el-GR"/>
        </w:rPr>
        <w:t xml:space="preserve">, ή απλά να βοηθήσει στα μηνύματα επικοινωνίας για τις πτώσεις.  </w:t>
      </w:r>
    </w:p>
    <w:p w:rsidR="00486A59" w:rsidRPr="00931878" w:rsidRDefault="00486A59" w:rsidP="00486A59">
      <w:pPr>
        <w:pStyle w:val="Profounddefault"/>
        <w:spacing w:line="360" w:lineRule="auto"/>
        <w:rPr>
          <w:rFonts w:hAnsi="Helvetica" w:cs="Helvetica"/>
          <w:lang w:val="el-GR"/>
        </w:rPr>
      </w:pPr>
      <w:r w:rsidRPr="00931878">
        <w:rPr>
          <w:rFonts w:hAnsi="Helvetica" w:cs="Helvetica"/>
          <w:lang w:val="el-GR"/>
        </w:rPr>
        <w:t>Πολλές τοπικές αρχές και εξουσίες έχουν ανταποκριθεί στο αυξανόμενο πρόβλημα και κόστος των πτώσεων, δημιουργώντας μια ειδική ομάδα ή υπηρεσία με</w:t>
      </w:r>
      <w:r w:rsidR="00FC7F08">
        <w:rPr>
          <w:rFonts w:hAnsi="Helvetica" w:cs="Helvetica"/>
          <w:lang w:val="el-GR"/>
        </w:rPr>
        <w:t xml:space="preserve"> εξειδίκευση</w:t>
      </w:r>
      <w:r w:rsidRPr="00931878">
        <w:rPr>
          <w:rFonts w:hAnsi="Helvetica" w:cs="Helvetica"/>
          <w:lang w:val="el-GR"/>
        </w:rPr>
        <w:t xml:space="preserve"> </w:t>
      </w:r>
      <w:r w:rsidR="00FC7F08">
        <w:rPr>
          <w:rFonts w:hAnsi="Helvetica" w:cs="Helvetica"/>
          <w:lang w:val="el-GR"/>
        </w:rPr>
        <w:t>σ</w:t>
      </w:r>
      <w:r w:rsidRPr="00931878">
        <w:rPr>
          <w:rFonts w:hAnsi="Helvetica" w:cs="Helvetica"/>
          <w:lang w:val="el-GR"/>
        </w:rPr>
        <w:t>τη μείωση των πτώσεων και των τραυματισμών που σχετίζονται με την πτώση εντός του τοπικού πληθυσμού. Οι υπηρεσίες αυτές μπορούν να αναλάβουν ηγετικό ρόλο στις δραστηριότητες της εκστρατείας ευαισθητοποίησης για τις πτώσεις, ή να είναι σε θέση να σας στηρίξουν με τεχνογνωσία και πόρους, έτσι είναι ένα</w:t>
      </w:r>
      <w:r w:rsidR="00FC7F08">
        <w:rPr>
          <w:rFonts w:hAnsi="Helvetica" w:cs="Helvetica"/>
          <w:lang w:val="el-GR"/>
        </w:rPr>
        <w:t>ς</w:t>
      </w:r>
      <w:r w:rsidRPr="00931878">
        <w:rPr>
          <w:rFonts w:hAnsi="Helvetica" w:cs="Helvetica"/>
          <w:lang w:val="el-GR"/>
        </w:rPr>
        <w:t xml:space="preserve"> καλό</w:t>
      </w:r>
      <w:r w:rsidR="00FC7F08">
        <w:rPr>
          <w:rFonts w:hAnsi="Helvetica" w:cs="Helvetica"/>
          <w:lang w:val="el-GR"/>
        </w:rPr>
        <w:t>ς τρόπος</w:t>
      </w:r>
      <w:r w:rsidRPr="00931878">
        <w:rPr>
          <w:rFonts w:hAnsi="Helvetica" w:cs="Helvetica"/>
          <w:lang w:val="el-GR"/>
        </w:rPr>
        <w:t xml:space="preserve"> για να ξεκινήσετε αν σκέφτεστε να εργασθείτε σε συνεργασία για να πραγματοποιήσετε μια εκδήλωση.   </w:t>
      </w:r>
    </w:p>
    <w:p w:rsidR="00486A59" w:rsidRPr="00931878" w:rsidRDefault="00486A59" w:rsidP="00486A59">
      <w:pPr>
        <w:pStyle w:val="Profounddefault"/>
        <w:spacing w:line="360" w:lineRule="auto"/>
        <w:rPr>
          <w:rFonts w:hAnsi="Helvetica" w:cs="Helvetica"/>
          <w:lang w:val="el-GR"/>
        </w:rPr>
      </w:pPr>
      <w:r w:rsidRPr="00931878">
        <w:rPr>
          <w:rFonts w:hAnsi="Helvetica" w:cs="Helvetica"/>
          <w:lang w:val="el-GR"/>
        </w:rPr>
        <w:t xml:space="preserve">Παρακάτω είναι μερικά παραδείγματα από άλλα είδη επαγγελματιών και οργανισμών που συνήθως εμπλέκονται στην εκστρατεία ευαισθητοποίησης για τις πτώσεις. Μπορεί να υπάρχουν άλλοι στην </w:t>
      </w:r>
      <w:r w:rsidR="00FC7F08">
        <w:rPr>
          <w:rFonts w:hAnsi="Helvetica" w:cs="Helvetica"/>
          <w:lang w:val="el-GR"/>
        </w:rPr>
        <w:t xml:space="preserve">περιοχή </w:t>
      </w:r>
      <w:r w:rsidRPr="00931878">
        <w:rPr>
          <w:rFonts w:hAnsi="Helvetica" w:cs="Helvetica"/>
          <w:lang w:val="el-GR"/>
        </w:rPr>
        <w:t>σας, ανάλογα με το τι είναι διαθέσιμο και πως οι υπηρεσίες είναι δομημένες. Μπορεί να θέλετε να γράψετε μια λίστα των ανθρώπων για να επικοινωνήσετε, ή να ζητήσετε από τους άλλους εταίρους για προτάσεις, προτού να αρχίσετε να σχεδιάζετε τη δραστηριότητά σας.</w:t>
      </w:r>
    </w:p>
    <w:p w:rsidR="006017B1" w:rsidRPr="006017B1" w:rsidRDefault="006017B1" w:rsidP="006017B1">
      <w:pPr>
        <w:pStyle w:val="Profounddefault"/>
        <w:numPr>
          <w:ilvl w:val="0"/>
          <w:numId w:val="9"/>
        </w:numPr>
        <w:spacing w:after="0" w:line="240" w:lineRule="auto"/>
        <w:rPr>
          <w:rFonts w:hAnsi="Helvetica" w:cs="Helvetica"/>
        </w:rPr>
      </w:pPr>
      <w:proofErr w:type="spellStart"/>
      <w:r w:rsidRPr="006017B1">
        <w:rPr>
          <w:rFonts w:hAnsi="Helvetica" w:cs="Helvetica"/>
        </w:rPr>
        <w:t>Φυσικοθερ</w:t>
      </w:r>
      <w:proofErr w:type="spellEnd"/>
      <w:r w:rsidRPr="006017B1">
        <w:rPr>
          <w:rFonts w:hAnsi="Helvetica" w:cs="Helvetica"/>
        </w:rPr>
        <w:t>απευτές</w:t>
      </w:r>
    </w:p>
    <w:p w:rsidR="006017B1" w:rsidRPr="006017B1" w:rsidRDefault="006017B1" w:rsidP="006017B1">
      <w:pPr>
        <w:pStyle w:val="Profounddefault"/>
        <w:numPr>
          <w:ilvl w:val="0"/>
          <w:numId w:val="9"/>
        </w:numPr>
        <w:spacing w:after="0" w:line="240" w:lineRule="auto"/>
        <w:rPr>
          <w:rFonts w:hAnsi="Helvetica" w:cs="Helvetica"/>
        </w:rPr>
      </w:pPr>
      <w:proofErr w:type="spellStart"/>
      <w:r w:rsidRPr="006017B1">
        <w:rPr>
          <w:rFonts w:hAnsi="Helvetica" w:cs="Helvetica"/>
        </w:rPr>
        <w:t>Εργοθερ</w:t>
      </w:r>
      <w:proofErr w:type="spellEnd"/>
      <w:r w:rsidRPr="006017B1">
        <w:rPr>
          <w:rFonts w:hAnsi="Helvetica" w:cs="Helvetica"/>
        </w:rPr>
        <w:t>απευτές</w:t>
      </w:r>
    </w:p>
    <w:p w:rsidR="006017B1" w:rsidRPr="006017B1" w:rsidRDefault="006017B1" w:rsidP="006017B1">
      <w:pPr>
        <w:pStyle w:val="Profounddefault"/>
        <w:numPr>
          <w:ilvl w:val="0"/>
          <w:numId w:val="9"/>
        </w:numPr>
        <w:spacing w:after="0" w:line="240" w:lineRule="auto"/>
        <w:rPr>
          <w:rFonts w:hAnsi="Helvetica" w:cs="Helvetica"/>
        </w:rPr>
      </w:pPr>
      <w:proofErr w:type="spellStart"/>
      <w:r w:rsidRPr="006017B1">
        <w:rPr>
          <w:rFonts w:hAnsi="Helvetica" w:cs="Helvetica"/>
        </w:rPr>
        <w:t>Εκ</w:t>
      </w:r>
      <w:proofErr w:type="spellEnd"/>
      <w:r w:rsidRPr="006017B1">
        <w:rPr>
          <w:rFonts w:hAnsi="Helvetica" w:cs="Helvetica"/>
        </w:rPr>
        <w:t>παιδευτές α</w:t>
      </w:r>
      <w:proofErr w:type="spellStart"/>
      <w:r w:rsidRPr="006017B1">
        <w:rPr>
          <w:rFonts w:hAnsi="Helvetica" w:cs="Helvetica"/>
        </w:rPr>
        <w:t>σκήσεων</w:t>
      </w:r>
      <w:proofErr w:type="spellEnd"/>
    </w:p>
    <w:p w:rsidR="006017B1" w:rsidRPr="006017B1" w:rsidRDefault="006017B1" w:rsidP="006017B1">
      <w:pPr>
        <w:pStyle w:val="Profounddefault"/>
        <w:numPr>
          <w:ilvl w:val="0"/>
          <w:numId w:val="9"/>
        </w:numPr>
        <w:spacing w:after="0" w:line="240" w:lineRule="auto"/>
        <w:rPr>
          <w:rFonts w:hAnsi="Helvetica" w:cs="Helvetica"/>
        </w:rPr>
      </w:pPr>
      <w:r w:rsidRPr="006017B1">
        <w:rPr>
          <w:rFonts w:hAnsi="Helvetica" w:cs="Helvetica"/>
        </w:rPr>
        <w:t>Επα</w:t>
      </w:r>
      <w:proofErr w:type="spellStart"/>
      <w:r w:rsidRPr="006017B1">
        <w:rPr>
          <w:rFonts w:hAnsi="Helvetica" w:cs="Helvetica"/>
        </w:rPr>
        <w:t>γγελμ</w:t>
      </w:r>
      <w:proofErr w:type="spellEnd"/>
      <w:r w:rsidRPr="006017B1">
        <w:rPr>
          <w:rFonts w:hAnsi="Helvetica" w:cs="Helvetica"/>
        </w:rPr>
        <w:t xml:space="preserve">ατίες </w:t>
      </w:r>
      <w:proofErr w:type="spellStart"/>
      <w:r w:rsidRPr="006017B1">
        <w:rPr>
          <w:rFonts w:hAnsi="Helvetica" w:cs="Helvetica"/>
        </w:rPr>
        <w:t>δημόσι</w:t>
      </w:r>
      <w:proofErr w:type="spellEnd"/>
      <w:r w:rsidRPr="006017B1">
        <w:rPr>
          <w:rFonts w:hAnsi="Helvetica" w:cs="Helvetica"/>
        </w:rPr>
        <w:t xml:space="preserve">ας </w:t>
      </w:r>
      <w:proofErr w:type="spellStart"/>
      <w:r w:rsidRPr="006017B1">
        <w:rPr>
          <w:rFonts w:hAnsi="Helvetica" w:cs="Helvetica"/>
        </w:rPr>
        <w:t>υγεί</w:t>
      </w:r>
      <w:proofErr w:type="spellEnd"/>
      <w:r w:rsidRPr="006017B1">
        <w:rPr>
          <w:rFonts w:hAnsi="Helvetica" w:cs="Helvetica"/>
        </w:rPr>
        <w:t>ας</w:t>
      </w:r>
    </w:p>
    <w:p w:rsidR="006017B1" w:rsidRPr="006017B1" w:rsidRDefault="006017B1" w:rsidP="006017B1">
      <w:pPr>
        <w:pStyle w:val="Profounddefault"/>
        <w:numPr>
          <w:ilvl w:val="0"/>
          <w:numId w:val="9"/>
        </w:numPr>
        <w:spacing w:after="0" w:line="240" w:lineRule="auto"/>
        <w:rPr>
          <w:rFonts w:hAnsi="Helvetica" w:cs="Helvetica"/>
        </w:rPr>
      </w:pPr>
      <w:proofErr w:type="spellStart"/>
      <w:r w:rsidRPr="006017B1">
        <w:rPr>
          <w:rFonts w:hAnsi="Helvetica" w:cs="Helvetica"/>
        </w:rPr>
        <w:t>Πάροχοι</w:t>
      </w:r>
      <w:proofErr w:type="spellEnd"/>
      <w:r w:rsidRPr="006017B1">
        <w:rPr>
          <w:rFonts w:hAnsi="Helvetica" w:cs="Helvetica"/>
        </w:rPr>
        <w:t xml:space="preserve"> </w:t>
      </w:r>
      <w:proofErr w:type="spellStart"/>
      <w:r w:rsidRPr="006017B1">
        <w:rPr>
          <w:rFonts w:hAnsi="Helvetica" w:cs="Helvetica"/>
        </w:rPr>
        <w:t>υγεί</w:t>
      </w:r>
      <w:proofErr w:type="spellEnd"/>
      <w:r w:rsidRPr="006017B1">
        <w:rPr>
          <w:rFonts w:hAnsi="Helvetica" w:cs="Helvetica"/>
        </w:rPr>
        <w:t>ας και α</w:t>
      </w:r>
      <w:proofErr w:type="spellStart"/>
      <w:r w:rsidRPr="006017B1">
        <w:rPr>
          <w:rFonts w:hAnsi="Helvetica" w:cs="Helvetica"/>
        </w:rPr>
        <w:t>σφ</w:t>
      </w:r>
      <w:proofErr w:type="spellEnd"/>
      <w:r w:rsidRPr="006017B1">
        <w:rPr>
          <w:rFonts w:hAnsi="Helvetica" w:cs="Helvetica"/>
        </w:rPr>
        <w:t xml:space="preserve">αλιστικές </w:t>
      </w:r>
      <w:proofErr w:type="spellStart"/>
      <w:r w:rsidRPr="006017B1">
        <w:rPr>
          <w:rFonts w:hAnsi="Helvetica" w:cs="Helvetica"/>
        </w:rPr>
        <w:t>ετ</w:t>
      </w:r>
      <w:proofErr w:type="spellEnd"/>
      <w:r w:rsidRPr="006017B1">
        <w:rPr>
          <w:rFonts w:hAnsi="Helvetica" w:cs="Helvetica"/>
        </w:rPr>
        <w:t>αιρείες</w:t>
      </w:r>
    </w:p>
    <w:p w:rsidR="006017B1" w:rsidRPr="006017B1" w:rsidRDefault="006017B1" w:rsidP="006017B1">
      <w:pPr>
        <w:pStyle w:val="Profounddefault"/>
        <w:numPr>
          <w:ilvl w:val="0"/>
          <w:numId w:val="9"/>
        </w:numPr>
        <w:spacing w:after="0" w:line="240" w:lineRule="auto"/>
        <w:rPr>
          <w:rFonts w:hAnsi="Helvetica" w:cs="Helvetica"/>
          <w:lang w:val="el-GR"/>
        </w:rPr>
      </w:pPr>
      <w:r w:rsidRPr="006017B1">
        <w:rPr>
          <w:rFonts w:hAnsi="Helvetica" w:cs="Helvetica"/>
          <w:lang w:val="el-GR"/>
        </w:rPr>
        <w:t>Νοσοκόμες (π.χ. κοινότητας, αποκατάστασης)</w:t>
      </w:r>
    </w:p>
    <w:p w:rsidR="006017B1" w:rsidRPr="006017B1" w:rsidRDefault="006017B1" w:rsidP="006017B1">
      <w:pPr>
        <w:pStyle w:val="Profounddefault"/>
        <w:numPr>
          <w:ilvl w:val="0"/>
          <w:numId w:val="9"/>
        </w:numPr>
        <w:spacing w:after="0" w:line="240" w:lineRule="auto"/>
        <w:rPr>
          <w:rFonts w:hAnsi="Helvetica" w:cs="Helvetica"/>
        </w:rPr>
      </w:pPr>
      <w:r w:rsidRPr="006017B1">
        <w:rPr>
          <w:rFonts w:hAnsi="Helvetica" w:cs="Helvetica"/>
        </w:rPr>
        <w:t>Υπ</w:t>
      </w:r>
      <w:proofErr w:type="spellStart"/>
      <w:r w:rsidRPr="006017B1">
        <w:rPr>
          <w:rFonts w:hAnsi="Helvetica" w:cs="Helvetica"/>
        </w:rPr>
        <w:t>ηρεσίες</w:t>
      </w:r>
      <w:proofErr w:type="spellEnd"/>
      <w:r w:rsidRPr="006017B1">
        <w:rPr>
          <w:rFonts w:hAnsi="Helvetica" w:cs="Helvetica"/>
        </w:rPr>
        <w:t xml:space="preserve"> α</w:t>
      </w:r>
      <w:proofErr w:type="spellStart"/>
      <w:r w:rsidRPr="006017B1">
        <w:rPr>
          <w:rFonts w:hAnsi="Helvetica" w:cs="Helvetica"/>
        </w:rPr>
        <w:t>σθενοφόρων</w:t>
      </w:r>
      <w:proofErr w:type="spellEnd"/>
    </w:p>
    <w:p w:rsidR="006017B1" w:rsidRPr="006017B1" w:rsidRDefault="006017B1" w:rsidP="006017B1">
      <w:pPr>
        <w:pStyle w:val="Profounddefault"/>
        <w:numPr>
          <w:ilvl w:val="0"/>
          <w:numId w:val="9"/>
        </w:numPr>
        <w:spacing w:after="0" w:line="240" w:lineRule="auto"/>
        <w:rPr>
          <w:rFonts w:hAnsi="Helvetica" w:cs="Helvetica"/>
        </w:rPr>
      </w:pPr>
      <w:r w:rsidRPr="006017B1">
        <w:rPr>
          <w:rFonts w:hAnsi="Helvetica" w:cs="Helvetica"/>
        </w:rPr>
        <w:t>Οπ</w:t>
      </w:r>
      <w:proofErr w:type="spellStart"/>
      <w:r w:rsidRPr="006017B1">
        <w:rPr>
          <w:rFonts w:hAnsi="Helvetica" w:cs="Helvetica"/>
        </w:rPr>
        <w:t>τικοί</w:t>
      </w:r>
      <w:proofErr w:type="spellEnd"/>
    </w:p>
    <w:p w:rsidR="006017B1" w:rsidRPr="006017B1" w:rsidRDefault="006017B1" w:rsidP="006017B1">
      <w:pPr>
        <w:pStyle w:val="Profounddefault"/>
        <w:numPr>
          <w:ilvl w:val="0"/>
          <w:numId w:val="9"/>
        </w:numPr>
        <w:spacing w:after="0" w:line="240" w:lineRule="auto"/>
        <w:rPr>
          <w:rFonts w:hAnsi="Helvetica" w:cs="Helvetica"/>
        </w:rPr>
      </w:pPr>
      <w:r w:rsidRPr="006017B1">
        <w:rPr>
          <w:rFonts w:hAnsi="Helvetica" w:cs="Helvetica"/>
        </w:rPr>
        <w:t>Φα</w:t>
      </w:r>
      <w:proofErr w:type="spellStart"/>
      <w:r w:rsidRPr="006017B1">
        <w:rPr>
          <w:rFonts w:hAnsi="Helvetica" w:cs="Helvetica"/>
        </w:rPr>
        <w:t>ρμ</w:t>
      </w:r>
      <w:proofErr w:type="spellEnd"/>
      <w:r w:rsidRPr="006017B1">
        <w:rPr>
          <w:rFonts w:hAnsi="Helvetica" w:cs="Helvetica"/>
        </w:rPr>
        <w:t>ακοποιοί</w:t>
      </w:r>
    </w:p>
    <w:p w:rsidR="006017B1" w:rsidRPr="006017B1" w:rsidRDefault="006017B1" w:rsidP="006017B1">
      <w:pPr>
        <w:pStyle w:val="Profounddefault"/>
        <w:numPr>
          <w:ilvl w:val="0"/>
          <w:numId w:val="9"/>
        </w:numPr>
        <w:spacing w:after="0" w:line="240" w:lineRule="auto"/>
        <w:rPr>
          <w:rFonts w:hAnsi="Helvetica" w:cs="Helvetica"/>
          <w:lang w:val="el-GR"/>
        </w:rPr>
      </w:pPr>
      <w:r w:rsidRPr="006017B1">
        <w:rPr>
          <w:rFonts w:hAnsi="Helvetica" w:cs="Helvetica"/>
          <w:lang w:val="el-GR"/>
        </w:rPr>
        <w:t>Γιατροί (π.χ. Θεράποντες ή Γενικοί Γιατροί)</w:t>
      </w:r>
    </w:p>
    <w:p w:rsidR="006017B1" w:rsidRPr="006017B1" w:rsidRDefault="006017B1" w:rsidP="006017B1">
      <w:pPr>
        <w:pStyle w:val="Profounddefault"/>
        <w:numPr>
          <w:ilvl w:val="0"/>
          <w:numId w:val="9"/>
        </w:numPr>
        <w:spacing w:after="0" w:line="240" w:lineRule="auto"/>
        <w:rPr>
          <w:rFonts w:hAnsi="Helvetica" w:cs="Helvetica"/>
          <w:lang w:val="el-GR"/>
        </w:rPr>
      </w:pPr>
      <w:r w:rsidRPr="006017B1">
        <w:rPr>
          <w:rFonts w:hAnsi="Helvetica" w:cs="Helvetica"/>
          <w:lang w:val="el-GR"/>
        </w:rPr>
        <w:t>Φροντιστές από κοινωνικές υπηρεσίες και υπηρεσίες υποστήριξης</w:t>
      </w:r>
    </w:p>
    <w:p w:rsidR="006017B1" w:rsidRPr="00FC7F08" w:rsidRDefault="006017B1" w:rsidP="006017B1">
      <w:pPr>
        <w:pStyle w:val="Profounddefault"/>
        <w:numPr>
          <w:ilvl w:val="0"/>
          <w:numId w:val="9"/>
        </w:numPr>
        <w:spacing w:after="0" w:line="240" w:lineRule="auto"/>
        <w:rPr>
          <w:rFonts w:hAnsi="Helvetica" w:cs="Helvetica"/>
          <w:lang w:val="el-GR"/>
        </w:rPr>
      </w:pPr>
      <w:r w:rsidRPr="00FC7F08">
        <w:rPr>
          <w:rFonts w:hAnsi="Helvetica" w:cs="Helvetica"/>
          <w:lang w:val="el-GR"/>
        </w:rPr>
        <w:t>Διαχειριστές μονάδων φροντίδας ηλικιωμένων</w:t>
      </w:r>
      <w:r w:rsidR="00FC7F08">
        <w:rPr>
          <w:rFonts w:hAnsi="Helvetica" w:cs="Helvetica"/>
          <w:lang w:val="el-GR"/>
        </w:rPr>
        <w:t xml:space="preserve"> </w:t>
      </w:r>
      <w:r w:rsidRPr="00FC7F08">
        <w:rPr>
          <w:rFonts w:hAnsi="Helvetica" w:cs="Helvetica"/>
          <w:lang w:val="el-GR"/>
        </w:rPr>
        <w:t>και προσωπικό</w:t>
      </w:r>
    </w:p>
    <w:p w:rsidR="006017B1" w:rsidRDefault="006017B1" w:rsidP="006017B1">
      <w:pPr>
        <w:pStyle w:val="Profounddefault"/>
        <w:numPr>
          <w:ilvl w:val="0"/>
          <w:numId w:val="9"/>
        </w:numPr>
        <w:spacing w:after="0" w:line="240" w:lineRule="auto"/>
        <w:rPr>
          <w:rFonts w:hAnsi="Helvetica" w:cs="Helvetica"/>
          <w:lang w:val="el-GR"/>
        </w:rPr>
      </w:pPr>
      <w:r w:rsidRPr="006017B1">
        <w:rPr>
          <w:rFonts w:hAnsi="Helvetica" w:cs="Helvetica"/>
          <w:lang w:val="el-GR"/>
        </w:rPr>
        <w:t>Τοπικές φιλανθρωπικές οργανώσεις ή μη-κερδοσκοπικοί οργανισμοί</w:t>
      </w:r>
    </w:p>
    <w:p w:rsidR="00665B2D" w:rsidRPr="006017B1" w:rsidRDefault="00665B2D" w:rsidP="00665B2D">
      <w:pPr>
        <w:pStyle w:val="Profounddefault"/>
        <w:spacing w:after="0" w:line="240" w:lineRule="auto"/>
        <w:ind w:left="720"/>
        <w:rPr>
          <w:rFonts w:hAnsi="Helvetica" w:cs="Helvetica"/>
          <w:lang w:val="el-GR"/>
        </w:rPr>
      </w:pPr>
    </w:p>
    <w:p w:rsidR="00CC1915" w:rsidRPr="0039701A" w:rsidRDefault="008A43C6" w:rsidP="0029147F">
      <w:pPr>
        <w:pStyle w:val="Profounddefault"/>
        <w:spacing w:line="360" w:lineRule="auto"/>
        <w:rPr>
          <w:lang w:val="el-GR"/>
        </w:rPr>
      </w:pPr>
      <w:r w:rsidRPr="008A43C6">
        <w:rPr>
          <w:rFonts w:hAnsi="Helvetica" w:cs="Helvetica"/>
          <w:lang w:val="el-GR"/>
        </w:rPr>
        <w:t xml:space="preserve">Υπάρχουν πολλά οφέλη </w:t>
      </w:r>
      <w:r w:rsidR="00FC7F08">
        <w:rPr>
          <w:rFonts w:hAnsi="Helvetica" w:cs="Helvetica"/>
          <w:lang w:val="el-GR"/>
        </w:rPr>
        <w:t>με</w:t>
      </w:r>
      <w:r w:rsidRPr="008A43C6">
        <w:rPr>
          <w:rFonts w:hAnsi="Helvetica" w:cs="Helvetica"/>
          <w:lang w:val="el-GR"/>
        </w:rPr>
        <w:t xml:space="preserve"> το να εργάζεστε σε συνεργασία. Αυτό όχι μόνο θα βοηθήσει στο να μεγιστοποιήσει το τι είστε σε θέση να προσφέρετε στην εκδήλωσή σας από άποψη δραστηριοτήτων, συμβουλών, πληροφοριών και πόρων, αλλά μπορείτε να βρείτ</w:t>
      </w:r>
      <w:r w:rsidR="00FC7F08">
        <w:rPr>
          <w:rFonts w:hAnsi="Helvetica" w:cs="Helvetica"/>
          <w:lang w:val="el-GR"/>
        </w:rPr>
        <w:t xml:space="preserve">ε ότι αυτό οδηγεί επίσης σε νέες </w:t>
      </w:r>
      <w:r w:rsidR="00711F22">
        <w:rPr>
          <w:rFonts w:hAnsi="Helvetica" w:cs="Helvetica"/>
          <w:lang w:val="el-GR"/>
        </w:rPr>
        <w:t>ενέργειες</w:t>
      </w:r>
      <w:r w:rsidRPr="008A43C6">
        <w:rPr>
          <w:rFonts w:hAnsi="Helvetica" w:cs="Helvetica"/>
          <w:lang w:val="el-GR"/>
        </w:rPr>
        <w:t xml:space="preserve"> ή </w:t>
      </w:r>
      <w:r w:rsidR="00FC7F08">
        <w:rPr>
          <w:rFonts w:hAnsi="Helvetica" w:cs="Helvetica"/>
          <w:lang w:val="el-GR"/>
        </w:rPr>
        <w:t xml:space="preserve">σε </w:t>
      </w:r>
      <w:r w:rsidRPr="008A43C6">
        <w:rPr>
          <w:rFonts w:hAnsi="Helvetica" w:cs="Helvetica"/>
          <w:lang w:val="el-GR"/>
        </w:rPr>
        <w:t>συνεχιζόμενη εργασία συνεργασίας.</w:t>
      </w:r>
    </w:p>
    <w:p w:rsidR="0029147F" w:rsidRPr="0039701A" w:rsidRDefault="0029147F" w:rsidP="00CC1915">
      <w:pPr>
        <w:pStyle w:val="Profounddefault"/>
        <w:rPr>
          <w:lang w:val="el-GR"/>
        </w:rPr>
      </w:pPr>
    </w:p>
    <w:p w:rsidR="0029147F" w:rsidRDefault="008F2F3B" w:rsidP="00CC1915">
      <w:pPr>
        <w:pStyle w:val="Profounddefault"/>
      </w:pPr>
      <w:r>
        <w:rPr>
          <w:noProof/>
          <w:lang w:val="nb-NO" w:eastAsia="nb-NO"/>
        </w:rPr>
        <w:drawing>
          <wp:inline distT="0" distB="0" distL="0" distR="0" wp14:anchorId="353C4428" wp14:editId="640F779D">
            <wp:extent cx="5984404" cy="2488306"/>
            <wp:effectExtent l="0" t="0" r="0" b="762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6046660" cy="2514192"/>
                    </a:xfrm>
                    <a:prstGeom prst="rect">
                      <a:avLst/>
                    </a:prstGeom>
                    <a:noFill/>
                    <a:ln w="9525">
                      <a:noFill/>
                      <a:miter lim="800000"/>
                      <a:headEnd/>
                      <a:tailEnd/>
                    </a:ln>
                  </pic:spPr>
                </pic:pic>
              </a:graphicData>
            </a:graphic>
          </wp:inline>
        </w:drawing>
      </w:r>
    </w:p>
    <w:p w:rsidR="00026360" w:rsidRDefault="00026360">
      <w:pPr>
        <w:rPr>
          <w:rFonts w:ascii="Helvetica" w:eastAsia="Arial Unicode MS" w:hAnsi="Helvetica" w:cs="Helvetica"/>
          <w:b/>
          <w:bCs/>
          <w:color w:val="17365D" w:themeColor="text2" w:themeShade="BF"/>
          <w:sz w:val="36"/>
          <w:szCs w:val="36"/>
          <w:lang w:val="el-GR"/>
        </w:rPr>
      </w:pPr>
      <w:bookmarkStart w:id="7" w:name="_Toc392771203"/>
      <w:r>
        <w:rPr>
          <w:rFonts w:ascii="Helvetica" w:hAnsi="Helvetica" w:cs="Helvetica"/>
          <w:lang w:val="el-GR"/>
        </w:rPr>
        <w:br w:type="page"/>
      </w:r>
    </w:p>
    <w:p w:rsidR="001A1CB1" w:rsidRPr="00AB1915" w:rsidRDefault="001A1CB1" w:rsidP="001A1CB1">
      <w:pPr>
        <w:pStyle w:val="ProfoundHeading2"/>
        <w:rPr>
          <w:rFonts w:ascii="Helvetica" w:hAnsi="Helvetica" w:cs="Helvetica"/>
          <w:i/>
          <w:iCs/>
          <w:lang w:val="el-GR"/>
        </w:rPr>
      </w:pPr>
      <w:r w:rsidRPr="0059356D">
        <w:rPr>
          <w:rFonts w:ascii="Helvetica" w:hAnsi="Helvetica" w:cs="Helvetica"/>
          <w:lang w:val="el-GR"/>
        </w:rPr>
        <w:t>Παραδείγματα</w:t>
      </w:r>
      <w:r w:rsidRPr="00AB1915">
        <w:rPr>
          <w:rFonts w:ascii="Helvetica" w:hAnsi="Helvetica" w:cs="Helvetica"/>
          <w:lang w:val="el-GR"/>
        </w:rPr>
        <w:t xml:space="preserve"> </w:t>
      </w:r>
      <w:r w:rsidRPr="0059356D">
        <w:rPr>
          <w:rFonts w:ascii="Helvetica" w:hAnsi="Helvetica" w:cs="Helvetica"/>
          <w:lang w:val="el-GR"/>
        </w:rPr>
        <w:t>εκδηλώσεων</w:t>
      </w:r>
    </w:p>
    <w:bookmarkEnd w:id="7"/>
    <w:p w:rsidR="00C23747" w:rsidRDefault="004466E0" w:rsidP="006161B3">
      <w:pPr>
        <w:pStyle w:val="Profounddefault"/>
        <w:spacing w:line="360" w:lineRule="auto"/>
        <w:rPr>
          <w:rFonts w:hAnsi="Helvetica" w:cs="Helvetica"/>
          <w:lang w:val="el-GR"/>
        </w:rPr>
      </w:pPr>
      <w:r>
        <w:rPr>
          <w:noProof/>
          <w:bdr w:val="none" w:sz="0" w:space="0" w:color="auto"/>
          <w:lang w:val="nb-NO" w:eastAsia="nb-NO"/>
        </w:rPr>
        <mc:AlternateContent>
          <mc:Choice Requires="wps">
            <w:drawing>
              <wp:anchor distT="152400" distB="152400" distL="152400" distR="152400" simplePos="0" relativeHeight="251651072" behindDoc="0" locked="0" layoutInCell="1" allowOverlap="1" wp14:anchorId="168ECCAB" wp14:editId="7F4E8480">
                <wp:simplePos x="0" y="0"/>
                <wp:positionH relativeFrom="margin">
                  <wp:posOffset>-635</wp:posOffset>
                </wp:positionH>
                <wp:positionV relativeFrom="margin">
                  <wp:posOffset>2726690</wp:posOffset>
                </wp:positionV>
                <wp:extent cx="6109970" cy="3741420"/>
                <wp:effectExtent l="0" t="0" r="24130" b="11430"/>
                <wp:wrapTopAndBottom/>
                <wp:docPr id="1073741826"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9970" cy="3741420"/>
                        </a:xfrm>
                        <a:prstGeom prst="rect">
                          <a:avLst/>
                        </a:prstGeom>
                        <a:noFill/>
                        <a:ln w="12700" cap="flat">
                          <a:solidFill>
                            <a:schemeClr val="bg1"/>
                          </a:solidFill>
                          <a:prstDash val="solid"/>
                          <a:miter lim="400000"/>
                        </a:ln>
                        <a:effectLst/>
                      </wps:spPr>
                      <wps:txbx>
                        <w:txbxContent>
                          <w:p w:rsidR="002F4BBF" w:rsidRPr="00525DAA" w:rsidRDefault="002F4BBF" w:rsidP="000E5A89">
                            <w:pPr>
                              <w:pStyle w:val="Profoundheading4"/>
                              <w:rPr>
                                <w:rFonts w:hAnsi="Helvetica" w:cs="Helvetica"/>
                                <w:i/>
                                <w:lang w:val="el-GR"/>
                              </w:rPr>
                            </w:pPr>
                            <w:r w:rsidRPr="00525DAA">
                              <w:rPr>
                                <w:rFonts w:hAnsi="Helvetica" w:cs="Helvetica"/>
                                <w:i/>
                                <w:lang w:val="el-GR"/>
                              </w:rPr>
                              <w:t>Μέρα  φροντίδας  των  ποδιών  σε οίκο φροντίδας ηλικιωμένων</w:t>
                            </w:r>
                          </w:p>
                          <w:p w:rsidR="002F4BBF" w:rsidRPr="0039701A" w:rsidRDefault="002F4BBF" w:rsidP="004466E0">
                            <w:pPr>
                              <w:pStyle w:val="Profounddefault"/>
                              <w:spacing w:after="0"/>
                              <w:rPr>
                                <w:rFonts w:hAnsi="Helvetica" w:cs="Helvetica"/>
                                <w:i/>
                                <w:lang w:val="el-GR"/>
                              </w:rPr>
                            </w:pPr>
                            <w:r w:rsidRPr="00DE4F08">
                              <w:rPr>
                                <w:rFonts w:hAnsi="Helvetica" w:cs="Helvetica"/>
                                <w:i/>
                                <w:lang w:val="el-GR"/>
                              </w:rPr>
                              <w:t xml:space="preserve">Στο Ανατολικό Λονδίνο, ένας οίκος φροντίδας ηλικιωμένων πραγματοποίησε μια μέρα περιποίησης ποδιών και παρείχε </w:t>
                            </w:r>
                            <w:r w:rsidRPr="00DE4F08">
                              <w:rPr>
                                <w:rFonts w:hAnsi="Helvetica" w:cs="Helvetica"/>
                                <w:i/>
                              </w:rPr>
                              <w:t>spa</w:t>
                            </w:r>
                            <w:r w:rsidRPr="00DE4F08">
                              <w:rPr>
                                <w:rFonts w:hAnsi="Helvetica" w:cs="Helvetica"/>
                                <w:i/>
                                <w:lang w:val="el-GR"/>
                              </w:rPr>
                              <w:t xml:space="preserve"> ποδιών και μασάζ ποδιών για τους διαμένοντες. Πραγματοποιήθηκαν επίσης προσαρμογές παπουτσιών  και αρκετοί διαμένοντες βρέθηκαν να φορούν παπούτσια που ήταν πολύ μικρά και πολύ στενά. </w:t>
                            </w:r>
                            <w:r w:rsidRPr="0039701A">
                              <w:rPr>
                                <w:rFonts w:hAnsi="Helvetica" w:cs="Helvetica"/>
                                <w:i/>
                                <w:lang w:val="el-GR"/>
                              </w:rPr>
                              <w:t xml:space="preserve">Ο διαχειριστής </w:t>
                            </w:r>
                            <w:r w:rsidRPr="00DE4F08">
                              <w:rPr>
                                <w:rFonts w:hAnsi="Helvetica" w:cs="Helvetica"/>
                                <w:i/>
                                <w:lang w:val="el-GR"/>
                              </w:rPr>
                              <w:t>του</w:t>
                            </w:r>
                            <w:r w:rsidRPr="0039701A">
                              <w:rPr>
                                <w:rFonts w:hAnsi="Helvetica" w:cs="Helvetica"/>
                                <w:i/>
                                <w:lang w:val="el-GR"/>
                              </w:rPr>
                              <w:t xml:space="preserve"> </w:t>
                            </w:r>
                            <w:r w:rsidRPr="00DE4F08">
                              <w:rPr>
                                <w:rFonts w:hAnsi="Helvetica" w:cs="Helvetica"/>
                                <w:i/>
                                <w:lang w:val="el-GR"/>
                              </w:rPr>
                              <w:t>οίκου</w:t>
                            </w:r>
                            <w:r w:rsidRPr="0039701A">
                              <w:rPr>
                                <w:rFonts w:hAnsi="Helvetica" w:cs="Helvetica"/>
                                <w:i/>
                                <w:lang w:val="el-GR"/>
                              </w:rPr>
                              <w:t xml:space="preserve"> </w:t>
                            </w:r>
                            <w:r w:rsidRPr="00DE4F08">
                              <w:rPr>
                                <w:rFonts w:hAnsi="Helvetica" w:cs="Helvetica"/>
                                <w:i/>
                                <w:lang w:val="el-GR"/>
                              </w:rPr>
                              <w:t>φροντίδας</w:t>
                            </w:r>
                            <w:r w:rsidRPr="0039701A">
                              <w:rPr>
                                <w:rFonts w:hAnsi="Helvetica" w:cs="Helvetica"/>
                                <w:i/>
                                <w:lang w:val="el-GR"/>
                              </w:rPr>
                              <w:t xml:space="preserve"> </w:t>
                            </w:r>
                            <w:r w:rsidRPr="00DE4F08">
                              <w:rPr>
                                <w:rFonts w:hAnsi="Helvetica" w:cs="Helvetica"/>
                                <w:i/>
                                <w:lang w:val="el-GR"/>
                              </w:rPr>
                              <w:t>ηλικιωμένων</w:t>
                            </w:r>
                            <w:r w:rsidRPr="0039701A">
                              <w:rPr>
                                <w:rFonts w:hAnsi="Helvetica" w:cs="Helvetica"/>
                                <w:i/>
                                <w:lang w:val="el-GR"/>
                              </w:rPr>
                              <w:t xml:space="preserve"> ανέφερ</w:t>
                            </w:r>
                            <w:r w:rsidRPr="00DE4F08">
                              <w:rPr>
                                <w:rFonts w:hAnsi="Helvetica" w:cs="Helvetica"/>
                                <w:i/>
                                <w:lang w:val="el-GR"/>
                              </w:rPr>
                              <w:t>ε</w:t>
                            </w:r>
                            <w:r w:rsidRPr="0039701A">
                              <w:rPr>
                                <w:rFonts w:hAnsi="Helvetica" w:cs="Helvetica"/>
                                <w:i/>
                                <w:lang w:val="el-GR"/>
                              </w:rPr>
                              <w:t xml:space="preserve">: </w:t>
                            </w:r>
                          </w:p>
                          <w:p w:rsidR="002F4BBF" w:rsidRPr="00DE4F08" w:rsidRDefault="002F4BBF" w:rsidP="00DE4F08">
                            <w:pPr>
                              <w:pStyle w:val="Profounddefault"/>
                              <w:rPr>
                                <w:rFonts w:ascii="Arial Unicode MS"/>
                                <w:i/>
                                <w:iCs/>
                                <w:lang w:val="el-GR"/>
                              </w:rPr>
                            </w:pPr>
                            <w:r w:rsidRPr="00DE4F08">
                              <w:rPr>
                                <w:rFonts w:ascii="Arial Unicode MS"/>
                                <w:i/>
                                <w:iCs/>
                                <w:lang w:val="el-GR"/>
                              </w:rPr>
                              <w:t xml:space="preserve">  “</w:t>
                            </w:r>
                            <w:r w:rsidRPr="004466E0">
                              <w:rPr>
                                <w:rFonts w:hAnsi="Helvetica" w:cs="Helvetica"/>
                                <w:i/>
                                <w:iCs/>
                                <w:lang w:val="el-GR"/>
                              </w:rPr>
                              <w:t xml:space="preserve">Εμείς συνήθως δεν πραγματοποιούμε οποιεσδήποτε δραστηριότητες για την προώθηση της πρόληψης των πτώσεων, αλλά ήταν εύκολο να οργανώσουμε τις συνεδρίες </w:t>
                            </w:r>
                            <w:r w:rsidRPr="004466E0">
                              <w:rPr>
                                <w:rFonts w:hAnsi="Helvetica" w:cs="Helvetica"/>
                                <w:i/>
                                <w:iCs/>
                                <w:lang w:val="el-GR"/>
                              </w:rPr>
                              <w:t>περιποίησης, και οι διαμένοντές μας ήταν πραγματικά ευτυχείς που άκουσαν τις συμβουλές για το πώς θα προλάβουν τις πτώσεις</w:t>
                            </w:r>
                            <w:r>
                              <w:rPr>
                                <w:rFonts w:hAnsi="Helvetica" w:cs="Helvetica"/>
                                <w:i/>
                                <w:iCs/>
                                <w:lang w:val="el-GR"/>
                              </w:rPr>
                              <w:t>,</w:t>
                            </w:r>
                            <w:r w:rsidRPr="004466E0">
                              <w:rPr>
                                <w:rFonts w:hAnsi="Helvetica" w:cs="Helvetica"/>
                                <w:i/>
                                <w:iCs/>
                                <w:lang w:val="el-GR"/>
                              </w:rPr>
                              <w:t xml:space="preserve"> ενώ χαλάρωσαν και απόλαυσαν μια μάλαξη ποδιών.</w:t>
                            </w:r>
                            <w:r>
                              <w:rPr>
                                <w:rFonts w:hAnsi="Helvetica" w:cs="Helvetica"/>
                                <w:i/>
                                <w:iCs/>
                                <w:lang w:val="el-GR"/>
                              </w:rPr>
                              <w:t xml:space="preserve"> </w:t>
                            </w:r>
                            <w:r w:rsidRPr="004466E0">
                              <w:rPr>
                                <w:rFonts w:hAnsi="Helvetica" w:cs="Helvetica"/>
                                <w:i/>
                                <w:iCs/>
                                <w:lang w:val="el-GR"/>
                              </w:rPr>
                              <w:t>Πολλοί από αυτούς μου είπαν πόσο πολύ εκτίμησαν την εκδήλωση. Η φροντίδα των ποδιών είναι πολύ σημαντική για αυτούς, αλλά οι περισσότεροι δεν έχουν</w:t>
                            </w:r>
                            <w:r>
                              <w:rPr>
                                <w:rFonts w:hAnsi="Helvetica" w:cs="Helvetica"/>
                                <w:i/>
                                <w:iCs/>
                                <w:lang w:val="el-GR"/>
                              </w:rPr>
                              <w:t xml:space="preserve"> πια</w:t>
                            </w:r>
                            <w:r w:rsidRPr="004466E0">
                              <w:rPr>
                                <w:rFonts w:hAnsi="Helvetica" w:cs="Helvetica"/>
                                <w:i/>
                                <w:iCs/>
                                <w:lang w:val="el-GR"/>
                              </w:rPr>
                              <w:t xml:space="preserve"> την ευελιξία να </w:t>
                            </w:r>
                            <w:r>
                              <w:rPr>
                                <w:rFonts w:hAnsi="Helvetica" w:cs="Helvetica"/>
                                <w:i/>
                                <w:iCs/>
                                <w:lang w:val="el-GR"/>
                              </w:rPr>
                              <w:t>σκύψουν και να φροντίσουν τα πόδια του</w:t>
                            </w:r>
                            <w:r w:rsidRPr="004466E0">
                              <w:rPr>
                                <w:rFonts w:hAnsi="Helvetica" w:cs="Helvetica"/>
                                <w:i/>
                                <w:iCs/>
                                <w:lang w:val="el-GR"/>
                              </w:rPr>
                              <w:t>. Η φροντίδα τους ενθάρρυνε να ανοιχτούν και να μιλήσ</w:t>
                            </w:r>
                            <w:r>
                              <w:rPr>
                                <w:rFonts w:hAnsi="Helvetica" w:cs="Helvetica"/>
                                <w:i/>
                                <w:iCs/>
                                <w:lang w:val="el-GR"/>
                              </w:rPr>
                              <w:t xml:space="preserve">ουν για τις εμπειρίες τους από </w:t>
                            </w:r>
                            <w:r w:rsidRPr="004466E0">
                              <w:rPr>
                                <w:rFonts w:hAnsi="Helvetica" w:cs="Helvetica"/>
                                <w:i/>
                                <w:iCs/>
                                <w:lang w:val="el-GR"/>
                              </w:rPr>
                              <w:t>πτώσεις, έτσι</w:t>
                            </w:r>
                            <w:r w:rsidRPr="00DE4F08">
                              <w:rPr>
                                <w:rFonts w:ascii="Arial Unicode MS"/>
                                <w:i/>
                                <w:iCs/>
                                <w:lang w:val="el-GR"/>
                              </w:rPr>
                              <w:t xml:space="preserve"> συνεχίσαμε να μιλάμε για μερικούς άλλους παράγοντες κινδύνου που μπορούν να προκαλέσουν την πτώση τους, όπως η όραση και η ισορροπία”.</w:t>
                            </w:r>
                          </w:p>
                          <w:p w:rsidR="002F4BBF" w:rsidRPr="00E34C42" w:rsidRDefault="002F4BBF" w:rsidP="00DE4F08">
                            <w:pPr>
                              <w:pStyle w:val="Profounddefault"/>
                              <w:rPr>
                                <w:i/>
                                <w:iCs/>
                              </w:rPr>
                            </w:pPr>
                            <w:r w:rsidRPr="00DE4F08">
                              <w:rPr>
                                <w:rFonts w:ascii="Arial Unicode MS"/>
                                <w:i/>
                                <w:iCs/>
                                <w:lang w:val="el-GR"/>
                              </w:rPr>
                              <w:t xml:space="preserve"> </w:t>
                            </w:r>
                            <w:r w:rsidRPr="00E34C42">
                              <w:rPr>
                                <w:rFonts w:ascii="Arial Unicode MS"/>
                                <w:i/>
                                <w:iCs/>
                              </w:rPr>
                              <w:t>“</w:t>
                            </w:r>
                            <w:r w:rsidRPr="00E34C42">
                              <w:rPr>
                                <w:i/>
                                <w:iCs/>
                              </w:rPr>
                              <w:t>We don</w:t>
                            </w:r>
                            <w:r w:rsidRPr="00E34C42">
                              <w:rPr>
                                <w:rFonts w:ascii="Arial Unicode MS"/>
                                <w:i/>
                                <w:iCs/>
                              </w:rPr>
                              <w:t>’</w:t>
                            </w:r>
                            <w:r w:rsidRPr="00E34C42">
                              <w:rPr>
                                <w:i/>
                                <w:iCs/>
                              </w:rPr>
                              <w:t xml:space="preserve">t usually run any activities to promote falls prevention, but it was easy to </w:t>
                            </w:r>
                            <w:proofErr w:type="spellStart"/>
                            <w:r w:rsidRPr="00E34C42">
                              <w:rPr>
                                <w:i/>
                                <w:iCs/>
                              </w:rPr>
                              <w:t>organise</w:t>
                            </w:r>
                            <w:proofErr w:type="spellEnd"/>
                            <w:r w:rsidRPr="00E34C42">
                              <w:rPr>
                                <w:i/>
                                <w:iCs/>
                              </w:rPr>
                              <w:t xml:space="preserve"> the pampering sessions, and our residents were really happy to listen to advice about how to prevent falls while they relaxed and enjoyed a foot massage. </w:t>
                            </w:r>
                          </w:p>
                          <w:p w:rsidR="002F4BBF" w:rsidRPr="00E34C42" w:rsidRDefault="002F4BBF" w:rsidP="00CC1915">
                            <w:pPr>
                              <w:pStyle w:val="Profounddefault"/>
                              <w:rPr>
                                <w:i/>
                              </w:rPr>
                            </w:pPr>
                            <w:r w:rsidRPr="00E34C42">
                              <w:rPr>
                                <w:i/>
                                <w:iCs/>
                              </w:rPr>
                              <w:t>A lot of them told me how much they appreciated the event. Foot care is really important to them, but most of them don</w:t>
                            </w:r>
                            <w:r w:rsidRPr="00E34C42">
                              <w:rPr>
                                <w:rFonts w:ascii="Arial Unicode MS"/>
                                <w:i/>
                                <w:iCs/>
                              </w:rPr>
                              <w:t>’</w:t>
                            </w:r>
                            <w:r w:rsidRPr="00E34C42">
                              <w:rPr>
                                <w:i/>
                                <w:iCs/>
                              </w:rPr>
                              <w:t>t have the flexibility to bend down and look after their own feet any more. The pampering encouraged them to open up and talk about their own experiences of falls, so we went on to talk about some other risk factors that might be causing them to fall, like vision and balance</w:t>
                            </w:r>
                            <w:r w:rsidRPr="00E34C42">
                              <w:rPr>
                                <w:rFonts w:ascii="Arial Unicode MS"/>
                                <w:i/>
                                <w:iCs/>
                              </w:rPr>
                              <w:t>”</w:t>
                            </w:r>
                            <w:r w:rsidRPr="00E34C42">
                              <w:rPr>
                                <w:i/>
                              </w:rPr>
                              <w:t>.</w:t>
                            </w:r>
                          </w:p>
                        </w:txbxContent>
                      </wps:txbx>
                      <wps:bodyPr wrap="square" lIns="0" tIns="0" rIns="0" bIns="0" numCol="1" anchor="t">
                        <a:noAutofit/>
                      </wps:bodyPr>
                    </wps:wsp>
                  </a:graphicData>
                </a:graphic>
                <wp14:sizeRelH relativeFrom="page">
                  <wp14:pctWidth>0</wp14:pctWidth>
                </wp14:sizeRelH>
                <wp14:sizeRelV relativeFrom="margin">
                  <wp14:pctHeight>0</wp14:pctHeight>
                </wp14:sizeRelV>
              </wp:anchor>
            </w:drawing>
          </mc:Choice>
          <mc:Fallback>
            <w:pict>
              <v:rect id="officeArt object" o:spid="_x0000_s1027" style="position:absolute;left:0;text-align:left;margin-left:-.05pt;margin-top:214.7pt;width:481.1pt;height:294.6pt;z-index:251651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" filled="f" strokecolor="white [3212]" strokeweight="1pt">
                <v:stroke miterlimit="4"/>
                <v:path arrowok="t"/>
                <v:textbox inset="0,0,0,0">
                  <w:txbxContent>
                    <w:p w:rsidR="002F4BBF" w:rsidRPr="00525DAA" w:rsidRDefault="002F4BBF" w:rsidP="000E5A89">
                      <w:pPr>
                        <w:pStyle w:val="Profoundheading4"/>
                        <w:rPr>
                          <w:rFonts w:hAnsi="Helvetica" w:cs="Helvetica"/>
                          <w:i/>
                          <w:lang w:val="el-GR"/>
                        </w:rPr>
                      </w:pPr>
                      <w:r w:rsidRPr="00525DAA">
                        <w:rPr>
                          <w:rFonts w:hAnsi="Helvetica" w:cs="Helvetica"/>
                          <w:i/>
                          <w:lang w:val="el-GR"/>
                        </w:rPr>
                        <w:t>Μέρα  φροντίδας  των  ποδιών  σε οίκο φροντίδας ηλικιωμένων</w:t>
                      </w:r>
                    </w:p>
                    <w:p w:rsidR="002F4BBF" w:rsidRPr="0039701A" w:rsidRDefault="002F4BBF" w:rsidP="004466E0">
                      <w:pPr>
                        <w:pStyle w:val="Profounddefault"/>
                        <w:spacing w:after="0"/>
                        <w:rPr>
                          <w:rFonts w:hAnsi="Helvetica" w:cs="Helvetica"/>
                          <w:i/>
                          <w:lang w:val="el-GR"/>
                        </w:rPr>
                      </w:pPr>
                      <w:r w:rsidRPr="00DE4F08">
                        <w:rPr>
                          <w:rFonts w:hAnsi="Helvetica" w:cs="Helvetica"/>
                          <w:i/>
                          <w:lang w:val="el-GR"/>
                        </w:rPr>
                        <w:t xml:space="preserve">Στο Ανατολικό Λονδίνο, ένας οίκος φροντίδας ηλικιωμένων πραγματοποίησε μια μέρα περιποίησης ποδιών και παρείχε </w:t>
                      </w:r>
                      <w:r w:rsidRPr="00DE4F08">
                        <w:rPr>
                          <w:rFonts w:hAnsi="Helvetica" w:cs="Helvetica"/>
                          <w:i/>
                        </w:rPr>
                        <w:t>spa</w:t>
                      </w:r>
                      <w:r w:rsidRPr="00DE4F08">
                        <w:rPr>
                          <w:rFonts w:hAnsi="Helvetica" w:cs="Helvetica"/>
                          <w:i/>
                          <w:lang w:val="el-GR"/>
                        </w:rPr>
                        <w:t xml:space="preserve"> ποδιών και μασάζ ποδιών για τους διαμένοντες. Πραγματοποιήθηκαν επίσης προσαρμογές παπουτσιών  και αρκετοί διαμένοντες βρέθηκαν να φορούν παπούτσια που ήταν πολύ μικρά και πολύ στενά. </w:t>
                      </w:r>
                      <w:r w:rsidRPr="0039701A">
                        <w:rPr>
                          <w:rFonts w:hAnsi="Helvetica" w:cs="Helvetica"/>
                          <w:i/>
                          <w:lang w:val="el-GR"/>
                        </w:rPr>
                        <w:t xml:space="preserve">Ο διαχειριστής </w:t>
                      </w:r>
                      <w:r w:rsidRPr="00DE4F08">
                        <w:rPr>
                          <w:rFonts w:hAnsi="Helvetica" w:cs="Helvetica"/>
                          <w:i/>
                          <w:lang w:val="el-GR"/>
                        </w:rPr>
                        <w:t>του</w:t>
                      </w:r>
                      <w:r w:rsidRPr="0039701A">
                        <w:rPr>
                          <w:rFonts w:hAnsi="Helvetica" w:cs="Helvetica"/>
                          <w:i/>
                          <w:lang w:val="el-GR"/>
                        </w:rPr>
                        <w:t xml:space="preserve"> </w:t>
                      </w:r>
                      <w:r w:rsidRPr="00DE4F08">
                        <w:rPr>
                          <w:rFonts w:hAnsi="Helvetica" w:cs="Helvetica"/>
                          <w:i/>
                          <w:lang w:val="el-GR"/>
                        </w:rPr>
                        <w:t>οίκου</w:t>
                      </w:r>
                      <w:r w:rsidRPr="0039701A">
                        <w:rPr>
                          <w:rFonts w:hAnsi="Helvetica" w:cs="Helvetica"/>
                          <w:i/>
                          <w:lang w:val="el-GR"/>
                        </w:rPr>
                        <w:t xml:space="preserve"> </w:t>
                      </w:r>
                      <w:r w:rsidRPr="00DE4F08">
                        <w:rPr>
                          <w:rFonts w:hAnsi="Helvetica" w:cs="Helvetica"/>
                          <w:i/>
                          <w:lang w:val="el-GR"/>
                        </w:rPr>
                        <w:t>φροντίδας</w:t>
                      </w:r>
                      <w:r w:rsidRPr="0039701A">
                        <w:rPr>
                          <w:rFonts w:hAnsi="Helvetica" w:cs="Helvetica"/>
                          <w:i/>
                          <w:lang w:val="el-GR"/>
                        </w:rPr>
                        <w:t xml:space="preserve"> </w:t>
                      </w:r>
                      <w:r w:rsidRPr="00DE4F08">
                        <w:rPr>
                          <w:rFonts w:hAnsi="Helvetica" w:cs="Helvetica"/>
                          <w:i/>
                          <w:lang w:val="el-GR"/>
                        </w:rPr>
                        <w:t>ηλικιωμένων</w:t>
                      </w:r>
                      <w:r w:rsidRPr="0039701A">
                        <w:rPr>
                          <w:rFonts w:hAnsi="Helvetica" w:cs="Helvetica"/>
                          <w:i/>
                          <w:lang w:val="el-GR"/>
                        </w:rPr>
                        <w:t xml:space="preserve"> ανέφερ</w:t>
                      </w:r>
                      <w:r w:rsidRPr="00DE4F08">
                        <w:rPr>
                          <w:rFonts w:hAnsi="Helvetica" w:cs="Helvetica"/>
                          <w:i/>
                          <w:lang w:val="el-GR"/>
                        </w:rPr>
                        <w:t>ε</w:t>
                      </w:r>
                      <w:r w:rsidRPr="0039701A">
                        <w:rPr>
                          <w:rFonts w:hAnsi="Helvetica" w:cs="Helvetica"/>
                          <w:i/>
                          <w:lang w:val="el-GR"/>
                        </w:rPr>
                        <w:t xml:space="preserve">: </w:t>
                      </w:r>
                    </w:p>
                    <w:p w:rsidR="002F4BBF" w:rsidRPr="00DE4F08" w:rsidRDefault="002F4BBF" w:rsidP="00DE4F08">
                      <w:pPr>
                        <w:pStyle w:val="Profounddefault"/>
                        <w:rPr>
                          <w:rFonts w:ascii="Arial Unicode MS"/>
                          <w:i/>
                          <w:iCs/>
                          <w:lang w:val="el-GR"/>
                        </w:rPr>
                      </w:pPr>
                      <w:r w:rsidRPr="00DE4F08">
                        <w:rPr>
                          <w:rFonts w:ascii="Arial Unicode MS"/>
                          <w:i/>
                          <w:iCs/>
                          <w:lang w:val="el-GR"/>
                        </w:rPr>
                        <w:t xml:space="preserve">  “</w:t>
                      </w:r>
                      <w:r w:rsidRPr="004466E0">
                        <w:rPr>
                          <w:rFonts w:hAnsi="Helvetica" w:cs="Helvetica"/>
                          <w:i/>
                          <w:iCs/>
                          <w:lang w:val="el-GR"/>
                        </w:rPr>
                        <w:t xml:space="preserve">Εμείς συνήθως δεν πραγματοποιούμε οποιεσδήποτε δραστηριότητες για την προώθηση της πρόληψης των πτώσεων, αλλά ήταν εύκολο να οργανώσουμε τις συνεδρίες περιποίησης, και οι </w:t>
                      </w:r>
                      <w:proofErr w:type="spellStart"/>
                      <w:r w:rsidRPr="004466E0">
                        <w:rPr>
                          <w:rFonts w:hAnsi="Helvetica" w:cs="Helvetica"/>
                          <w:i/>
                          <w:iCs/>
                          <w:lang w:val="el-GR"/>
                        </w:rPr>
                        <w:t>διαμένοντές</w:t>
                      </w:r>
                      <w:proofErr w:type="spellEnd"/>
                      <w:r w:rsidRPr="004466E0">
                        <w:rPr>
                          <w:rFonts w:hAnsi="Helvetica" w:cs="Helvetica"/>
                          <w:i/>
                          <w:iCs/>
                          <w:lang w:val="el-GR"/>
                        </w:rPr>
                        <w:t xml:space="preserve"> μας ήταν πραγματικά ευτυχείς που άκουσαν τις συμβουλές για το πώς θα προλάβουν τις πτώσεις</w:t>
                      </w:r>
                      <w:r>
                        <w:rPr>
                          <w:rFonts w:hAnsi="Helvetica" w:cs="Helvetica"/>
                          <w:i/>
                          <w:iCs/>
                          <w:lang w:val="el-GR"/>
                        </w:rPr>
                        <w:t>,</w:t>
                      </w:r>
                      <w:r w:rsidRPr="004466E0">
                        <w:rPr>
                          <w:rFonts w:hAnsi="Helvetica" w:cs="Helvetica"/>
                          <w:i/>
                          <w:iCs/>
                          <w:lang w:val="el-GR"/>
                        </w:rPr>
                        <w:t xml:space="preserve"> ενώ χαλάρωσαν και απόλαυσαν μια μάλαξη ποδιών.</w:t>
                      </w:r>
                      <w:r>
                        <w:rPr>
                          <w:rFonts w:hAnsi="Helvetica" w:cs="Helvetica"/>
                          <w:i/>
                          <w:iCs/>
                          <w:lang w:val="el-GR"/>
                        </w:rPr>
                        <w:t xml:space="preserve"> </w:t>
                      </w:r>
                      <w:r w:rsidRPr="004466E0">
                        <w:rPr>
                          <w:rFonts w:hAnsi="Helvetica" w:cs="Helvetica"/>
                          <w:i/>
                          <w:iCs/>
                          <w:lang w:val="el-GR"/>
                        </w:rPr>
                        <w:t>Πολλοί από αυτούς μου είπαν πόσο πολύ εκτίμησαν την εκδήλωση. Η φροντίδα των ποδιών είναι πολύ σημαντική για αυτούς, αλλά οι περισσότεροι δεν έχουν</w:t>
                      </w:r>
                      <w:r>
                        <w:rPr>
                          <w:rFonts w:hAnsi="Helvetica" w:cs="Helvetica"/>
                          <w:i/>
                          <w:iCs/>
                          <w:lang w:val="el-GR"/>
                        </w:rPr>
                        <w:t xml:space="preserve"> πια</w:t>
                      </w:r>
                      <w:r w:rsidRPr="004466E0">
                        <w:rPr>
                          <w:rFonts w:hAnsi="Helvetica" w:cs="Helvetica"/>
                          <w:i/>
                          <w:iCs/>
                          <w:lang w:val="el-GR"/>
                        </w:rPr>
                        <w:t xml:space="preserve"> την ευελιξία να </w:t>
                      </w:r>
                      <w:r>
                        <w:rPr>
                          <w:rFonts w:hAnsi="Helvetica" w:cs="Helvetica"/>
                          <w:i/>
                          <w:iCs/>
                          <w:lang w:val="el-GR"/>
                        </w:rPr>
                        <w:t>σκύψουν και να φροντίσουν τα πόδια του</w:t>
                      </w:r>
                      <w:r w:rsidRPr="004466E0">
                        <w:rPr>
                          <w:rFonts w:hAnsi="Helvetica" w:cs="Helvetica"/>
                          <w:i/>
                          <w:iCs/>
                          <w:lang w:val="el-GR"/>
                        </w:rPr>
                        <w:t>. Η φροντίδα τους ενθάρρυνε να ανοιχτούν και να μιλήσ</w:t>
                      </w:r>
                      <w:r>
                        <w:rPr>
                          <w:rFonts w:hAnsi="Helvetica" w:cs="Helvetica"/>
                          <w:i/>
                          <w:iCs/>
                          <w:lang w:val="el-GR"/>
                        </w:rPr>
                        <w:t xml:space="preserve">ουν για τις εμπειρίες τους από </w:t>
                      </w:r>
                      <w:r w:rsidRPr="004466E0">
                        <w:rPr>
                          <w:rFonts w:hAnsi="Helvetica" w:cs="Helvetica"/>
                          <w:i/>
                          <w:iCs/>
                          <w:lang w:val="el-GR"/>
                        </w:rPr>
                        <w:t>πτώσεις, έτσι</w:t>
                      </w:r>
                      <w:r w:rsidRPr="00DE4F08">
                        <w:rPr>
                          <w:rFonts w:ascii="Arial Unicode MS"/>
                          <w:i/>
                          <w:iCs/>
                          <w:lang w:val="el-GR"/>
                        </w:rPr>
                        <w:t xml:space="preserve"> συνεχίσαμε να μιλάμε για μερικούς άλλους παράγοντες κινδύνου που μπορούν να προκαλέσουν την πτώση τους, όπως η όραση και η ισορροπία”.</w:t>
                      </w:r>
                    </w:p>
                    <w:p w:rsidR="002F4BBF" w:rsidRPr="00E34C42" w:rsidRDefault="002F4BBF" w:rsidP="00DE4F08">
                      <w:pPr>
                        <w:pStyle w:val="Profounddefault"/>
                        <w:rPr>
                          <w:i/>
                          <w:iCs/>
                        </w:rPr>
                      </w:pPr>
                      <w:r w:rsidRPr="00DE4F08">
                        <w:rPr>
                          <w:rFonts w:ascii="Arial Unicode MS"/>
                          <w:i/>
                          <w:iCs/>
                          <w:lang w:val="el-GR"/>
                        </w:rPr>
                        <w:t xml:space="preserve"> </w:t>
                      </w:r>
                      <w:r w:rsidRPr="00E34C42">
                        <w:rPr>
                          <w:rFonts w:ascii="Arial Unicode MS"/>
                          <w:i/>
                          <w:iCs/>
                        </w:rPr>
                        <w:t>“</w:t>
                      </w:r>
                      <w:r w:rsidRPr="00E34C42">
                        <w:rPr>
                          <w:i/>
                          <w:iCs/>
                        </w:rPr>
                        <w:t>We don</w:t>
                      </w:r>
                      <w:r w:rsidRPr="00E34C42">
                        <w:rPr>
                          <w:rFonts w:ascii="Arial Unicode MS"/>
                          <w:i/>
                          <w:iCs/>
                        </w:rPr>
                        <w:t>’</w:t>
                      </w:r>
                      <w:r w:rsidRPr="00E34C42">
                        <w:rPr>
                          <w:i/>
                          <w:iCs/>
                        </w:rPr>
                        <w:t xml:space="preserve">t usually run any activities to promote falls prevention, but it was easy to </w:t>
                      </w:r>
                      <w:proofErr w:type="spellStart"/>
                      <w:r w:rsidRPr="00E34C42">
                        <w:rPr>
                          <w:i/>
                          <w:iCs/>
                        </w:rPr>
                        <w:t>organise</w:t>
                      </w:r>
                      <w:proofErr w:type="spellEnd"/>
                      <w:r w:rsidRPr="00E34C42">
                        <w:rPr>
                          <w:i/>
                          <w:iCs/>
                        </w:rPr>
                        <w:t xml:space="preserve"> the pampering sessions, and our residents were really happy to listen to advice about how to prevent falls while they relaxed and enjoyed a foot massage. </w:t>
                      </w:r>
                    </w:p>
                    <w:p w:rsidR="002F4BBF" w:rsidRPr="00E34C42" w:rsidRDefault="002F4BBF" w:rsidP="00CC1915">
                      <w:pPr>
                        <w:pStyle w:val="Profounddefault"/>
                        <w:rPr>
                          <w:i/>
                        </w:rPr>
                      </w:pPr>
                      <w:r w:rsidRPr="00E34C42">
                        <w:rPr>
                          <w:i/>
                          <w:iCs/>
                        </w:rPr>
                        <w:t>A lot of them told me how much they appreciated the event. Foot care is really important to them, but most of them don</w:t>
                      </w:r>
                      <w:r w:rsidRPr="00E34C42">
                        <w:rPr>
                          <w:rFonts w:ascii="Arial Unicode MS"/>
                          <w:i/>
                          <w:iCs/>
                        </w:rPr>
                        <w:t>’</w:t>
                      </w:r>
                      <w:r w:rsidRPr="00E34C42">
                        <w:rPr>
                          <w:i/>
                          <w:iCs/>
                        </w:rPr>
                        <w:t>t have the flexibility to bend down and look after their own feet any more. The pampering encouraged them to open up and talk about their own experiences of falls, so we went on to talk about some other risk factors that might be causing them to fall, like vision and balance</w:t>
                      </w:r>
                      <w:r w:rsidRPr="00E34C42">
                        <w:rPr>
                          <w:rFonts w:ascii="Arial Unicode MS"/>
                          <w:i/>
                          <w:iCs/>
                        </w:rPr>
                        <w:t>”</w:t>
                      </w:r>
                      <w:r w:rsidRPr="00E34C42">
                        <w:rPr>
                          <w:i/>
                        </w:rPr>
                        <w:t>.</w:t>
                      </w:r>
                    </w:p>
                  </w:txbxContent>
                </v:textbox>
                <w10:wrap type="topAndBottom" anchorx="margin" anchory="margin"/>
              </v:rect>
            </w:pict>
          </mc:Fallback>
        </mc:AlternateContent>
      </w:r>
      <w:r w:rsidR="003519DE" w:rsidRPr="0059356D">
        <w:rPr>
          <w:rFonts w:hAnsi="Helvetica" w:cs="Helvetica"/>
          <w:lang w:val="el-GR"/>
        </w:rPr>
        <w:t>Τα παρακάτω είναι παραδείγματα από τις εκδηλώσεις που έγιναν στο Η.Β.</w:t>
      </w:r>
      <w:r w:rsidR="00FC7F08">
        <w:rPr>
          <w:rFonts w:hAnsi="Helvetica" w:cs="Helvetica"/>
          <w:lang w:val="el-GR"/>
        </w:rPr>
        <w:t xml:space="preserve"> </w:t>
      </w:r>
      <w:r w:rsidR="003519DE" w:rsidRPr="0059356D">
        <w:rPr>
          <w:rFonts w:hAnsi="Helvetica" w:cs="Helvetica"/>
          <w:lang w:val="el-GR"/>
        </w:rPr>
        <w:t>και τη Σουηδία κατά τη διάρκεια της Εβδομάδας Ευαισθητοποίησης για τις Πτώσεις 2013. Επιδεικνύουν</w:t>
      </w:r>
      <w:r w:rsidR="003519DE" w:rsidRPr="006161B3">
        <w:rPr>
          <w:rFonts w:hAnsi="Helvetica" w:cs="Helvetica"/>
          <w:lang w:val="el-GR"/>
        </w:rPr>
        <w:t xml:space="preserve"> </w:t>
      </w:r>
      <w:r w:rsidR="003519DE" w:rsidRPr="0059356D">
        <w:rPr>
          <w:rFonts w:hAnsi="Helvetica" w:cs="Helvetica"/>
          <w:lang w:val="el-GR"/>
        </w:rPr>
        <w:t>διαφορετικούς</w:t>
      </w:r>
      <w:r w:rsidR="003519DE" w:rsidRPr="006161B3">
        <w:rPr>
          <w:rFonts w:hAnsi="Helvetica" w:cs="Helvetica"/>
          <w:lang w:val="el-GR"/>
        </w:rPr>
        <w:t xml:space="preserve"> </w:t>
      </w:r>
      <w:r w:rsidR="003519DE" w:rsidRPr="0059356D">
        <w:rPr>
          <w:rFonts w:hAnsi="Helvetica" w:cs="Helvetica"/>
          <w:lang w:val="el-GR"/>
        </w:rPr>
        <w:t>τρόπους</w:t>
      </w:r>
      <w:r w:rsidR="003519DE" w:rsidRPr="006161B3">
        <w:rPr>
          <w:rFonts w:hAnsi="Helvetica" w:cs="Helvetica"/>
          <w:lang w:val="el-GR"/>
        </w:rPr>
        <w:t xml:space="preserve"> </w:t>
      </w:r>
      <w:r w:rsidR="003519DE" w:rsidRPr="0059356D">
        <w:rPr>
          <w:rFonts w:hAnsi="Helvetica" w:cs="Helvetica"/>
          <w:lang w:val="el-GR"/>
        </w:rPr>
        <w:t>για</w:t>
      </w:r>
      <w:r w:rsidR="003519DE" w:rsidRPr="006161B3">
        <w:rPr>
          <w:rFonts w:hAnsi="Helvetica" w:cs="Helvetica"/>
          <w:lang w:val="el-GR"/>
        </w:rPr>
        <w:t xml:space="preserve"> </w:t>
      </w:r>
      <w:r w:rsidR="003519DE" w:rsidRPr="0059356D">
        <w:rPr>
          <w:rFonts w:hAnsi="Helvetica" w:cs="Helvetica"/>
          <w:lang w:val="el-GR"/>
        </w:rPr>
        <w:t>να</w:t>
      </w:r>
      <w:r w:rsidR="003519DE" w:rsidRPr="006161B3">
        <w:rPr>
          <w:rFonts w:hAnsi="Helvetica" w:cs="Helvetica"/>
          <w:lang w:val="el-GR"/>
        </w:rPr>
        <w:t xml:space="preserve"> </w:t>
      </w:r>
      <w:r w:rsidR="003519DE" w:rsidRPr="0059356D">
        <w:rPr>
          <w:rFonts w:hAnsi="Helvetica" w:cs="Helvetica"/>
          <w:lang w:val="el-GR"/>
        </w:rPr>
        <w:t>επισημανθεί</w:t>
      </w:r>
      <w:r w:rsidR="003519DE" w:rsidRPr="006161B3">
        <w:rPr>
          <w:rFonts w:hAnsi="Helvetica" w:cs="Helvetica"/>
          <w:lang w:val="el-GR"/>
        </w:rPr>
        <w:t xml:space="preserve"> </w:t>
      </w:r>
      <w:r w:rsidR="003519DE" w:rsidRPr="0059356D">
        <w:rPr>
          <w:rFonts w:hAnsi="Helvetica" w:cs="Helvetica"/>
          <w:lang w:val="el-GR"/>
        </w:rPr>
        <w:t>ένα</w:t>
      </w:r>
      <w:r w:rsidR="003519DE" w:rsidRPr="006161B3">
        <w:rPr>
          <w:rFonts w:hAnsi="Helvetica" w:cs="Helvetica"/>
          <w:lang w:val="el-GR"/>
        </w:rPr>
        <w:t xml:space="preserve"> </w:t>
      </w:r>
      <w:r w:rsidR="003519DE" w:rsidRPr="0059356D">
        <w:rPr>
          <w:rFonts w:hAnsi="Helvetica" w:cs="Helvetica"/>
          <w:lang w:val="el-GR"/>
        </w:rPr>
        <w:t>συγκεκριμένο</w:t>
      </w:r>
      <w:r w:rsidR="003519DE" w:rsidRPr="006161B3">
        <w:rPr>
          <w:rFonts w:hAnsi="Helvetica" w:cs="Helvetica"/>
          <w:lang w:val="el-GR"/>
        </w:rPr>
        <w:t xml:space="preserve"> </w:t>
      </w:r>
      <w:r w:rsidR="003519DE" w:rsidRPr="0059356D">
        <w:rPr>
          <w:rFonts w:hAnsi="Helvetica" w:cs="Helvetica"/>
          <w:lang w:val="el-GR"/>
        </w:rPr>
        <w:t>θέμα</w:t>
      </w:r>
      <w:r w:rsidR="006161B3" w:rsidRPr="006161B3">
        <w:rPr>
          <w:rFonts w:hAnsi="Helvetica" w:cs="Helvetica"/>
          <w:lang w:val="el-GR"/>
        </w:rPr>
        <w:t xml:space="preserve"> </w:t>
      </w:r>
      <w:r w:rsidR="006161B3" w:rsidRPr="0059356D">
        <w:rPr>
          <w:rFonts w:hAnsi="Helvetica" w:cs="Helvetica"/>
          <w:lang w:val="el-GR"/>
        </w:rPr>
        <w:t xml:space="preserve">(σε αυτήν την περίπτωση, τα πόδια και οι πτώσεις, το οποίο ήταν το θέμα της Εβδομάδας </w:t>
      </w:r>
      <w:r w:rsidR="006161B3">
        <w:rPr>
          <w:rFonts w:hAnsi="Helvetica" w:cs="Helvetica"/>
          <w:lang w:val="el-GR"/>
        </w:rPr>
        <w:t>Ε</w:t>
      </w:r>
      <w:r w:rsidR="006161B3" w:rsidRPr="0059356D">
        <w:rPr>
          <w:rFonts w:hAnsi="Helvetica" w:cs="Helvetica"/>
          <w:lang w:val="el-GR"/>
        </w:rPr>
        <w:t xml:space="preserve">υαισθητοποίησης </w:t>
      </w:r>
      <w:r w:rsidR="00FC7F08">
        <w:rPr>
          <w:rFonts w:hAnsi="Helvetica" w:cs="Helvetica"/>
          <w:lang w:val="el-GR"/>
        </w:rPr>
        <w:t>για τις Πτώσεις εκείνο το έτος)</w:t>
      </w:r>
      <w:r w:rsidR="006161B3" w:rsidRPr="0059356D">
        <w:rPr>
          <w:rFonts w:hAnsi="Helvetica" w:cs="Helvetica"/>
          <w:lang w:val="el-GR"/>
        </w:rPr>
        <w:t xml:space="preserve"> και δίνονται ιδέες για προσαρμογή των δραστηριοτήτων για να ταιριάζουν στο</w:t>
      </w:r>
      <w:r w:rsidR="00FC7F08">
        <w:rPr>
          <w:rFonts w:hAnsi="Helvetica" w:cs="Helvetica"/>
          <w:lang w:val="el-GR"/>
        </w:rPr>
        <w:t>ν</w:t>
      </w:r>
      <w:r w:rsidR="006161B3" w:rsidRPr="0059356D">
        <w:rPr>
          <w:rFonts w:hAnsi="Helvetica" w:cs="Helvetica"/>
          <w:lang w:val="el-GR"/>
        </w:rPr>
        <w:t xml:space="preserve"> κοινό-στόχο, είτε αυτό</w:t>
      </w:r>
      <w:r w:rsidR="00FC7F08">
        <w:rPr>
          <w:rFonts w:hAnsi="Helvetica" w:cs="Helvetica"/>
          <w:lang w:val="el-GR"/>
        </w:rPr>
        <w:t>ς</w:t>
      </w:r>
      <w:r w:rsidR="006161B3" w:rsidRPr="0059356D">
        <w:rPr>
          <w:rFonts w:hAnsi="Helvetica" w:cs="Helvetica"/>
          <w:lang w:val="el-GR"/>
        </w:rPr>
        <w:t xml:space="preserve"> είναι διαμένοντες σε οίκους </w:t>
      </w:r>
      <w:r w:rsidR="00C23747" w:rsidRPr="00C23747">
        <w:rPr>
          <w:rFonts w:hAnsi="Helvetica" w:cs="Helvetica"/>
          <w:lang w:val="el-GR"/>
        </w:rPr>
        <w:t>φροντίδας ηλικιωμένων, ενηλίκοι μεγαλύτερης ηλικίας κάτοικοι της κοινότητας, ή νεώτεροι συγγενείς και φροντιστές.</w:t>
      </w:r>
    </w:p>
    <w:p w:rsidR="00390CB0" w:rsidRPr="00196A6A" w:rsidRDefault="00CC1915" w:rsidP="00196A6A">
      <w:pPr>
        <w:pStyle w:val="Profounddefault"/>
        <w:spacing w:after="0" w:line="360" w:lineRule="auto"/>
        <w:rPr>
          <w:rFonts w:hAnsi="Helvetica" w:cs="Helvetica"/>
          <w:i/>
          <w:lang w:val="el-GR"/>
        </w:rPr>
      </w:pPr>
      <w:r w:rsidRPr="0039701A">
        <w:rPr>
          <w:lang w:val="el-GR"/>
        </w:rPr>
        <w:t xml:space="preserve"> </w:t>
      </w:r>
      <w:r w:rsidRPr="00390CB0">
        <w:rPr>
          <w:lang w:val="el-GR"/>
        </w:rPr>
        <w:br w:type="page"/>
      </w:r>
      <w:r w:rsidR="00AF4134">
        <w:rPr>
          <w:i/>
          <w:noProof/>
          <w:bdr w:val="none" w:sz="0" w:space="0" w:color="auto"/>
          <w:lang w:val="nb-NO" w:eastAsia="nb-NO"/>
        </w:rPr>
        <mc:AlternateContent>
          <mc:Choice Requires="wps">
            <w:drawing>
              <wp:anchor distT="152400" distB="152400" distL="152400" distR="152400" simplePos="0" relativeHeight="251650048" behindDoc="0" locked="0" layoutInCell="1" allowOverlap="1" wp14:anchorId="751CFF15" wp14:editId="7472CFB9">
                <wp:simplePos x="0" y="0"/>
                <wp:positionH relativeFrom="margin">
                  <wp:posOffset>6350</wp:posOffset>
                </wp:positionH>
                <wp:positionV relativeFrom="line">
                  <wp:posOffset>41275</wp:posOffset>
                </wp:positionV>
                <wp:extent cx="6103620" cy="3155950"/>
                <wp:effectExtent l="0" t="0" r="11430" b="25400"/>
                <wp:wrapTopAndBottom/>
                <wp:docPr id="1073741827"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3620" cy="3155950"/>
                        </a:xfrm>
                        <a:prstGeom prst="rect">
                          <a:avLst/>
                        </a:prstGeom>
                        <a:noFill/>
                        <a:ln w="12700" cap="flat">
                          <a:solidFill>
                            <a:schemeClr val="bg1"/>
                          </a:solidFill>
                          <a:prstDash val="solid"/>
                          <a:miter lim="400000"/>
                        </a:ln>
                        <a:effectLst/>
                      </wps:spPr>
                      <wps:txbx>
                        <w:txbxContent>
                          <w:p w:rsidR="002F4BBF" w:rsidRPr="005529CB" w:rsidRDefault="002F4BBF" w:rsidP="005529CB">
                            <w:pPr>
                              <w:pStyle w:val="Profoundheading4"/>
                              <w:rPr>
                                <w:i/>
                                <w:lang w:val="el-GR"/>
                              </w:rPr>
                            </w:pPr>
                            <w:r w:rsidRPr="005529CB">
                              <w:rPr>
                                <w:i/>
                                <w:lang w:val="el-GR"/>
                              </w:rPr>
                              <w:t>‘Το</w:t>
                            </w:r>
                            <w:r w:rsidRPr="005529CB">
                              <w:rPr>
                                <w:i/>
                                <w:lang w:val="el-GR"/>
                              </w:rPr>
                              <w:t xml:space="preserve"> </w:t>
                            </w:r>
                            <w:r w:rsidRPr="005529CB">
                              <w:rPr>
                                <w:i/>
                                <w:lang w:val="el-GR"/>
                              </w:rPr>
                              <w:t>καλύτερο</w:t>
                            </w:r>
                            <w:r w:rsidRPr="005529CB">
                              <w:rPr>
                                <w:i/>
                                <w:lang w:val="el-GR"/>
                              </w:rPr>
                              <w:t xml:space="preserve"> </w:t>
                            </w:r>
                            <w:r w:rsidRPr="005529CB">
                              <w:rPr>
                                <w:i/>
                                <w:lang w:val="el-GR"/>
                              </w:rPr>
                              <w:t>πόδι</w:t>
                            </w:r>
                            <w:r w:rsidRPr="005529CB">
                              <w:rPr>
                                <w:i/>
                                <w:lang w:val="el-GR"/>
                              </w:rPr>
                              <w:t xml:space="preserve"> </w:t>
                            </w:r>
                            <w:r w:rsidRPr="005529CB">
                              <w:rPr>
                                <w:i/>
                                <w:lang w:val="el-GR"/>
                              </w:rPr>
                              <w:t>μπροστά</w:t>
                            </w:r>
                            <w:r w:rsidRPr="005529CB">
                              <w:rPr>
                                <w:i/>
                                <w:lang w:val="el-GR"/>
                              </w:rPr>
                              <w:t xml:space="preserve"> </w:t>
                            </w:r>
                            <w:r w:rsidRPr="005529CB">
                              <w:rPr>
                                <w:i/>
                                <w:lang w:val="el-GR"/>
                              </w:rPr>
                              <w:t>στο</w:t>
                            </w:r>
                            <w:r w:rsidRPr="005529CB">
                              <w:rPr>
                                <w:i/>
                                <w:lang w:val="el-GR"/>
                              </w:rPr>
                              <w:t xml:space="preserve"> </w:t>
                            </w:r>
                            <w:r w:rsidRPr="005529CB">
                              <w:rPr>
                                <w:i/>
                                <w:lang w:val="el-GR"/>
                              </w:rPr>
                              <w:t>τοπικό</w:t>
                            </w:r>
                            <w:r w:rsidRPr="005529CB">
                              <w:rPr>
                                <w:i/>
                                <w:lang w:val="el-GR"/>
                              </w:rPr>
                              <w:t xml:space="preserve"> </w:t>
                            </w:r>
                            <w:r w:rsidRPr="005529CB">
                              <w:rPr>
                                <w:i/>
                                <w:lang w:val="el-GR"/>
                              </w:rPr>
                              <w:t>κέντρο</w:t>
                            </w:r>
                            <w:r w:rsidRPr="005529CB">
                              <w:rPr>
                                <w:i/>
                                <w:lang w:val="el-GR"/>
                              </w:rPr>
                              <w:t xml:space="preserve"> </w:t>
                            </w:r>
                            <w:r w:rsidRPr="005529CB">
                              <w:rPr>
                                <w:i/>
                                <w:lang w:val="el-GR"/>
                              </w:rPr>
                              <w:t>της</w:t>
                            </w:r>
                            <w:r w:rsidRPr="005529CB">
                              <w:rPr>
                                <w:i/>
                                <w:lang w:val="el-GR"/>
                              </w:rPr>
                              <w:t xml:space="preserve"> </w:t>
                            </w:r>
                            <w:r w:rsidRPr="005529CB">
                              <w:rPr>
                                <w:i/>
                                <w:lang w:val="el-GR"/>
                              </w:rPr>
                              <w:t>πόλης”</w:t>
                            </w:r>
                            <w:r w:rsidRPr="005529CB">
                              <w:rPr>
                                <w:i/>
                                <w:lang w:val="el-GR"/>
                              </w:rPr>
                              <w:t xml:space="preserve">    </w:t>
                            </w:r>
                          </w:p>
                          <w:p w:rsidR="002F4BBF" w:rsidRPr="00990ABA" w:rsidRDefault="002F4BBF" w:rsidP="005529CB">
                            <w:pPr>
                              <w:pStyle w:val="Profoundheading4"/>
                              <w:rPr>
                                <w:i/>
                                <w:lang w:val="el-GR"/>
                              </w:rPr>
                            </w:pPr>
                            <w:r w:rsidRPr="00990ABA">
                              <w:rPr>
                                <w:i/>
                                <w:lang w:val="el-GR"/>
                              </w:rPr>
                              <w:t xml:space="preserve"> </w:t>
                            </w:r>
                          </w:p>
                          <w:p w:rsidR="002F4BBF" w:rsidRPr="00F30C97" w:rsidRDefault="002F4BBF" w:rsidP="00F30C97">
                            <w:pPr>
                              <w:pStyle w:val="Profounddefault"/>
                              <w:rPr>
                                <w:rFonts w:hAnsi="Helvetica" w:cs="Helvetica"/>
                                <w:i/>
                              </w:rPr>
                            </w:pPr>
                            <w:r w:rsidRPr="00F30C97">
                              <w:rPr>
                                <w:rFonts w:hAnsi="Helvetica" w:cs="Helvetica"/>
                                <w:i/>
                                <w:lang w:val="el-GR"/>
                              </w:rPr>
                              <w:t xml:space="preserve">Η </w:t>
                            </w:r>
                            <w:r w:rsidRPr="00F30C97">
                              <w:rPr>
                                <w:rFonts w:hAnsi="Helvetica" w:cs="Helvetica"/>
                                <w:i/>
                              </w:rPr>
                              <w:t>Age</w:t>
                            </w:r>
                            <w:r w:rsidRPr="00F30C97">
                              <w:rPr>
                                <w:rFonts w:hAnsi="Helvetica" w:cs="Helvetica"/>
                                <w:i/>
                                <w:lang w:val="el-GR"/>
                              </w:rPr>
                              <w:t xml:space="preserve"> </w:t>
                            </w:r>
                            <w:r w:rsidRPr="00F30C97">
                              <w:rPr>
                                <w:rFonts w:hAnsi="Helvetica" w:cs="Helvetica"/>
                                <w:i/>
                              </w:rPr>
                              <w:t>UK</w:t>
                            </w:r>
                            <w:r w:rsidRPr="00F30C97">
                              <w:rPr>
                                <w:rFonts w:hAnsi="Helvetica" w:cs="Helvetica"/>
                                <w:i/>
                                <w:lang w:val="el-GR"/>
                              </w:rPr>
                              <w:t xml:space="preserve"> </w:t>
                            </w:r>
                            <w:r w:rsidRPr="00F30C97">
                              <w:rPr>
                                <w:rFonts w:hAnsi="Helvetica" w:cs="Helvetica"/>
                                <w:i/>
                              </w:rPr>
                              <w:t>Richmond</w:t>
                            </w:r>
                            <w:r w:rsidRPr="00F30C97">
                              <w:rPr>
                                <w:rFonts w:hAnsi="Helvetica" w:cs="Helvetica"/>
                                <w:i/>
                                <w:lang w:val="el-GR"/>
                              </w:rPr>
                              <w:t xml:space="preserve">, μια ανεξάρτητη τοπική φιλανθρωπική οργάνωση που παρέχει υπηρεσίες για ηλικιωμένους στο δήμο του </w:t>
                            </w:r>
                            <w:r w:rsidRPr="00F30C97">
                              <w:rPr>
                                <w:rFonts w:hAnsi="Helvetica" w:cs="Helvetica"/>
                                <w:i/>
                              </w:rPr>
                              <w:t>Richmond</w:t>
                            </w:r>
                            <w:r w:rsidRPr="00F30C97">
                              <w:rPr>
                                <w:rFonts w:hAnsi="Helvetica" w:cs="Helvetica"/>
                                <w:i/>
                                <w:lang w:val="el-GR"/>
                              </w:rPr>
                              <w:t xml:space="preserve">, ήρθε με ένα καινοτόμο τρόπο να επιστήσει την προσοχή στο ζήτημα των ποδιών και των πτώσεων με τη δημιουργία ενός </w:t>
                            </w:r>
                            <w:r w:rsidRPr="00F30C97">
                              <w:rPr>
                                <w:rFonts w:hAnsi="Helvetica" w:cs="Helvetica"/>
                                <w:i/>
                              </w:rPr>
                              <w:t>flash</w:t>
                            </w:r>
                            <w:r w:rsidRPr="00F30C97">
                              <w:rPr>
                                <w:rFonts w:hAnsi="Helvetica" w:cs="Helvetica"/>
                                <w:i/>
                                <w:lang w:val="el-GR"/>
                              </w:rPr>
                              <w:t xml:space="preserve"> </w:t>
                            </w:r>
                            <w:r w:rsidRPr="00F30C97">
                              <w:rPr>
                                <w:rFonts w:hAnsi="Helvetica" w:cs="Helvetica"/>
                                <w:i/>
                              </w:rPr>
                              <w:t>mob</w:t>
                            </w:r>
                            <w:r>
                              <w:rPr>
                                <w:rFonts w:hAnsi="Helvetica" w:cs="Helvetica"/>
                                <w:i/>
                                <w:lang w:val="el-GR"/>
                              </w:rPr>
                              <w:t xml:space="preserve"> </w:t>
                            </w:r>
                            <w:r w:rsidRPr="00F30C97">
                              <w:rPr>
                                <w:rFonts w:hAnsi="Helvetica" w:cs="Helvetica"/>
                                <w:i/>
                                <w:lang w:val="el-GR"/>
                              </w:rPr>
                              <w:t xml:space="preserve">(=μια ομάδα ανθρώπων οι οποίοι συγκεντρώνονται ξαφνικά σε ένα δημόσιο χώρο). Χορογράφησαν μια ρουτίνα χορού, η οποία διεξήχθη στο πολυσύχναστο κέντρο της πόλης, και το έκανε να φαίνεται σαν μια αυθόρμητη πράξη. Ο χορός ξεκίνησε με ένα μόνο άτομο, και αυτό αυξανόταν σταδιακά έως ότου υπήρξαν περίπου 30 χορευτές. Μέχρι το τέλος, ο χορός είχε συγκεντρώσει ένα μεγάλο πλήθος περίεργων παρευρισκομένων, </w:t>
                            </w:r>
                            <w:r>
                              <w:rPr>
                                <w:rFonts w:hAnsi="Helvetica" w:cs="Helvetica"/>
                                <w:i/>
                                <w:lang w:val="el-GR"/>
                              </w:rPr>
                              <w:t>που</w:t>
                            </w:r>
                            <w:r w:rsidRPr="00F30C97">
                              <w:rPr>
                                <w:rFonts w:hAnsi="Helvetica" w:cs="Helvetica"/>
                                <w:i/>
                                <w:lang w:val="el-GR"/>
                              </w:rPr>
                              <w:t xml:space="preserve"> όλοι έψαχναν απεγνωσμένα να ανακαλύψουν τι ακριβώς θα δουν και ποιος ήταν ο σκοπός του. </w:t>
                            </w:r>
                            <w:r w:rsidRPr="00F30C97">
                              <w:rPr>
                                <w:rFonts w:hAnsi="Helvetica" w:cs="Helvetica"/>
                                <w:i/>
                              </w:rPr>
                              <w:t>Παρα</w:t>
                            </w:r>
                            <w:proofErr w:type="spellStart"/>
                            <w:r w:rsidRPr="00F30C97">
                              <w:rPr>
                                <w:rFonts w:hAnsi="Helvetica" w:cs="Helvetica"/>
                                <w:i/>
                              </w:rPr>
                              <w:t>κολουθήστε</w:t>
                            </w:r>
                            <w:proofErr w:type="spellEnd"/>
                            <w:r w:rsidRPr="00F30C97">
                              <w:rPr>
                                <w:rFonts w:hAnsi="Helvetica" w:cs="Helvetica"/>
                                <w:i/>
                              </w:rPr>
                              <w:t xml:space="preserve"> </w:t>
                            </w:r>
                            <w:r w:rsidRPr="00F30C97">
                              <w:rPr>
                                <w:rFonts w:hAnsi="Helvetica" w:cs="Helvetica"/>
                                <w:i/>
                                <w:lang w:val="el-GR"/>
                              </w:rPr>
                              <w:t>το</w:t>
                            </w:r>
                            <w:r w:rsidRPr="00F30C97">
                              <w:rPr>
                                <w:rFonts w:hAnsi="Helvetica" w:cs="Helvetica"/>
                                <w:i/>
                              </w:rPr>
                              <w:t xml:space="preserve"> Age UK Richmond’s Best Foot Forward </w:t>
                            </w:r>
                            <w:proofErr w:type="spellStart"/>
                            <w:r w:rsidRPr="00F30C97">
                              <w:rPr>
                                <w:rFonts w:hAnsi="Helvetica" w:cs="Helvetica"/>
                                <w:i/>
                              </w:rPr>
                              <w:t>flashmob</w:t>
                            </w:r>
                            <w:proofErr w:type="spellEnd"/>
                            <w:r w:rsidRPr="00F30C97">
                              <w:rPr>
                                <w:rFonts w:hAnsi="Helvetica" w:cs="Helvetica"/>
                                <w:i/>
                              </w:rPr>
                              <w:t xml:space="preserve"> </w:t>
                            </w:r>
                            <w:r w:rsidRPr="00F30C97">
                              <w:rPr>
                                <w:rFonts w:hAnsi="Helvetica" w:cs="Helvetica"/>
                                <w:i/>
                                <w:lang w:val="el-GR"/>
                              </w:rPr>
                              <w:t>στο</w:t>
                            </w:r>
                            <w:r w:rsidRPr="00F30C97">
                              <w:rPr>
                                <w:rFonts w:hAnsi="Helvetica" w:cs="Helvetica"/>
                                <w:i/>
                              </w:rPr>
                              <w:t xml:space="preserve">: </w:t>
                            </w:r>
                          </w:p>
                          <w:p w:rsidR="002F4BBF" w:rsidRPr="00834BE5" w:rsidRDefault="005215A9" w:rsidP="00CC1915">
                            <w:pPr>
                              <w:pStyle w:val="Profounddefault"/>
                              <w:rPr>
                                <w:i/>
                              </w:rPr>
                            </w:pPr>
                            <w:hyperlink r:id="rId29" w:history="1">
                              <w:r w:rsidR="002F4BBF" w:rsidRPr="00834BE5">
                                <w:rPr>
                                  <w:rStyle w:val="Hyperlink0"/>
                                  <w:i/>
                                </w:rPr>
                                <w:t>www.youtube.com/watch?v=Am2RL-8ZVzg</w:t>
                              </w:r>
                            </w:hyperlink>
                            <w:r w:rsidR="002F4BBF" w:rsidRPr="00834BE5">
                              <w:rPr>
                                <w:i/>
                              </w:rPr>
                              <w:t xml:space="preserve">. </w:t>
                            </w:r>
                          </w:p>
                        </w:txbxContent>
                      </wps:txbx>
                      <wps:bodyPr wrap="square" lIns="0" tIns="0" rIns="0" bIns="0" numCol="1" anchor="t">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5pt;margin-top:3.25pt;width:480.6pt;height:248.5pt;z-index:2516500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" filled="f" strokecolor="white [3212]" strokeweight="1pt">
                <v:stroke miterlimit="4"/>
                <v:path arrowok="t"/>
                <v:textbox inset="0,0,0,0">
                  <w:txbxContent>
                    <w:p w:rsidR="002F4BBF" w:rsidRPr="005529CB" w:rsidRDefault="002F4BBF" w:rsidP="005529CB">
                      <w:pPr>
                        <w:pStyle w:val="Profoundheading4"/>
                        <w:rPr>
                          <w:i/>
                          <w:lang w:val="el-GR"/>
                        </w:rPr>
                      </w:pPr>
                      <w:r w:rsidRPr="005529CB">
                        <w:rPr>
                          <w:i/>
                          <w:lang w:val="el-GR"/>
                        </w:rPr>
                        <w:t>‘Το</w:t>
                      </w:r>
                      <w:r w:rsidRPr="005529CB">
                        <w:rPr>
                          <w:i/>
                          <w:lang w:val="el-GR"/>
                        </w:rPr>
                        <w:t xml:space="preserve"> </w:t>
                      </w:r>
                      <w:r w:rsidRPr="005529CB">
                        <w:rPr>
                          <w:i/>
                          <w:lang w:val="el-GR"/>
                        </w:rPr>
                        <w:t>καλύτερο</w:t>
                      </w:r>
                      <w:r w:rsidRPr="005529CB">
                        <w:rPr>
                          <w:i/>
                          <w:lang w:val="el-GR"/>
                        </w:rPr>
                        <w:t xml:space="preserve"> </w:t>
                      </w:r>
                      <w:r w:rsidRPr="005529CB">
                        <w:rPr>
                          <w:i/>
                          <w:lang w:val="el-GR"/>
                        </w:rPr>
                        <w:t>πόδι</w:t>
                      </w:r>
                      <w:r w:rsidRPr="005529CB">
                        <w:rPr>
                          <w:i/>
                          <w:lang w:val="el-GR"/>
                        </w:rPr>
                        <w:t xml:space="preserve"> </w:t>
                      </w:r>
                      <w:r w:rsidRPr="005529CB">
                        <w:rPr>
                          <w:i/>
                          <w:lang w:val="el-GR"/>
                        </w:rPr>
                        <w:t>μπροστά</w:t>
                      </w:r>
                      <w:r w:rsidRPr="005529CB">
                        <w:rPr>
                          <w:i/>
                          <w:lang w:val="el-GR"/>
                        </w:rPr>
                        <w:t xml:space="preserve"> </w:t>
                      </w:r>
                      <w:r w:rsidRPr="005529CB">
                        <w:rPr>
                          <w:i/>
                          <w:lang w:val="el-GR"/>
                        </w:rPr>
                        <w:t>στο</w:t>
                      </w:r>
                      <w:r w:rsidRPr="005529CB">
                        <w:rPr>
                          <w:i/>
                          <w:lang w:val="el-GR"/>
                        </w:rPr>
                        <w:t xml:space="preserve"> </w:t>
                      </w:r>
                      <w:r w:rsidRPr="005529CB">
                        <w:rPr>
                          <w:i/>
                          <w:lang w:val="el-GR"/>
                        </w:rPr>
                        <w:t>τοπικό</w:t>
                      </w:r>
                      <w:r w:rsidRPr="005529CB">
                        <w:rPr>
                          <w:i/>
                          <w:lang w:val="el-GR"/>
                        </w:rPr>
                        <w:t xml:space="preserve"> </w:t>
                      </w:r>
                      <w:r w:rsidRPr="005529CB">
                        <w:rPr>
                          <w:i/>
                          <w:lang w:val="el-GR"/>
                        </w:rPr>
                        <w:t>κέντρο</w:t>
                      </w:r>
                      <w:r w:rsidRPr="005529CB">
                        <w:rPr>
                          <w:i/>
                          <w:lang w:val="el-GR"/>
                        </w:rPr>
                        <w:t xml:space="preserve"> </w:t>
                      </w:r>
                      <w:r w:rsidRPr="005529CB">
                        <w:rPr>
                          <w:i/>
                          <w:lang w:val="el-GR"/>
                        </w:rPr>
                        <w:t>της</w:t>
                      </w:r>
                      <w:r w:rsidRPr="005529CB">
                        <w:rPr>
                          <w:i/>
                          <w:lang w:val="el-GR"/>
                        </w:rPr>
                        <w:t xml:space="preserve"> </w:t>
                      </w:r>
                      <w:r w:rsidRPr="005529CB">
                        <w:rPr>
                          <w:i/>
                          <w:lang w:val="el-GR"/>
                        </w:rPr>
                        <w:t>πόλης”</w:t>
                      </w:r>
                      <w:r w:rsidRPr="005529CB">
                        <w:rPr>
                          <w:i/>
                          <w:lang w:val="el-GR"/>
                        </w:rPr>
                        <w:t xml:space="preserve">    </w:t>
                      </w:r>
                    </w:p>
                    <w:p w:rsidR="002F4BBF" w:rsidRPr="00990ABA" w:rsidRDefault="002F4BBF" w:rsidP="005529CB">
                      <w:pPr>
                        <w:pStyle w:val="Profoundheading4"/>
                        <w:rPr>
                          <w:i/>
                          <w:lang w:val="el-GR"/>
                        </w:rPr>
                      </w:pPr>
                      <w:r w:rsidRPr="00990ABA">
                        <w:rPr>
                          <w:i/>
                          <w:lang w:val="el-GR"/>
                        </w:rPr>
                        <w:t xml:space="preserve"> </w:t>
                      </w:r>
                    </w:p>
                    <w:p w:rsidR="002F4BBF" w:rsidRPr="00F30C97" w:rsidRDefault="002F4BBF" w:rsidP="00F30C97">
                      <w:pPr>
                        <w:pStyle w:val="Profounddefault"/>
                        <w:rPr>
                          <w:rFonts w:hAnsi="Helvetica" w:cs="Helvetica"/>
                          <w:i/>
                        </w:rPr>
                      </w:pPr>
                      <w:r w:rsidRPr="00F30C97">
                        <w:rPr>
                          <w:rFonts w:hAnsi="Helvetica" w:cs="Helvetica"/>
                          <w:i/>
                          <w:lang w:val="el-GR"/>
                        </w:rPr>
                        <w:t xml:space="preserve">Η </w:t>
                      </w:r>
                      <w:r w:rsidRPr="00F30C97">
                        <w:rPr>
                          <w:rFonts w:hAnsi="Helvetica" w:cs="Helvetica"/>
                          <w:i/>
                        </w:rPr>
                        <w:t>Age</w:t>
                      </w:r>
                      <w:r w:rsidRPr="00F30C97">
                        <w:rPr>
                          <w:rFonts w:hAnsi="Helvetica" w:cs="Helvetica"/>
                          <w:i/>
                          <w:lang w:val="el-GR"/>
                        </w:rPr>
                        <w:t xml:space="preserve"> </w:t>
                      </w:r>
                      <w:r w:rsidRPr="00F30C97">
                        <w:rPr>
                          <w:rFonts w:hAnsi="Helvetica" w:cs="Helvetica"/>
                          <w:i/>
                        </w:rPr>
                        <w:t>UK</w:t>
                      </w:r>
                      <w:r w:rsidRPr="00F30C97">
                        <w:rPr>
                          <w:rFonts w:hAnsi="Helvetica" w:cs="Helvetica"/>
                          <w:i/>
                          <w:lang w:val="el-GR"/>
                        </w:rPr>
                        <w:t xml:space="preserve"> </w:t>
                      </w:r>
                      <w:r w:rsidRPr="00F30C97">
                        <w:rPr>
                          <w:rFonts w:hAnsi="Helvetica" w:cs="Helvetica"/>
                          <w:i/>
                        </w:rPr>
                        <w:t>Richmond</w:t>
                      </w:r>
                      <w:r w:rsidRPr="00F30C97">
                        <w:rPr>
                          <w:rFonts w:hAnsi="Helvetica" w:cs="Helvetica"/>
                          <w:i/>
                          <w:lang w:val="el-GR"/>
                        </w:rPr>
                        <w:t xml:space="preserve">, μια ανεξάρτητη τοπική φιλανθρωπική οργάνωση που παρέχει υπηρεσίες για ηλικιωμένους στο δήμο του </w:t>
                      </w:r>
                      <w:r w:rsidRPr="00F30C97">
                        <w:rPr>
                          <w:rFonts w:hAnsi="Helvetica" w:cs="Helvetica"/>
                          <w:i/>
                        </w:rPr>
                        <w:t>Richmond</w:t>
                      </w:r>
                      <w:r w:rsidRPr="00F30C97">
                        <w:rPr>
                          <w:rFonts w:hAnsi="Helvetica" w:cs="Helvetica"/>
                          <w:i/>
                          <w:lang w:val="el-GR"/>
                        </w:rPr>
                        <w:t xml:space="preserve">, ήρθε με ένα καινοτόμο τρόπο να επιστήσει την προσοχή στο ζήτημα των ποδιών και των πτώσεων με τη δημιουργία ενός </w:t>
                      </w:r>
                      <w:r w:rsidRPr="00F30C97">
                        <w:rPr>
                          <w:rFonts w:hAnsi="Helvetica" w:cs="Helvetica"/>
                          <w:i/>
                        </w:rPr>
                        <w:t>flash</w:t>
                      </w:r>
                      <w:r w:rsidRPr="00F30C97">
                        <w:rPr>
                          <w:rFonts w:hAnsi="Helvetica" w:cs="Helvetica"/>
                          <w:i/>
                          <w:lang w:val="el-GR"/>
                        </w:rPr>
                        <w:t xml:space="preserve"> </w:t>
                      </w:r>
                      <w:r w:rsidRPr="00F30C97">
                        <w:rPr>
                          <w:rFonts w:hAnsi="Helvetica" w:cs="Helvetica"/>
                          <w:i/>
                        </w:rPr>
                        <w:t>mob</w:t>
                      </w:r>
                      <w:r>
                        <w:rPr>
                          <w:rFonts w:hAnsi="Helvetica" w:cs="Helvetica"/>
                          <w:i/>
                          <w:lang w:val="el-GR"/>
                        </w:rPr>
                        <w:t xml:space="preserve"> </w:t>
                      </w:r>
                      <w:r w:rsidRPr="00F30C97">
                        <w:rPr>
                          <w:rFonts w:hAnsi="Helvetica" w:cs="Helvetica"/>
                          <w:i/>
                          <w:lang w:val="el-GR"/>
                        </w:rPr>
                        <w:t xml:space="preserve">(=μια ομάδα ανθρώπων οι οποίοι συγκεντρώνονται ξαφνικά σε ένα δημόσιο χώρο). Χορογράφησαν μια ρουτίνα χορού, η οποία διεξήχθη στο πολυσύχναστο κέντρο της πόλης, και το έκανε να φαίνεται σαν μια αυθόρμητη πράξη. Ο χορός ξεκίνησε με ένα μόνο άτομο, και αυτό αυξανόταν σταδιακά έως ότου υπήρξαν περίπου 30 χορευτές. Μέχρι το τέλος, ο χορός είχε συγκεντρώσει ένα μεγάλο πλήθος περίεργων παρευρισκομένων, </w:t>
                      </w:r>
                      <w:r>
                        <w:rPr>
                          <w:rFonts w:hAnsi="Helvetica" w:cs="Helvetica"/>
                          <w:i/>
                          <w:lang w:val="el-GR"/>
                        </w:rPr>
                        <w:t>που</w:t>
                      </w:r>
                      <w:r w:rsidRPr="00F30C97">
                        <w:rPr>
                          <w:rFonts w:hAnsi="Helvetica" w:cs="Helvetica"/>
                          <w:i/>
                          <w:lang w:val="el-GR"/>
                        </w:rPr>
                        <w:t xml:space="preserve"> όλοι έψαχναν απεγνωσμένα να ανακαλύψουν τι ακριβώς θα δουν και ποιος ήταν ο σκοπός του. </w:t>
                      </w:r>
                      <w:r w:rsidRPr="00F30C97">
                        <w:rPr>
                          <w:rFonts w:hAnsi="Helvetica" w:cs="Helvetica"/>
                          <w:i/>
                        </w:rPr>
                        <w:t>Παρα</w:t>
                      </w:r>
                      <w:proofErr w:type="spellStart"/>
                      <w:r w:rsidRPr="00F30C97">
                        <w:rPr>
                          <w:rFonts w:hAnsi="Helvetica" w:cs="Helvetica"/>
                          <w:i/>
                        </w:rPr>
                        <w:t>κολουθήστε</w:t>
                      </w:r>
                      <w:proofErr w:type="spellEnd"/>
                      <w:r w:rsidRPr="00F30C97">
                        <w:rPr>
                          <w:rFonts w:hAnsi="Helvetica" w:cs="Helvetica"/>
                          <w:i/>
                        </w:rPr>
                        <w:t xml:space="preserve"> </w:t>
                      </w:r>
                      <w:r w:rsidRPr="00F30C97">
                        <w:rPr>
                          <w:rFonts w:hAnsi="Helvetica" w:cs="Helvetica"/>
                          <w:i/>
                          <w:lang w:val="el-GR"/>
                        </w:rPr>
                        <w:t>το</w:t>
                      </w:r>
                      <w:r w:rsidRPr="00F30C97">
                        <w:rPr>
                          <w:rFonts w:hAnsi="Helvetica" w:cs="Helvetica"/>
                          <w:i/>
                        </w:rPr>
                        <w:t xml:space="preserve"> Age UK Richmond’s Best Foot Forward </w:t>
                      </w:r>
                      <w:proofErr w:type="spellStart"/>
                      <w:r w:rsidRPr="00F30C97">
                        <w:rPr>
                          <w:rFonts w:hAnsi="Helvetica" w:cs="Helvetica"/>
                          <w:i/>
                        </w:rPr>
                        <w:t>flashmob</w:t>
                      </w:r>
                      <w:proofErr w:type="spellEnd"/>
                      <w:r w:rsidRPr="00F30C97">
                        <w:rPr>
                          <w:rFonts w:hAnsi="Helvetica" w:cs="Helvetica"/>
                          <w:i/>
                        </w:rPr>
                        <w:t xml:space="preserve"> </w:t>
                      </w:r>
                      <w:r w:rsidRPr="00F30C97">
                        <w:rPr>
                          <w:rFonts w:hAnsi="Helvetica" w:cs="Helvetica"/>
                          <w:i/>
                          <w:lang w:val="el-GR"/>
                        </w:rPr>
                        <w:t>στο</w:t>
                      </w:r>
                      <w:r w:rsidRPr="00F30C97">
                        <w:rPr>
                          <w:rFonts w:hAnsi="Helvetica" w:cs="Helvetica"/>
                          <w:i/>
                        </w:rPr>
                        <w:t xml:space="preserve">: </w:t>
                      </w:r>
                    </w:p>
                    <w:p w:rsidR="002F4BBF" w:rsidRPr="00834BE5" w:rsidRDefault="002F4BBF" w:rsidP="00CC1915">
                      <w:pPr>
                        <w:pStyle w:val="Profounddefault"/>
                        <w:rPr>
                          <w:i/>
                        </w:rPr>
                      </w:pPr>
                      <w:hyperlink r:id="rId31" w:history="1">
                        <w:r w:rsidRPr="00834BE5">
                          <w:rPr>
                            <w:rStyle w:val="Hyperlink0"/>
                            <w:i/>
                          </w:rPr>
                          <w:t>www.youtube.com/watch?v=Am2RL-8ZVzg</w:t>
                        </w:r>
                      </w:hyperlink>
                      <w:r w:rsidRPr="00834BE5">
                        <w:rPr>
                          <w:i/>
                        </w:rPr>
                        <w:t xml:space="preserve">. </w:t>
                      </w:r>
                    </w:p>
                  </w:txbxContent>
                </v:textbox>
                <w10:wrap type="topAndBottom" anchorx="margin" anchory="line"/>
              </v:rect>
            </w:pict>
          </mc:Fallback>
        </mc:AlternateContent>
      </w:r>
      <w:r w:rsidRPr="00AA29D4">
        <w:rPr>
          <w:b/>
          <w:i/>
          <w:color w:val="17365D" w:themeColor="text2" w:themeShade="BF"/>
        </w:rPr>
        <w:t>Fall</w:t>
      </w:r>
      <w:r w:rsidRPr="00390CB0">
        <w:rPr>
          <w:b/>
          <w:i/>
          <w:color w:val="17365D" w:themeColor="text2" w:themeShade="BF"/>
          <w:lang w:val="el-GR"/>
        </w:rPr>
        <w:t xml:space="preserve"> </w:t>
      </w:r>
      <w:proofErr w:type="spellStart"/>
      <w:r w:rsidRPr="00AA29D4">
        <w:rPr>
          <w:b/>
          <w:i/>
          <w:color w:val="17365D" w:themeColor="text2" w:themeShade="BF"/>
        </w:rPr>
        <w:t>Int</w:t>
      </w:r>
      <w:proofErr w:type="spellEnd"/>
      <w:r w:rsidRPr="00390CB0">
        <w:rPr>
          <w:b/>
          <w:i/>
          <w:color w:val="17365D" w:themeColor="text2" w:themeShade="BF"/>
          <w:lang w:val="el-GR"/>
        </w:rPr>
        <w:t>!</w:t>
      </w:r>
      <w:r w:rsidRPr="00390CB0">
        <w:rPr>
          <w:rStyle w:val="ProfounddefaultChar"/>
          <w:i/>
          <w:lang w:val="el-GR"/>
        </w:rPr>
        <w:t xml:space="preserve"> </w:t>
      </w:r>
      <w:r w:rsidR="00390CB0" w:rsidRPr="00390CB0">
        <w:rPr>
          <w:rFonts w:hAnsi="Helvetica" w:cs="Helvetica"/>
          <w:i/>
          <w:lang w:val="el-GR"/>
        </w:rPr>
        <w:t>ξεκίνησε ως μια περιφερειακή ε</w:t>
      </w:r>
      <w:r w:rsidR="00FC7F08">
        <w:rPr>
          <w:rFonts w:hAnsi="Helvetica" w:cs="Helvetica"/>
          <w:i/>
          <w:lang w:val="el-GR"/>
        </w:rPr>
        <w:t>κστρατεία ευαισθητοποίησης πτώσεων</w:t>
      </w:r>
      <w:r w:rsidR="00390CB0" w:rsidRPr="00390CB0">
        <w:rPr>
          <w:rFonts w:hAnsi="Helvetica" w:cs="Helvetica"/>
          <w:i/>
          <w:lang w:val="el-GR"/>
        </w:rPr>
        <w:t xml:space="preserve"> το 2013 στην </w:t>
      </w:r>
      <w:r w:rsidR="00390CB0" w:rsidRPr="00390CB0">
        <w:rPr>
          <w:rFonts w:hAnsi="Helvetica" w:cs="Helvetica"/>
          <w:i/>
          <w:lang w:val="en-GB"/>
        </w:rPr>
        <w:t>V</w:t>
      </w:r>
      <w:r w:rsidR="00390CB0" w:rsidRPr="00390CB0">
        <w:rPr>
          <w:rFonts w:hAnsi="Helvetica" w:cs="Helvetica"/>
          <w:i/>
          <w:lang w:val="el-GR"/>
        </w:rPr>
        <w:t>ä</w:t>
      </w:r>
      <w:proofErr w:type="spellStart"/>
      <w:r w:rsidR="00390CB0" w:rsidRPr="00390CB0">
        <w:rPr>
          <w:rFonts w:hAnsi="Helvetica" w:cs="Helvetica"/>
          <w:i/>
          <w:lang w:val="en-GB"/>
        </w:rPr>
        <w:t>sterbotten</w:t>
      </w:r>
      <w:proofErr w:type="spellEnd"/>
      <w:r w:rsidR="00390CB0" w:rsidRPr="00390CB0">
        <w:rPr>
          <w:rFonts w:hAnsi="Helvetica" w:cs="Helvetica"/>
          <w:i/>
          <w:lang w:val="el-GR"/>
        </w:rPr>
        <w:t>, Σουηδίας. Οργ</w:t>
      </w:r>
      <w:r w:rsidR="00FC7F08">
        <w:rPr>
          <w:rFonts w:hAnsi="Helvetica" w:cs="Helvetica"/>
          <w:i/>
          <w:lang w:val="el-GR"/>
        </w:rPr>
        <w:t>ανώθηκε για να ανταποκριθεί στα</w:t>
      </w:r>
      <w:r w:rsidR="00390CB0" w:rsidRPr="00390CB0">
        <w:rPr>
          <w:rFonts w:hAnsi="Helvetica" w:cs="Helvetica"/>
          <w:i/>
          <w:lang w:val="el-GR"/>
        </w:rPr>
        <w:t xml:space="preserve"> δυσανάλογα υψηλά</w:t>
      </w:r>
      <w:r w:rsidR="00390CB0" w:rsidRPr="00390CB0">
        <w:rPr>
          <w:i/>
          <w:lang w:val="el-GR"/>
        </w:rPr>
        <w:t xml:space="preserve"> </w:t>
      </w:r>
      <w:r w:rsidR="00390CB0" w:rsidRPr="00196A6A">
        <w:rPr>
          <w:rFonts w:hAnsi="Helvetica" w:cs="Helvetica"/>
          <w:i/>
          <w:lang w:val="el-GR"/>
        </w:rPr>
        <w:t xml:space="preserve">επίπεδα των πτώσεων και τραυματισμών που σχετίζονται με πτώση που </w:t>
      </w:r>
      <w:r w:rsidR="004843C4" w:rsidRPr="00196A6A">
        <w:rPr>
          <w:rFonts w:hAnsi="Helvetica" w:cs="Helvetica"/>
          <w:i/>
          <w:lang w:val="el-GR"/>
        </w:rPr>
        <w:t>συ</w:t>
      </w:r>
      <w:r w:rsidR="004843C4">
        <w:rPr>
          <w:rFonts w:hAnsi="Helvetica" w:cs="Helvetica"/>
          <w:i/>
          <w:lang w:val="el-GR"/>
        </w:rPr>
        <w:t>νέβαιναν</w:t>
      </w:r>
      <w:r w:rsidR="00390CB0" w:rsidRPr="00196A6A">
        <w:rPr>
          <w:rFonts w:hAnsi="Helvetica" w:cs="Helvetica"/>
          <w:i/>
          <w:lang w:val="el-GR"/>
        </w:rPr>
        <w:t xml:space="preserve"> για πολλά χρόνια στην περιοχή. Περίπου 125 εκδηλώσεις πραγματοποιήθηκαν συνολικά· μερικές ενέπλεξαν μόνο ένα οργανισμό και επικεντρώθηκαν</w:t>
      </w:r>
      <w:r w:rsidR="001A2395">
        <w:rPr>
          <w:rFonts w:hAnsi="Helvetica" w:cs="Helvetica"/>
          <w:i/>
          <w:lang w:val="el-GR"/>
        </w:rPr>
        <w:t xml:space="preserve"> κυρίως σε φαρμακευτική αγωγή, που</w:t>
      </w:r>
      <w:r w:rsidR="00390CB0" w:rsidRPr="00196A6A">
        <w:rPr>
          <w:rFonts w:hAnsi="Helvetica" w:cs="Helvetica"/>
          <w:i/>
          <w:lang w:val="el-GR"/>
        </w:rPr>
        <w:t xml:space="preserve"> ήταν το θέμα για την εκστρατεία εκείνη τη χρονιά. Ένα παράδειγμα αυτού είναι η αλυσίδα φαρμακείων </w:t>
      </w:r>
      <w:proofErr w:type="spellStart"/>
      <w:r w:rsidR="00390CB0" w:rsidRPr="00196A6A">
        <w:rPr>
          <w:rFonts w:hAnsi="Helvetica" w:cs="Helvetica"/>
          <w:i/>
        </w:rPr>
        <w:t>Kronans</w:t>
      </w:r>
      <w:proofErr w:type="spellEnd"/>
      <w:r w:rsidR="00390CB0" w:rsidRPr="00196A6A">
        <w:rPr>
          <w:rFonts w:hAnsi="Helvetica" w:cs="Helvetica"/>
          <w:i/>
          <w:lang w:val="el-GR"/>
        </w:rPr>
        <w:t xml:space="preserve"> </w:t>
      </w:r>
      <w:proofErr w:type="spellStart"/>
      <w:r w:rsidR="00390CB0" w:rsidRPr="00196A6A">
        <w:rPr>
          <w:rFonts w:hAnsi="Helvetica" w:cs="Helvetica"/>
          <w:i/>
        </w:rPr>
        <w:t>droghandel</w:t>
      </w:r>
      <w:proofErr w:type="spellEnd"/>
      <w:r w:rsidR="00390CB0" w:rsidRPr="00196A6A">
        <w:rPr>
          <w:rFonts w:hAnsi="Helvetica" w:cs="Helvetica"/>
          <w:i/>
          <w:lang w:val="el-GR"/>
        </w:rPr>
        <w:t xml:space="preserve">, που μοίραζε τσάντες που περιείχαν πληροφορίες σχετικά με την πρόληψη των πτώσεων σε όλους τους άνω των 65 ετών </w:t>
      </w:r>
      <w:r w:rsidR="001A2395">
        <w:rPr>
          <w:rFonts w:hAnsi="Helvetica" w:cs="Helvetica"/>
          <w:i/>
          <w:lang w:val="el-GR"/>
        </w:rPr>
        <w:t>που</w:t>
      </w:r>
      <w:r w:rsidR="00390CB0" w:rsidRPr="00196A6A">
        <w:rPr>
          <w:rFonts w:hAnsi="Helvetica" w:cs="Helvetica"/>
          <w:i/>
          <w:lang w:val="el-GR"/>
        </w:rPr>
        <w:t xml:space="preserve"> έπαιρναν συνταγές από τα φαρμακεία κατά τη διάρκεια της εβδομάδας εκστρατείας </w:t>
      </w:r>
      <w:r w:rsidR="00390CB0" w:rsidRPr="00196A6A">
        <w:rPr>
          <w:rFonts w:hAnsi="Helvetica" w:cs="Helvetica"/>
          <w:i/>
        </w:rPr>
        <w:t>Falls</w:t>
      </w:r>
      <w:r w:rsidR="00390CB0" w:rsidRPr="00196A6A">
        <w:rPr>
          <w:rFonts w:hAnsi="Helvetica" w:cs="Helvetica"/>
          <w:i/>
          <w:lang w:val="el-GR"/>
        </w:rPr>
        <w:t xml:space="preserve"> </w:t>
      </w:r>
      <w:proofErr w:type="spellStart"/>
      <w:r w:rsidR="00390CB0" w:rsidRPr="00196A6A">
        <w:rPr>
          <w:rFonts w:hAnsi="Helvetica" w:cs="Helvetica"/>
          <w:i/>
        </w:rPr>
        <w:t>Int</w:t>
      </w:r>
      <w:proofErr w:type="spellEnd"/>
      <w:r w:rsidR="001A2395">
        <w:rPr>
          <w:rFonts w:hAnsi="Helvetica" w:cs="Helvetica"/>
          <w:i/>
          <w:lang w:val="el-GR"/>
        </w:rPr>
        <w:t xml:space="preserve">. Άλλες εκδηλώσεις, </w:t>
      </w:r>
      <w:r w:rsidR="00390CB0" w:rsidRPr="00196A6A">
        <w:rPr>
          <w:rFonts w:hAnsi="Helvetica" w:cs="Helvetica"/>
          <w:i/>
          <w:lang w:val="el-GR"/>
        </w:rPr>
        <w:t xml:space="preserve">όπως αυτή που περιγράφεται παρακάτω, συμπεριέλαβε διεπιστημονικές ομάδες, οι οποίες εργάστηκαν μαζί για να προβάλλουν μια σειρά από παράγοντες κινδύνου. </w:t>
      </w:r>
    </w:p>
    <w:p w:rsidR="00CC1915" w:rsidRPr="00390CB0" w:rsidRDefault="00CC1915" w:rsidP="00A326CF">
      <w:pPr>
        <w:pStyle w:val="Profounddefault"/>
        <w:spacing w:line="360" w:lineRule="auto"/>
        <w:rPr>
          <w:i/>
          <w:lang w:val="el-GR"/>
        </w:rPr>
      </w:pPr>
    </w:p>
    <w:p w:rsidR="00CC1915" w:rsidRPr="00390CB0" w:rsidRDefault="00CC1915" w:rsidP="00CC1915">
      <w:pPr>
        <w:pStyle w:val="Default"/>
        <w:rPr>
          <w:rFonts w:ascii="Arial" w:eastAsia="Arial" w:hAnsi="Arial" w:cs="Arial"/>
          <w:color w:val="222222"/>
          <w:sz w:val="26"/>
          <w:szCs w:val="26"/>
          <w:lang w:val="el-GR"/>
        </w:rPr>
      </w:pPr>
    </w:p>
    <w:p w:rsidR="00AA29D4" w:rsidRPr="00390CB0" w:rsidRDefault="00AA29D4">
      <w:pPr>
        <w:rPr>
          <w:rFonts w:ascii="Helvetica" w:eastAsia="Arial Unicode MS" w:hAnsi="Arial Unicode MS" w:cs="Arial Unicode MS"/>
          <w:b/>
          <w:color w:val="17365D" w:themeColor="text2" w:themeShade="BF"/>
          <w:sz w:val="24"/>
          <w:szCs w:val="24"/>
          <w:u w:color="000000"/>
          <w:bdr w:val="nil"/>
          <w:lang w:val="el-GR"/>
        </w:rPr>
      </w:pPr>
      <w:r w:rsidRPr="00390CB0">
        <w:rPr>
          <w:lang w:val="el-GR"/>
        </w:rPr>
        <w:br w:type="page"/>
      </w:r>
    </w:p>
    <w:p w:rsidR="00CC1915" w:rsidRPr="00E81228" w:rsidRDefault="001A2395" w:rsidP="00CC1915">
      <w:pPr>
        <w:pStyle w:val="Profoundheading4"/>
        <w:rPr>
          <w:rFonts w:hAnsi="Helvetica" w:cs="Helvetica"/>
          <w:i/>
          <w:lang w:val="el-GR"/>
        </w:rPr>
      </w:pPr>
      <w:r>
        <w:rPr>
          <w:rFonts w:hAnsi="Helvetica" w:cs="Helvetica"/>
          <w:i/>
          <w:lang w:val="el-GR"/>
        </w:rPr>
        <w:t xml:space="preserve">Πολύ - </w:t>
      </w:r>
      <w:r w:rsidR="00196A6A" w:rsidRPr="00E81228">
        <w:rPr>
          <w:rFonts w:hAnsi="Helvetica" w:cs="Helvetica"/>
          <w:i/>
          <w:lang w:val="el-GR"/>
        </w:rPr>
        <w:t xml:space="preserve">αντιπροσωπευτική εκδήλωση σε κοινοτική αίθουσα </w:t>
      </w:r>
      <w:r w:rsidR="00CC1915" w:rsidRPr="00E81228">
        <w:rPr>
          <w:rFonts w:hAnsi="Helvetica" w:cs="Helvetica"/>
          <w:i/>
        </w:rPr>
        <w:t>l</w:t>
      </w:r>
    </w:p>
    <w:p w:rsidR="00E81228" w:rsidRPr="00E81228" w:rsidRDefault="00E81228" w:rsidP="00E81228">
      <w:pPr>
        <w:pStyle w:val="Profounddefault"/>
        <w:rPr>
          <w:rFonts w:hAnsi="Helvetica" w:cs="Helvetica"/>
          <w:i/>
          <w:lang w:val="el-GR"/>
        </w:rPr>
      </w:pPr>
      <w:r w:rsidRPr="00E81228">
        <w:rPr>
          <w:rFonts w:hAnsi="Helvetica" w:cs="Helvetica"/>
          <w:i/>
          <w:lang w:val="el-GR"/>
        </w:rPr>
        <w:t xml:space="preserve">Στην </w:t>
      </w:r>
      <w:proofErr w:type="spellStart"/>
      <w:r w:rsidRPr="00E81228">
        <w:rPr>
          <w:rFonts w:hAnsi="Helvetica" w:cs="Helvetica"/>
          <w:i/>
        </w:rPr>
        <w:t>Nordmaling</w:t>
      </w:r>
      <w:proofErr w:type="spellEnd"/>
      <w:r w:rsidR="003437C4">
        <w:rPr>
          <w:rFonts w:hAnsi="Helvetica" w:cs="Helvetica"/>
          <w:i/>
          <w:lang w:val="el-GR"/>
        </w:rPr>
        <w:t xml:space="preserve">, μια ομάδα </w:t>
      </w:r>
      <w:r w:rsidRPr="00E81228">
        <w:rPr>
          <w:rFonts w:hAnsi="Helvetica" w:cs="Helvetica"/>
          <w:i/>
          <w:lang w:val="el-GR"/>
        </w:rPr>
        <w:t>επαγγελματιών υγείας διοργάνωσε μια πολυ-αντιπροσωπευτική εκδήλωση για την προώθηση των διαφόρων υπηρεσιών που είναι διαθέσιμες στο δήμο, και την παροχή πληροφοριών σχετικά με τα πράγματα που οι ηλικιωμένοι της περιοχής μπορούν να κάνουν οι ίδιοι για την πρόληψη των πτώσεων, αν ζουν ανεξάρτητα στο σπίτι ή σε άλλα είδη καταλυμάτων. Η εκδήλωση πραγματοποιήθηκε σε μια τοπική κοινοτική αίθουσα, όπου το προσωπικό έδωσε συμβουλές σχετικά με τους ακόλουθους παράγοντες κινδύνου και υπηρεσίες υποστήριξης:</w:t>
      </w:r>
    </w:p>
    <w:p w:rsidR="00924042" w:rsidRPr="00387BAD" w:rsidRDefault="00924042" w:rsidP="00924042">
      <w:pPr>
        <w:pStyle w:val="Profounddefault"/>
        <w:rPr>
          <w:b/>
          <w:i/>
          <w:color w:val="auto"/>
          <w:lang w:val="el-GR"/>
        </w:rPr>
      </w:pPr>
      <w:r w:rsidRPr="00387BAD">
        <w:rPr>
          <w:rFonts w:hAnsi="Helvetica" w:cs="Helvetica"/>
          <w:b/>
          <w:i/>
          <w:color w:val="17365D" w:themeColor="text2" w:themeShade="BF"/>
          <w:lang w:val="el-GR"/>
        </w:rPr>
        <w:t xml:space="preserve">Περιβάλλον </w:t>
      </w:r>
      <w:r w:rsidRPr="00387BAD">
        <w:rPr>
          <w:rFonts w:hAnsi="Helvetica" w:cs="Helvetica"/>
          <w:b/>
          <w:i/>
          <w:color w:val="auto"/>
          <w:lang w:val="el-GR"/>
        </w:rPr>
        <w:t>–</w:t>
      </w:r>
      <w:r w:rsidRPr="00387BAD">
        <w:rPr>
          <w:rFonts w:hAnsi="Helvetica" w:cs="Helvetica"/>
          <w:b/>
          <w:i/>
          <w:color w:val="17365D" w:themeColor="text2" w:themeShade="BF"/>
          <w:lang w:val="el-GR"/>
        </w:rPr>
        <w:t xml:space="preserve"> </w:t>
      </w:r>
      <w:r w:rsidRPr="00387BAD">
        <w:rPr>
          <w:rFonts w:hAnsi="Helvetica" w:cs="Helvetica"/>
          <w:i/>
          <w:color w:val="auto"/>
          <w:lang w:val="el-GR"/>
        </w:rPr>
        <w:t>ένας εργοθεραπευτής έκανε επίδειξη για το πώς θα προσαρμόσουν το περιβάλλον του σπιτιού ώστε να προλάβουν τις πτώσεις</w:t>
      </w:r>
      <w:r w:rsidRPr="00387BAD">
        <w:rPr>
          <w:b/>
          <w:i/>
          <w:color w:val="auto"/>
          <w:lang w:val="el-GR"/>
        </w:rPr>
        <w:t>.</w:t>
      </w:r>
    </w:p>
    <w:p w:rsidR="003143F1" w:rsidRPr="003143F1" w:rsidRDefault="003143F1" w:rsidP="003143F1">
      <w:pPr>
        <w:pStyle w:val="Profounddefault"/>
        <w:rPr>
          <w:rFonts w:hAnsi="Helvetica" w:cs="Helvetica"/>
          <w:b/>
          <w:i/>
          <w:color w:val="17365D" w:themeColor="text2" w:themeShade="BF"/>
          <w:lang w:val="el-GR"/>
        </w:rPr>
      </w:pPr>
      <w:r w:rsidRPr="00387BAD">
        <w:rPr>
          <w:rFonts w:hAnsi="Helvetica" w:cs="Helvetica"/>
          <w:b/>
          <w:i/>
          <w:color w:val="17365D" w:themeColor="text2" w:themeShade="BF"/>
          <w:lang w:val="el-GR"/>
        </w:rPr>
        <w:t xml:space="preserve">Οπτική αδυναμία </w:t>
      </w:r>
      <w:r w:rsidRPr="00387BAD">
        <w:rPr>
          <w:rFonts w:hAnsi="Helvetica" w:cs="Helvetica"/>
          <w:i/>
          <w:color w:val="auto"/>
          <w:lang w:val="el-GR"/>
        </w:rPr>
        <w:t>– ένας οπτικός της περιοχής μίλησε για τη σπουδαιότητα της τακτικής εξέτασης των ματιών</w:t>
      </w:r>
      <w:r w:rsidRPr="003143F1">
        <w:rPr>
          <w:rFonts w:hAnsi="Helvetica" w:cs="Helvetica"/>
          <w:b/>
          <w:i/>
          <w:color w:val="17365D" w:themeColor="text2" w:themeShade="BF"/>
          <w:lang w:val="el-GR"/>
        </w:rPr>
        <w:t>.</w:t>
      </w:r>
    </w:p>
    <w:p w:rsidR="00387BAD" w:rsidRPr="00EC5984" w:rsidRDefault="00387BAD" w:rsidP="00387BAD">
      <w:pPr>
        <w:pStyle w:val="Profounddefault"/>
        <w:rPr>
          <w:rFonts w:hAnsi="Helvetica" w:cs="Helvetica"/>
          <w:b/>
          <w:i/>
          <w:color w:val="17365D" w:themeColor="text2" w:themeShade="BF"/>
          <w:lang w:val="el-GR"/>
        </w:rPr>
      </w:pPr>
      <w:r w:rsidRPr="00EC5984">
        <w:rPr>
          <w:rFonts w:hAnsi="Helvetica" w:cs="Helvetica"/>
          <w:b/>
          <w:i/>
          <w:color w:val="17365D" w:themeColor="text2" w:themeShade="BF"/>
          <w:lang w:val="el-GR"/>
        </w:rPr>
        <w:t xml:space="preserve">Υπόδηση </w:t>
      </w:r>
      <w:r w:rsidRPr="00EC5984">
        <w:rPr>
          <w:rFonts w:hAnsi="Helvetica" w:cs="Helvetica"/>
          <w:i/>
          <w:color w:val="17365D" w:themeColor="text2" w:themeShade="BF"/>
          <w:lang w:val="el-GR"/>
        </w:rPr>
        <w:t>–</w:t>
      </w:r>
      <w:r w:rsidR="00711F22">
        <w:rPr>
          <w:rFonts w:hAnsi="Helvetica" w:cs="Helvetica"/>
          <w:i/>
          <w:color w:val="17365D" w:themeColor="text2" w:themeShade="BF"/>
          <w:lang w:val="el-GR"/>
        </w:rPr>
        <w:t xml:space="preserve"> </w:t>
      </w:r>
      <w:r w:rsidRPr="00EC5984">
        <w:rPr>
          <w:rFonts w:hAnsi="Helvetica" w:cs="Helvetica"/>
          <w:i/>
          <w:color w:val="auto"/>
          <w:lang w:val="el-GR"/>
        </w:rPr>
        <w:t>ένα τοπικό κατάστημα υποδημάτων προώθησε τη βασική χειμερινή μπότα ‘</w:t>
      </w:r>
      <w:proofErr w:type="spellStart"/>
      <w:r w:rsidRPr="00EC5984">
        <w:rPr>
          <w:rFonts w:hAnsi="Helvetica" w:cs="Helvetica"/>
          <w:i/>
          <w:color w:val="auto"/>
        </w:rPr>
        <w:t>IceBub</w:t>
      </w:r>
      <w:proofErr w:type="spellEnd"/>
      <w:r w:rsidRPr="00EC5984">
        <w:rPr>
          <w:rFonts w:hAnsi="Helvetica" w:cs="Helvetica"/>
          <w:i/>
          <w:color w:val="auto"/>
          <w:lang w:val="el-GR"/>
        </w:rPr>
        <w:t>’, καθώς και παντόφλες και αντιολισθητικές κάλτσες που μπορούν να βοηθήσουν στην πρόληψη των πτώσεων.</w:t>
      </w:r>
    </w:p>
    <w:p w:rsidR="00EC5984" w:rsidRPr="00EC5984" w:rsidRDefault="00EC5984" w:rsidP="00EC5984">
      <w:pPr>
        <w:pStyle w:val="Profounddefault"/>
        <w:rPr>
          <w:rFonts w:hAnsi="Helvetica" w:cs="Helvetica"/>
          <w:b/>
          <w:i/>
          <w:color w:val="17365D" w:themeColor="text2" w:themeShade="BF"/>
          <w:lang w:val="el-GR"/>
        </w:rPr>
      </w:pPr>
      <w:r w:rsidRPr="00EC5984">
        <w:rPr>
          <w:rFonts w:hAnsi="Helvetica" w:cs="Helvetica"/>
          <w:b/>
          <w:i/>
          <w:color w:val="17365D" w:themeColor="text2" w:themeShade="BF"/>
          <w:lang w:val="el-GR"/>
        </w:rPr>
        <w:t xml:space="preserve">Μετρήσεις κινδύνου </w:t>
      </w:r>
      <w:r w:rsidRPr="00EC5984">
        <w:rPr>
          <w:rFonts w:hAnsi="Helvetica" w:cs="Helvetica"/>
          <w:i/>
          <w:color w:val="auto"/>
          <w:lang w:val="el-GR"/>
        </w:rPr>
        <w:t xml:space="preserve">– νοσοκόμες που εργάζονται σε γηροκομεία </w:t>
      </w:r>
      <w:r w:rsidR="00711F22">
        <w:rPr>
          <w:rFonts w:hAnsi="Helvetica" w:cs="Helvetica"/>
          <w:i/>
          <w:color w:val="auto"/>
          <w:lang w:val="el-GR"/>
        </w:rPr>
        <w:t>της πόλης</w:t>
      </w:r>
      <w:r w:rsidRPr="00EC5984">
        <w:rPr>
          <w:rFonts w:hAnsi="Helvetica" w:cs="Helvetica"/>
          <w:i/>
          <w:color w:val="auto"/>
          <w:lang w:val="el-GR"/>
        </w:rPr>
        <w:t xml:space="preserve"> προσέφεραν μια μέτρηση του κινδύνου για πτώσεις, που περιλαμβάνει υποσιτισμό, κίνδυνο κακής στοματικής υγείας και κίνδυνο από πιεστικά έλκη.</w:t>
      </w:r>
    </w:p>
    <w:p w:rsidR="00381975" w:rsidRPr="00381975" w:rsidRDefault="00381975" w:rsidP="00381975">
      <w:pPr>
        <w:pStyle w:val="Profounddefault"/>
        <w:rPr>
          <w:rFonts w:hAnsi="Helvetica" w:cs="Helvetica"/>
          <w:b/>
          <w:i/>
          <w:color w:val="17365D" w:themeColor="text2" w:themeShade="BF"/>
          <w:lang w:val="el-GR"/>
        </w:rPr>
      </w:pPr>
      <w:r w:rsidRPr="00381975">
        <w:rPr>
          <w:rFonts w:hAnsi="Helvetica" w:cs="Helvetica"/>
          <w:b/>
          <w:i/>
          <w:color w:val="17365D" w:themeColor="text2" w:themeShade="BF"/>
          <w:lang w:val="el-GR"/>
        </w:rPr>
        <w:t xml:space="preserve">Βοήθεια στο σπίτι </w:t>
      </w:r>
      <w:r w:rsidRPr="00381975">
        <w:rPr>
          <w:rFonts w:hAnsi="Helvetica" w:cs="Helvetica"/>
          <w:i/>
          <w:color w:val="auto"/>
          <w:lang w:val="el-GR"/>
        </w:rPr>
        <w:t xml:space="preserve">- ένας </w:t>
      </w:r>
      <w:r w:rsidR="002F4BBF" w:rsidRPr="00381975">
        <w:rPr>
          <w:rFonts w:hAnsi="Helvetica" w:cs="Helvetica"/>
          <w:i/>
          <w:color w:val="auto"/>
          <w:lang w:val="el-GR"/>
        </w:rPr>
        <w:t>αξιωματούχος</w:t>
      </w:r>
      <w:r w:rsidRPr="00381975">
        <w:rPr>
          <w:rFonts w:hAnsi="Helvetica" w:cs="Helvetica"/>
          <w:i/>
          <w:color w:val="auto"/>
          <w:lang w:val="el-GR"/>
        </w:rPr>
        <w:t xml:space="preserve"> βοήθειας έδωσε πληροφορίες σχετικά με την υποστήριξη που είναι διαθέσιμη για τους ηλικιωμένους που ζουν ανεξάρτητα.</w:t>
      </w:r>
    </w:p>
    <w:p w:rsidR="00381975" w:rsidRPr="00DC7BC1" w:rsidRDefault="00381975" w:rsidP="00381975">
      <w:pPr>
        <w:pStyle w:val="Profoundheading4"/>
        <w:rPr>
          <w:rFonts w:hAnsi="Helvetica" w:cs="Helvetica"/>
          <w:i/>
          <w:lang w:val="el-GR"/>
        </w:rPr>
      </w:pPr>
      <w:r w:rsidRPr="00DC7BC1">
        <w:rPr>
          <w:rFonts w:hAnsi="Helvetica" w:cs="Helvetica"/>
          <w:i/>
          <w:lang w:val="el-GR"/>
        </w:rPr>
        <w:t xml:space="preserve">Διατροφή  </w:t>
      </w:r>
      <w:r w:rsidRPr="00DC7BC1">
        <w:rPr>
          <w:rFonts w:hAnsi="Helvetica" w:cs="Helvetica"/>
          <w:b w:val="0"/>
          <w:i/>
          <w:color w:val="auto"/>
          <w:lang w:val="el-GR"/>
        </w:rPr>
        <w:t>- προσωπικό από</w:t>
      </w:r>
      <w:r w:rsidR="00711F22">
        <w:rPr>
          <w:rFonts w:hAnsi="Helvetica" w:cs="Helvetica"/>
          <w:b w:val="0"/>
          <w:i/>
          <w:color w:val="auto"/>
          <w:lang w:val="el-GR"/>
        </w:rPr>
        <w:t xml:space="preserve"> ένα τοπικό γηροκομείο επέδειξε</w:t>
      </w:r>
      <w:r w:rsidRPr="00DC7BC1">
        <w:rPr>
          <w:rFonts w:hAnsi="Helvetica" w:cs="Helvetica"/>
          <w:b w:val="0"/>
          <w:i/>
          <w:color w:val="auto"/>
          <w:lang w:val="el-GR"/>
        </w:rPr>
        <w:t xml:space="preserve"> διάφορες επιλογές σπιτικού φαγητού και </w:t>
      </w:r>
      <w:r w:rsidR="00711F22">
        <w:rPr>
          <w:rFonts w:hAnsi="Helvetica" w:cs="Helvetica"/>
          <w:b w:val="0"/>
          <w:i/>
          <w:color w:val="auto"/>
          <w:lang w:val="el-GR"/>
        </w:rPr>
        <w:t>ετοιμοπαράδοτου φαγητού που διατίθε</w:t>
      </w:r>
      <w:r w:rsidRPr="00DC7BC1">
        <w:rPr>
          <w:rFonts w:hAnsi="Helvetica" w:cs="Helvetica"/>
          <w:b w:val="0"/>
          <w:i/>
          <w:color w:val="auto"/>
          <w:lang w:val="el-GR"/>
        </w:rPr>
        <w:t xml:space="preserve">ται στην </w:t>
      </w:r>
      <w:proofErr w:type="spellStart"/>
      <w:r w:rsidRPr="00DC7BC1">
        <w:rPr>
          <w:rFonts w:hAnsi="Helvetica" w:cs="Helvetica"/>
          <w:b w:val="0"/>
          <w:i/>
          <w:color w:val="auto"/>
        </w:rPr>
        <w:t>Nordmaling</w:t>
      </w:r>
      <w:proofErr w:type="spellEnd"/>
      <w:r w:rsidRPr="00DC7BC1">
        <w:rPr>
          <w:rFonts w:hAnsi="Helvetica" w:cs="Helvetica"/>
          <w:i/>
          <w:color w:val="auto"/>
          <w:lang w:val="el-GR"/>
        </w:rPr>
        <w:t xml:space="preserve">. </w:t>
      </w:r>
    </w:p>
    <w:p w:rsidR="0098178F" w:rsidRDefault="0098178F" w:rsidP="0072299D">
      <w:pPr>
        <w:pStyle w:val="ProfoundHeading2"/>
        <w:rPr>
          <w:rStyle w:val="ProfoundHeading2CharChar"/>
          <w:lang w:val="el-GR"/>
        </w:rPr>
      </w:pPr>
      <w:bookmarkStart w:id="8" w:name="_Toc392771204"/>
    </w:p>
    <w:p w:rsidR="0098178F" w:rsidRDefault="0098178F" w:rsidP="0072299D">
      <w:pPr>
        <w:pStyle w:val="ProfoundHeading2"/>
        <w:rPr>
          <w:rStyle w:val="ProfoundHeading2CharChar"/>
          <w:lang w:val="el-GR"/>
        </w:rPr>
      </w:pPr>
    </w:p>
    <w:p w:rsidR="00026360" w:rsidRDefault="00026360">
      <w:pPr>
        <w:rPr>
          <w:rStyle w:val="ProfoundHeading2CharChar"/>
          <w:b w:val="0"/>
          <w:bCs w:val="0"/>
          <w:lang w:val="el-GR"/>
        </w:rPr>
      </w:pPr>
      <w:r>
        <w:rPr>
          <w:rStyle w:val="ProfoundHeading2CharChar"/>
          <w:lang w:val="el-GR"/>
        </w:rPr>
        <w:br w:type="page"/>
      </w:r>
    </w:p>
    <w:p w:rsidR="0072299D" w:rsidRPr="0072299D" w:rsidRDefault="002F4BBF" w:rsidP="0072299D">
      <w:pPr>
        <w:pStyle w:val="ProfoundHeading2"/>
        <w:rPr>
          <w:b w:val="0"/>
          <w:lang w:val="el-GR"/>
        </w:rPr>
      </w:pPr>
      <w:r>
        <w:rPr>
          <w:rStyle w:val="ProfoundHeading2CharChar"/>
          <w:lang w:val="el-GR"/>
        </w:rPr>
        <w:t>Αξιολογώντας</w:t>
      </w:r>
      <w:r w:rsidR="0072299D" w:rsidRPr="0072299D">
        <w:rPr>
          <w:rStyle w:val="ProfoundHeading2CharChar"/>
          <w:lang w:val="el-GR"/>
        </w:rPr>
        <w:t xml:space="preserve"> την επιτυχία</w:t>
      </w:r>
    </w:p>
    <w:bookmarkEnd w:id="8"/>
    <w:p w:rsidR="000D46DC" w:rsidRPr="000D46DC" w:rsidRDefault="000D46DC" w:rsidP="000D46DC">
      <w:pPr>
        <w:pStyle w:val="Profounddefault"/>
        <w:rPr>
          <w:lang w:val="el-GR"/>
        </w:rPr>
      </w:pPr>
      <w:r>
        <w:rPr>
          <w:rFonts w:hAnsi="Helvetica" w:cs="Helvetica"/>
          <w:lang w:val="el-GR"/>
        </w:rPr>
        <w:t>Ποτέ δεν θα είμαστε</w:t>
      </w:r>
      <w:r w:rsidRPr="008E2304">
        <w:rPr>
          <w:rFonts w:hAnsi="Helvetica" w:cs="Helvetica"/>
          <w:lang w:val="el-GR"/>
        </w:rPr>
        <w:t xml:space="preserve"> σε θέση να αποδείξ</w:t>
      </w:r>
      <w:r>
        <w:rPr>
          <w:rFonts w:hAnsi="Helvetica" w:cs="Helvetica"/>
          <w:lang w:val="el-GR"/>
        </w:rPr>
        <w:t xml:space="preserve">ουμε ότι κάθε δραστηριότητα </w:t>
      </w:r>
      <w:r w:rsidRPr="008E2304">
        <w:rPr>
          <w:rFonts w:hAnsi="Helvetica" w:cs="Helvetica"/>
          <w:lang w:val="el-GR"/>
        </w:rPr>
        <w:t>εκστρατεία</w:t>
      </w:r>
      <w:r>
        <w:rPr>
          <w:rFonts w:hAnsi="Helvetica" w:cs="Helvetica"/>
          <w:lang w:val="el-GR"/>
        </w:rPr>
        <w:t>ς</w:t>
      </w:r>
      <w:r w:rsidRPr="008E2304">
        <w:rPr>
          <w:rFonts w:hAnsi="Helvetica" w:cs="Helvetica"/>
          <w:lang w:val="el-GR"/>
        </w:rPr>
        <w:t xml:space="preserve"> ευαισθητοποίησης</w:t>
      </w:r>
      <w:r>
        <w:rPr>
          <w:rFonts w:hAnsi="Helvetica" w:cs="Helvetica"/>
          <w:lang w:val="el-GR"/>
        </w:rPr>
        <w:t xml:space="preserve"> για τις πτώσεις</w:t>
      </w:r>
      <w:r w:rsidRPr="008E2304">
        <w:rPr>
          <w:rFonts w:hAnsi="Helvetica" w:cs="Helvetica"/>
          <w:lang w:val="el-GR"/>
        </w:rPr>
        <w:t xml:space="preserve"> απέτρεψε μια πτώση - το ίδιο ισχύει και για μερικές παρεμβάσεις</w:t>
      </w:r>
      <w:r w:rsidRPr="007F4E7A">
        <w:rPr>
          <w:rFonts w:hAnsi="Helvetica" w:cs="Helvetica"/>
          <w:lang w:val="el-GR"/>
        </w:rPr>
        <w:t xml:space="preserve"> </w:t>
      </w:r>
      <w:r w:rsidRPr="008E2304">
        <w:rPr>
          <w:rFonts w:hAnsi="Helvetica" w:cs="Helvetica"/>
          <w:lang w:val="el-GR"/>
        </w:rPr>
        <w:t>πρόληψης</w:t>
      </w:r>
      <w:r>
        <w:rPr>
          <w:rFonts w:hAnsi="Helvetica" w:cs="Helvetica"/>
          <w:lang w:val="el-GR"/>
        </w:rPr>
        <w:t xml:space="preserve"> των πτώσεων αυτών καθαυτών</w:t>
      </w:r>
      <w:r w:rsidRPr="008E2304">
        <w:rPr>
          <w:rFonts w:hAnsi="Helvetica" w:cs="Helvetica"/>
          <w:lang w:val="el-GR"/>
        </w:rPr>
        <w:t xml:space="preserve">. </w:t>
      </w:r>
      <w:r w:rsidRPr="000D46DC">
        <w:rPr>
          <w:rFonts w:hAnsi="Helvetica" w:cs="Helvetica"/>
          <w:lang w:val="el-GR"/>
        </w:rPr>
        <w:t>Ωστόσο, υπάρχουν πολλοί τρόποι για να μετρήσε</w:t>
      </w:r>
      <w:r>
        <w:rPr>
          <w:rFonts w:hAnsi="Helvetica" w:cs="Helvetica"/>
          <w:lang w:val="el-GR"/>
        </w:rPr>
        <w:t>τε</w:t>
      </w:r>
      <w:r w:rsidRPr="000D46DC">
        <w:rPr>
          <w:rFonts w:hAnsi="Helvetica" w:cs="Helvetica"/>
          <w:lang w:val="el-GR"/>
        </w:rPr>
        <w:t xml:space="preserve"> την επιτυχία της εκδήλωσης σας και να αποδείξε</w:t>
      </w:r>
      <w:r>
        <w:rPr>
          <w:rFonts w:hAnsi="Helvetica" w:cs="Helvetica"/>
          <w:lang w:val="el-GR"/>
        </w:rPr>
        <w:t>τε</w:t>
      </w:r>
      <w:r w:rsidRPr="000D46DC">
        <w:rPr>
          <w:rFonts w:hAnsi="Helvetica" w:cs="Helvetica"/>
          <w:lang w:val="el-GR"/>
        </w:rPr>
        <w:t xml:space="preserve"> ότι είχε θετικό αντίκτυπο</w:t>
      </w:r>
      <w:r w:rsidRPr="000D46DC">
        <w:rPr>
          <w:lang w:val="el-GR"/>
        </w:rPr>
        <w:t>.</w:t>
      </w:r>
    </w:p>
    <w:p w:rsidR="00987899" w:rsidRPr="0039701A" w:rsidRDefault="00987899" w:rsidP="00987899">
      <w:pPr>
        <w:pStyle w:val="Profoundheading4"/>
        <w:rPr>
          <w:rFonts w:hAnsi="Helvetica" w:cs="Helvetica"/>
          <w:lang w:val="el-GR"/>
        </w:rPr>
      </w:pPr>
      <w:r w:rsidRPr="009C31BB">
        <w:rPr>
          <w:rFonts w:hAnsi="Helvetica" w:cs="Helvetica"/>
          <w:lang w:val="el-GR"/>
        </w:rPr>
        <w:t>Αλλαγή</w:t>
      </w:r>
      <w:r w:rsidRPr="0039701A">
        <w:rPr>
          <w:rFonts w:hAnsi="Helvetica" w:cs="Helvetica"/>
          <w:lang w:val="el-GR"/>
        </w:rPr>
        <w:t xml:space="preserve"> </w:t>
      </w:r>
      <w:r w:rsidRPr="009C31BB">
        <w:rPr>
          <w:rFonts w:hAnsi="Helvetica" w:cs="Helvetica"/>
          <w:lang w:val="el-GR"/>
        </w:rPr>
        <w:t>συμπεριφοράς</w:t>
      </w:r>
    </w:p>
    <w:p w:rsidR="0097127A" w:rsidRDefault="0097127A" w:rsidP="0097127A">
      <w:pPr>
        <w:pStyle w:val="Profounddefault"/>
        <w:rPr>
          <w:rFonts w:hAnsi="Helvetica" w:cs="Helvetica"/>
          <w:lang w:val="el-GR"/>
        </w:rPr>
      </w:pPr>
      <w:r w:rsidRPr="00CE0F20">
        <w:rPr>
          <w:rFonts w:hAnsi="Helvetica" w:cs="Helvetica"/>
          <w:lang w:val="el-GR"/>
        </w:rPr>
        <w:t>Αν αποφασίσε</w:t>
      </w:r>
      <w:r>
        <w:rPr>
          <w:rFonts w:hAnsi="Helvetica" w:cs="Helvetica"/>
          <w:lang w:val="el-GR"/>
        </w:rPr>
        <w:t>τε</w:t>
      </w:r>
      <w:r w:rsidRPr="00CE0F20">
        <w:rPr>
          <w:rFonts w:hAnsi="Helvetica" w:cs="Helvetica"/>
          <w:lang w:val="el-GR"/>
        </w:rPr>
        <w:t xml:space="preserve"> να αξιολογήσε</w:t>
      </w:r>
      <w:r>
        <w:rPr>
          <w:rFonts w:hAnsi="Helvetica" w:cs="Helvetica"/>
          <w:lang w:val="el-GR"/>
        </w:rPr>
        <w:t>τε</w:t>
      </w:r>
      <w:r w:rsidRPr="00CE0F20">
        <w:rPr>
          <w:rFonts w:hAnsi="Helvetica" w:cs="Helvetica"/>
          <w:lang w:val="el-GR"/>
        </w:rPr>
        <w:t xml:space="preserve"> την εκδήλωσή σας, είναι σημαντικό να αξιολογήσε</w:t>
      </w:r>
      <w:r>
        <w:rPr>
          <w:rFonts w:hAnsi="Helvetica" w:cs="Helvetica"/>
          <w:lang w:val="el-GR"/>
        </w:rPr>
        <w:t>τε</w:t>
      </w:r>
      <w:r w:rsidRPr="00CE0F20">
        <w:rPr>
          <w:rFonts w:hAnsi="Helvetica" w:cs="Helvetica"/>
          <w:lang w:val="el-GR"/>
        </w:rPr>
        <w:t xml:space="preserve"> πώς δραστηριότητές σας μπορεί να έχουν συμβάλει στην αλλαγή της στάσης και συμπεριφοράς των ανθρώπων που </w:t>
      </w:r>
      <w:r w:rsidR="001B5EC4">
        <w:rPr>
          <w:rFonts w:hAnsi="Helvetica" w:cs="Helvetica"/>
          <w:lang w:val="el-GR"/>
        </w:rPr>
        <w:t xml:space="preserve">την </w:t>
      </w:r>
      <w:r w:rsidRPr="00CE0F20">
        <w:rPr>
          <w:rFonts w:hAnsi="Helvetica" w:cs="Helvetica"/>
          <w:lang w:val="el-GR"/>
        </w:rPr>
        <w:t xml:space="preserve">παρακολούθησαν. Μπορείτε να το κάνετε αυτό με </w:t>
      </w:r>
      <w:r>
        <w:rPr>
          <w:rFonts w:hAnsi="Helvetica" w:cs="Helvetica"/>
          <w:lang w:val="el-GR"/>
        </w:rPr>
        <w:t>το ρωτήσετε</w:t>
      </w:r>
      <w:r w:rsidRPr="00CE0F20">
        <w:rPr>
          <w:rFonts w:hAnsi="Helvetica" w:cs="Helvetica"/>
          <w:lang w:val="el-GR"/>
        </w:rPr>
        <w:t xml:space="preserve"> σχετικά με τα επίπεδα ευ</w:t>
      </w:r>
      <w:r w:rsidR="001B5EC4">
        <w:rPr>
          <w:rFonts w:hAnsi="Helvetica" w:cs="Helvetica"/>
          <w:lang w:val="el-GR"/>
        </w:rPr>
        <w:t>αισθητοποίησης, την εμπιστοσύνη</w:t>
      </w:r>
      <w:r w:rsidRPr="00CE0F20">
        <w:rPr>
          <w:rFonts w:hAnsi="Helvetica" w:cs="Helvetica"/>
          <w:lang w:val="el-GR"/>
        </w:rPr>
        <w:t xml:space="preserve"> και το πιο σημαντικό, τι θα κάν</w:t>
      </w:r>
      <w:r>
        <w:rPr>
          <w:rFonts w:hAnsi="Helvetica" w:cs="Helvetica"/>
          <w:lang w:val="el-GR"/>
        </w:rPr>
        <w:t>ουν</w:t>
      </w:r>
      <w:r w:rsidRPr="00CE0F20">
        <w:rPr>
          <w:rFonts w:hAnsi="Helvetica" w:cs="Helvetica"/>
          <w:lang w:val="el-GR"/>
        </w:rPr>
        <w:t xml:space="preserve"> </w:t>
      </w:r>
      <w:r w:rsidR="001B5EC4">
        <w:rPr>
          <w:rFonts w:hAnsi="Helvetica" w:cs="Helvetica"/>
          <w:lang w:val="el-GR"/>
        </w:rPr>
        <w:t xml:space="preserve">με </w:t>
      </w:r>
      <w:r w:rsidRPr="00CE0F20">
        <w:rPr>
          <w:rFonts w:hAnsi="Helvetica" w:cs="Helvetica"/>
          <w:lang w:val="el-GR"/>
        </w:rPr>
        <w:t>διαφορετικ</w:t>
      </w:r>
      <w:r w:rsidR="001B5EC4">
        <w:rPr>
          <w:rFonts w:hAnsi="Helvetica" w:cs="Helvetica"/>
          <w:lang w:val="el-GR"/>
        </w:rPr>
        <w:t>ό τρόπο</w:t>
      </w:r>
      <w:r w:rsidRPr="00CE0F20">
        <w:rPr>
          <w:rFonts w:hAnsi="Helvetica" w:cs="Helvetica"/>
          <w:lang w:val="el-GR"/>
        </w:rPr>
        <w:t xml:space="preserve"> ως αποτέλεσμα της παρ</w:t>
      </w:r>
      <w:r>
        <w:rPr>
          <w:rFonts w:hAnsi="Helvetica" w:cs="Helvetica"/>
          <w:lang w:val="el-GR"/>
        </w:rPr>
        <w:t>ακολούθησης της εκδήλωσης.</w:t>
      </w:r>
    </w:p>
    <w:p w:rsidR="0097127A" w:rsidRPr="0097127A" w:rsidRDefault="0097127A" w:rsidP="0097127A">
      <w:pPr>
        <w:pStyle w:val="Profounddefault"/>
        <w:rPr>
          <w:rFonts w:hAnsi="Helvetica" w:cs="Helvetica"/>
          <w:lang w:val="el-GR"/>
        </w:rPr>
      </w:pPr>
      <w:r w:rsidRPr="006F3EA6">
        <w:rPr>
          <w:rFonts w:hAnsi="Helvetica" w:cs="Helvetica"/>
          <w:lang w:val="el-GR"/>
        </w:rPr>
        <w:t xml:space="preserve">Ο πιο προφανής τρόπος είναι μέσω ενός ερωτηματολογίου, αλλά κρατήστε το απλό - δεν </w:t>
      </w:r>
      <w:r>
        <w:rPr>
          <w:rFonts w:hAnsi="Helvetica" w:cs="Helvetica"/>
          <w:lang w:val="el-GR"/>
        </w:rPr>
        <w:t>χρειάζεται</w:t>
      </w:r>
      <w:r w:rsidRPr="006F3EA6">
        <w:rPr>
          <w:rFonts w:hAnsi="Helvetica" w:cs="Helvetica"/>
          <w:lang w:val="el-GR"/>
        </w:rPr>
        <w:t xml:space="preserve"> να είναι μια επικυρωμέν</w:t>
      </w:r>
      <w:r>
        <w:rPr>
          <w:rFonts w:hAnsi="Helvetica" w:cs="Helvetica"/>
          <w:lang w:val="el-GR"/>
        </w:rPr>
        <w:t xml:space="preserve">ο </w:t>
      </w:r>
      <w:r w:rsidRPr="006F3EA6">
        <w:rPr>
          <w:rFonts w:hAnsi="Helvetica" w:cs="Helvetica"/>
          <w:lang w:val="el-GR"/>
        </w:rPr>
        <w:t xml:space="preserve">εργαλείο ποιότητα της ζωής - και </w:t>
      </w:r>
      <w:r>
        <w:rPr>
          <w:rFonts w:hAnsi="Helvetica" w:cs="Helvetica"/>
          <w:lang w:val="el-GR"/>
        </w:rPr>
        <w:t>όσο</w:t>
      </w:r>
      <w:r w:rsidRPr="006F3EA6">
        <w:rPr>
          <w:rFonts w:hAnsi="Helvetica" w:cs="Helvetica"/>
          <w:lang w:val="el-GR"/>
        </w:rPr>
        <w:t xml:space="preserve"> πιο εύκολο είναι να</w:t>
      </w:r>
      <w:r>
        <w:rPr>
          <w:rFonts w:hAnsi="Helvetica" w:cs="Helvetica"/>
          <w:lang w:val="el-GR"/>
        </w:rPr>
        <w:t xml:space="preserve"> το</w:t>
      </w:r>
      <w:r w:rsidRPr="006F3EA6">
        <w:rPr>
          <w:rFonts w:hAnsi="Helvetica" w:cs="Helvetica"/>
          <w:lang w:val="el-GR"/>
        </w:rPr>
        <w:t xml:space="preserve"> κατανοήσουν και να</w:t>
      </w:r>
      <w:r>
        <w:rPr>
          <w:rFonts w:hAnsi="Helvetica" w:cs="Helvetica"/>
          <w:lang w:val="el-GR"/>
        </w:rPr>
        <w:t xml:space="preserve"> το</w:t>
      </w:r>
      <w:r w:rsidRPr="006F3EA6">
        <w:rPr>
          <w:rFonts w:hAnsi="Helvetica" w:cs="Helvetica"/>
          <w:lang w:val="el-GR"/>
        </w:rPr>
        <w:t xml:space="preserve"> ολοκληρ</w:t>
      </w:r>
      <w:r>
        <w:rPr>
          <w:rFonts w:hAnsi="Helvetica" w:cs="Helvetica"/>
          <w:lang w:val="el-GR"/>
        </w:rPr>
        <w:t>ώσουν</w:t>
      </w:r>
      <w:r w:rsidRPr="006F3EA6">
        <w:rPr>
          <w:rFonts w:hAnsi="Helvetica" w:cs="Helvetica"/>
          <w:lang w:val="el-GR"/>
        </w:rPr>
        <w:t xml:space="preserve">, </w:t>
      </w:r>
      <w:r>
        <w:rPr>
          <w:rFonts w:hAnsi="Helvetica" w:cs="Helvetica"/>
          <w:lang w:val="el-GR"/>
        </w:rPr>
        <w:t>τόσες</w:t>
      </w:r>
      <w:r w:rsidRPr="006F3EA6">
        <w:rPr>
          <w:rFonts w:hAnsi="Helvetica" w:cs="Helvetica"/>
          <w:lang w:val="el-GR"/>
        </w:rPr>
        <w:t xml:space="preserve"> περισσότερες απαντήσεις θα πάρετε. Θα μπορούσε ακόμη και να είναι </w:t>
      </w:r>
      <w:r>
        <w:rPr>
          <w:rFonts w:hAnsi="Helvetica" w:cs="Helvetica"/>
          <w:lang w:val="el-GR"/>
        </w:rPr>
        <w:t xml:space="preserve">ένα </w:t>
      </w:r>
      <w:r w:rsidRPr="006F3EA6">
        <w:rPr>
          <w:rFonts w:hAnsi="Helvetica" w:cs="Helvetica"/>
          <w:lang w:val="el-GR"/>
        </w:rPr>
        <w:t>λεκτικ</w:t>
      </w:r>
      <w:r>
        <w:rPr>
          <w:rFonts w:hAnsi="Helvetica" w:cs="Helvetica"/>
          <w:lang w:val="el-GR"/>
        </w:rPr>
        <w:t>ό</w:t>
      </w:r>
      <w:r w:rsidRPr="006F3EA6">
        <w:rPr>
          <w:rFonts w:hAnsi="Helvetica" w:cs="Helvetica"/>
          <w:lang w:val="el-GR"/>
        </w:rPr>
        <w:t xml:space="preserve"> και όχι γραπτό ερωτηματολόγιο. </w:t>
      </w:r>
      <w:r w:rsidRPr="0097127A">
        <w:rPr>
          <w:rFonts w:hAnsi="Helvetica" w:cs="Helvetica"/>
          <w:lang w:val="el-GR"/>
        </w:rPr>
        <w:t xml:space="preserve">Για παράδειγμα, αν </w:t>
      </w:r>
      <w:r>
        <w:rPr>
          <w:rFonts w:hAnsi="Helvetica" w:cs="Helvetica"/>
          <w:lang w:val="el-GR"/>
        </w:rPr>
        <w:t>κάνετε</w:t>
      </w:r>
      <w:r w:rsidRPr="0097127A">
        <w:rPr>
          <w:rFonts w:hAnsi="Helvetica" w:cs="Helvetica"/>
          <w:lang w:val="el-GR"/>
        </w:rPr>
        <w:t xml:space="preserve"> μια παρουσίαση, ζητήσ</w:t>
      </w:r>
      <w:r>
        <w:rPr>
          <w:rFonts w:hAnsi="Helvetica" w:cs="Helvetica"/>
          <w:lang w:val="el-GR"/>
        </w:rPr>
        <w:t>τε</w:t>
      </w:r>
      <w:r w:rsidRPr="0097127A">
        <w:rPr>
          <w:rFonts w:hAnsi="Helvetica" w:cs="Helvetica"/>
          <w:lang w:val="el-GR"/>
        </w:rPr>
        <w:t xml:space="preserve"> από τους συμμετέχοντες να απαντήσουν σε μια ερώτηση με ανάταση των χεριών, και  σημε</w:t>
      </w:r>
      <w:r>
        <w:rPr>
          <w:rFonts w:hAnsi="Helvetica" w:cs="Helvetica"/>
          <w:lang w:val="el-GR"/>
        </w:rPr>
        <w:t>ιώστε</w:t>
      </w:r>
      <w:r w:rsidRPr="0097127A">
        <w:rPr>
          <w:rFonts w:hAnsi="Helvetica" w:cs="Helvetica"/>
          <w:lang w:val="el-GR"/>
        </w:rPr>
        <w:t xml:space="preserve"> τ</w:t>
      </w:r>
      <w:r>
        <w:rPr>
          <w:rFonts w:hAnsi="Helvetica" w:cs="Helvetica"/>
          <w:lang w:val="el-GR"/>
        </w:rPr>
        <w:t>ις</w:t>
      </w:r>
      <w:r w:rsidRPr="0097127A">
        <w:rPr>
          <w:rFonts w:hAnsi="Helvetica" w:cs="Helvetica"/>
          <w:lang w:val="el-GR"/>
        </w:rPr>
        <w:t xml:space="preserve"> απαντήσε</w:t>
      </w:r>
      <w:r>
        <w:rPr>
          <w:rFonts w:hAnsi="Helvetica" w:cs="Helvetica"/>
          <w:lang w:val="el-GR"/>
        </w:rPr>
        <w:t>ις</w:t>
      </w:r>
      <w:r w:rsidRPr="0097127A">
        <w:rPr>
          <w:rFonts w:hAnsi="Helvetica" w:cs="Helvetica"/>
          <w:lang w:val="el-GR"/>
        </w:rPr>
        <w:t xml:space="preserve"> τους.</w:t>
      </w:r>
    </w:p>
    <w:p w:rsidR="0097127A" w:rsidRPr="0097127A" w:rsidRDefault="0097127A" w:rsidP="0097127A">
      <w:pPr>
        <w:pStyle w:val="Profounddefault"/>
        <w:rPr>
          <w:rFonts w:hAnsi="Helvetica" w:cs="Helvetica"/>
          <w:lang w:val="el-GR"/>
        </w:rPr>
      </w:pPr>
      <w:r w:rsidRPr="00512CAA">
        <w:rPr>
          <w:rFonts w:hAnsi="Helvetica" w:cs="Helvetica"/>
        </w:rPr>
        <w:t> </w:t>
      </w:r>
      <w:r w:rsidRPr="00512CAA">
        <w:rPr>
          <w:rFonts w:hAnsi="Helvetica" w:cs="Helvetica"/>
          <w:lang w:val="el-GR"/>
        </w:rPr>
        <w:t>Παρακάτω είναι μερικές προτεινόμενες ερωτήσεις που μπορ</w:t>
      </w:r>
      <w:r>
        <w:rPr>
          <w:rFonts w:hAnsi="Helvetica" w:cs="Helvetica"/>
          <w:lang w:val="el-GR"/>
        </w:rPr>
        <w:t xml:space="preserve">ούν </w:t>
      </w:r>
      <w:r w:rsidRPr="00512CAA">
        <w:rPr>
          <w:rFonts w:hAnsi="Helvetica" w:cs="Helvetica"/>
          <w:lang w:val="el-GR"/>
        </w:rPr>
        <w:t>να χρησιμοποιηθ</w:t>
      </w:r>
      <w:r>
        <w:rPr>
          <w:rFonts w:hAnsi="Helvetica" w:cs="Helvetica"/>
          <w:lang w:val="el-GR"/>
        </w:rPr>
        <w:t>ούν</w:t>
      </w:r>
      <w:r w:rsidRPr="00512CAA">
        <w:rPr>
          <w:rFonts w:hAnsi="Helvetica" w:cs="Helvetica"/>
          <w:lang w:val="el-GR"/>
        </w:rPr>
        <w:t xml:space="preserve"> για την εκτίμηση των επιπέδων ευαισθητοποίησης, εμπιστοσύνη</w:t>
      </w:r>
      <w:r>
        <w:rPr>
          <w:rFonts w:hAnsi="Helvetica" w:cs="Helvetica"/>
          <w:lang w:val="el-GR"/>
        </w:rPr>
        <w:t>ς</w:t>
      </w:r>
      <w:r w:rsidRPr="00512CAA">
        <w:rPr>
          <w:rFonts w:hAnsi="Helvetica" w:cs="Helvetica"/>
          <w:lang w:val="el-GR"/>
        </w:rPr>
        <w:t xml:space="preserve"> και αλλαγή</w:t>
      </w:r>
      <w:r>
        <w:rPr>
          <w:rFonts w:hAnsi="Helvetica" w:cs="Helvetica"/>
          <w:lang w:val="el-GR"/>
        </w:rPr>
        <w:t>ς</w:t>
      </w:r>
      <w:r w:rsidRPr="00512CAA">
        <w:rPr>
          <w:rFonts w:hAnsi="Helvetica" w:cs="Helvetica"/>
          <w:lang w:val="el-GR"/>
        </w:rPr>
        <w:t xml:space="preserve"> της συμπεριφοράς. </w:t>
      </w:r>
    </w:p>
    <w:p w:rsidR="001E7082" w:rsidRPr="008304D0" w:rsidRDefault="001E7082" w:rsidP="00EE75B9">
      <w:pPr>
        <w:pStyle w:val="Profounddefault"/>
        <w:numPr>
          <w:ilvl w:val="0"/>
          <w:numId w:val="10"/>
        </w:numPr>
        <w:spacing w:after="0"/>
        <w:rPr>
          <w:rFonts w:hAnsi="Helvetica" w:cs="Helvetica"/>
        </w:rPr>
      </w:pPr>
      <w:r w:rsidRPr="008304D0">
        <w:rPr>
          <w:rFonts w:hAnsi="Helvetica" w:cs="Helvetica"/>
          <w:lang w:val="el-GR"/>
        </w:rPr>
        <w:t xml:space="preserve">Σε μια κλίμακα από 1-5, πόσα γνωρίζατε για την πρόληψη των πτώσεων πριν από τη σημερινή εκδήλωση; </w:t>
      </w:r>
      <w:r w:rsidRPr="008304D0">
        <w:rPr>
          <w:rFonts w:hAnsi="Helvetica" w:cs="Helvetica"/>
        </w:rPr>
        <w:t xml:space="preserve">(1 = </w:t>
      </w:r>
      <w:proofErr w:type="spellStart"/>
      <w:r w:rsidRPr="008304D0">
        <w:rPr>
          <w:rFonts w:hAnsi="Helvetica" w:cs="Helvetica"/>
        </w:rPr>
        <w:t>τί</w:t>
      </w:r>
      <w:proofErr w:type="spellEnd"/>
      <w:r w:rsidRPr="008304D0">
        <w:rPr>
          <w:rFonts w:hAnsi="Helvetica" w:cs="Helvetica"/>
        </w:rPr>
        <w:t>ποτα· 5 = π</w:t>
      </w:r>
      <w:proofErr w:type="spellStart"/>
      <w:r w:rsidRPr="008304D0">
        <w:rPr>
          <w:rFonts w:hAnsi="Helvetica" w:cs="Helvetica"/>
        </w:rPr>
        <w:t>ολλά</w:t>
      </w:r>
      <w:proofErr w:type="spellEnd"/>
      <w:r w:rsidRPr="008304D0">
        <w:rPr>
          <w:rFonts w:hAnsi="Helvetica" w:cs="Helvetica"/>
        </w:rPr>
        <w:t>)</w:t>
      </w:r>
    </w:p>
    <w:p w:rsidR="001E7082" w:rsidRPr="008304D0" w:rsidRDefault="001E7082" w:rsidP="00EE75B9">
      <w:pPr>
        <w:pStyle w:val="Profounddefault"/>
        <w:numPr>
          <w:ilvl w:val="0"/>
          <w:numId w:val="10"/>
        </w:numPr>
        <w:spacing w:after="0"/>
        <w:rPr>
          <w:rFonts w:hAnsi="Helvetica" w:cs="Helvetica"/>
        </w:rPr>
      </w:pPr>
      <w:r w:rsidRPr="008304D0">
        <w:rPr>
          <w:rFonts w:hAnsi="Helvetica" w:cs="Helvetica"/>
          <w:lang w:val="el-GR"/>
        </w:rPr>
        <w:t xml:space="preserve">Σε μια κλίμακα από 1-5, πόσο σίγουροι αισθάνεστε για τη μείωση του κινδύνου των πτώσεων μετά τη σημερινή εκδήλωση; </w:t>
      </w:r>
      <w:r w:rsidRPr="008304D0">
        <w:rPr>
          <w:rFonts w:hAnsi="Helvetica" w:cs="Helvetica"/>
        </w:rPr>
        <w:t>(1 = κα</w:t>
      </w:r>
      <w:proofErr w:type="spellStart"/>
      <w:r w:rsidRPr="008304D0">
        <w:rPr>
          <w:rFonts w:hAnsi="Helvetica" w:cs="Helvetica"/>
        </w:rPr>
        <w:t>θόλου</w:t>
      </w:r>
      <w:proofErr w:type="spellEnd"/>
      <w:r w:rsidRPr="008304D0">
        <w:rPr>
          <w:rFonts w:hAnsi="Helvetica" w:cs="Helvetica"/>
        </w:rPr>
        <w:t xml:space="preserve"> </w:t>
      </w:r>
      <w:proofErr w:type="spellStart"/>
      <w:r w:rsidRPr="008304D0">
        <w:rPr>
          <w:rFonts w:hAnsi="Helvetica" w:cs="Helvetica"/>
        </w:rPr>
        <w:t>σίγουρος</w:t>
      </w:r>
      <w:proofErr w:type="spellEnd"/>
      <w:r w:rsidRPr="008304D0">
        <w:rPr>
          <w:rFonts w:hAnsi="Helvetica" w:cs="Helvetica"/>
        </w:rPr>
        <w:t>· 5 = π</w:t>
      </w:r>
      <w:proofErr w:type="spellStart"/>
      <w:r w:rsidRPr="008304D0">
        <w:rPr>
          <w:rFonts w:hAnsi="Helvetica" w:cs="Helvetica"/>
        </w:rPr>
        <w:t>ολύ</w:t>
      </w:r>
      <w:proofErr w:type="spellEnd"/>
      <w:r w:rsidRPr="008304D0">
        <w:rPr>
          <w:rFonts w:hAnsi="Helvetica" w:cs="Helvetica"/>
        </w:rPr>
        <w:t xml:space="preserve"> </w:t>
      </w:r>
      <w:proofErr w:type="spellStart"/>
      <w:r w:rsidRPr="008304D0">
        <w:rPr>
          <w:rFonts w:hAnsi="Helvetica" w:cs="Helvetica"/>
        </w:rPr>
        <w:t>σίγουρος</w:t>
      </w:r>
      <w:proofErr w:type="spellEnd"/>
      <w:r w:rsidRPr="008304D0">
        <w:rPr>
          <w:rFonts w:hAnsi="Helvetica" w:cs="Helvetica"/>
        </w:rPr>
        <w:t>)</w:t>
      </w:r>
    </w:p>
    <w:p w:rsidR="001E7082" w:rsidRPr="008304D0" w:rsidRDefault="001E7082" w:rsidP="00EE75B9">
      <w:pPr>
        <w:pStyle w:val="Profounddefault"/>
        <w:numPr>
          <w:ilvl w:val="0"/>
          <w:numId w:val="10"/>
        </w:numPr>
        <w:spacing w:after="0"/>
        <w:rPr>
          <w:rFonts w:hAnsi="Helvetica" w:cs="Helvetica"/>
          <w:lang w:val="el-GR"/>
        </w:rPr>
      </w:pPr>
      <w:r w:rsidRPr="008304D0">
        <w:rPr>
          <w:rFonts w:hAnsi="Helvetica" w:cs="Helvetica"/>
          <w:lang w:val="el-GR"/>
        </w:rPr>
        <w:t xml:space="preserve">Σκέφτεστε να κάνετε οποιοδήποτε από τα ακόλουθα μετά την παρακολούθηση αυτής την εκδήλωσης: </w:t>
      </w:r>
    </w:p>
    <w:p w:rsidR="001E7082" w:rsidRPr="008304D0" w:rsidRDefault="001E7082" w:rsidP="00EE75B9">
      <w:pPr>
        <w:pStyle w:val="Profounddefault"/>
        <w:numPr>
          <w:ilvl w:val="0"/>
          <w:numId w:val="10"/>
        </w:numPr>
        <w:spacing w:after="0"/>
        <w:rPr>
          <w:rFonts w:hAnsi="Helvetica" w:cs="Helvetica"/>
          <w:lang w:val="el-GR"/>
        </w:rPr>
      </w:pPr>
      <w:r w:rsidRPr="008304D0">
        <w:rPr>
          <w:rFonts w:hAnsi="Helvetica" w:cs="Helvetica"/>
          <w:lang w:val="el-GR"/>
        </w:rPr>
        <w:t xml:space="preserve">Να επισκεφθείτε τον Παθολόγο σας/γιατρό </w:t>
      </w:r>
      <w:r w:rsidR="001B5EC4">
        <w:rPr>
          <w:rFonts w:hAnsi="Helvetica" w:cs="Helvetica"/>
          <w:lang w:val="el-GR"/>
        </w:rPr>
        <w:t xml:space="preserve">σας </w:t>
      </w:r>
      <w:r w:rsidRPr="008304D0">
        <w:rPr>
          <w:rFonts w:hAnsi="Helvetica" w:cs="Helvetica"/>
          <w:lang w:val="el-GR"/>
        </w:rPr>
        <w:t xml:space="preserve">για να του μιλήσετε για τις πτώσεις; </w:t>
      </w:r>
    </w:p>
    <w:p w:rsidR="001E7082" w:rsidRPr="008304D0" w:rsidRDefault="001E7082" w:rsidP="00EE75B9">
      <w:pPr>
        <w:pStyle w:val="Profounddefault"/>
        <w:numPr>
          <w:ilvl w:val="0"/>
          <w:numId w:val="10"/>
        </w:numPr>
        <w:spacing w:after="0"/>
        <w:rPr>
          <w:rFonts w:hAnsi="Helvetica" w:cs="Helvetica"/>
          <w:lang w:val="el-GR"/>
        </w:rPr>
      </w:pPr>
      <w:r w:rsidRPr="008304D0">
        <w:rPr>
          <w:rFonts w:hAnsi="Helvetica" w:cs="Helvetica"/>
          <w:lang w:val="el-GR"/>
        </w:rPr>
        <w:t>Να κάνετε εξέταση για τα μάτια σας;</w:t>
      </w:r>
    </w:p>
    <w:p w:rsidR="001E7082" w:rsidRPr="008304D0" w:rsidRDefault="001E7082" w:rsidP="00EE75B9">
      <w:pPr>
        <w:pStyle w:val="Profounddefault"/>
        <w:numPr>
          <w:ilvl w:val="0"/>
          <w:numId w:val="10"/>
        </w:numPr>
        <w:spacing w:after="0"/>
        <w:rPr>
          <w:rFonts w:hAnsi="Helvetica" w:cs="Helvetica"/>
          <w:lang w:val="el-GR"/>
        </w:rPr>
      </w:pPr>
      <w:r w:rsidRPr="008304D0">
        <w:rPr>
          <w:rFonts w:hAnsi="Helvetica" w:cs="Helvetica"/>
          <w:lang w:val="el-GR"/>
        </w:rPr>
        <w:t xml:space="preserve">Να ξεκινήσετε σε μια ομάδα που κάνουν ασκήσεις ή ένα πρόγραμμα ασκήσεων; </w:t>
      </w:r>
    </w:p>
    <w:p w:rsidR="001E7082" w:rsidRPr="008304D0" w:rsidRDefault="001B5EC4" w:rsidP="00EE75B9">
      <w:pPr>
        <w:pStyle w:val="Profounddefault"/>
        <w:numPr>
          <w:ilvl w:val="0"/>
          <w:numId w:val="10"/>
        </w:numPr>
        <w:spacing w:after="0"/>
        <w:rPr>
          <w:rFonts w:hAnsi="Helvetica" w:cs="Helvetica"/>
          <w:lang w:val="el-GR"/>
        </w:rPr>
      </w:pPr>
      <w:r>
        <w:rPr>
          <w:rFonts w:hAnsi="Helvetica" w:cs="Helvetica"/>
          <w:lang w:val="el-GR"/>
        </w:rPr>
        <w:t>Να πείτε σ’</w:t>
      </w:r>
      <w:r w:rsidR="002F4BBF">
        <w:rPr>
          <w:rFonts w:hAnsi="Helvetica" w:cs="Helvetica"/>
          <w:lang w:val="el-GR"/>
        </w:rPr>
        <w:t xml:space="preserve"> </w:t>
      </w:r>
      <w:r>
        <w:rPr>
          <w:rFonts w:hAnsi="Helvetica" w:cs="Helvetica"/>
          <w:lang w:val="el-GR"/>
        </w:rPr>
        <w:t>ένα/μια φίλο/η τι έχετε</w:t>
      </w:r>
      <w:r w:rsidR="001E7082" w:rsidRPr="008304D0">
        <w:rPr>
          <w:rFonts w:hAnsi="Helvetica" w:cs="Helvetica"/>
          <w:lang w:val="el-GR"/>
        </w:rPr>
        <w:t xml:space="preserve"> μάθει;</w:t>
      </w:r>
    </w:p>
    <w:p w:rsidR="001E7082" w:rsidRPr="008304D0" w:rsidRDefault="001E7082" w:rsidP="00EE75B9">
      <w:pPr>
        <w:pStyle w:val="Profounddefault"/>
        <w:numPr>
          <w:ilvl w:val="0"/>
          <w:numId w:val="10"/>
        </w:numPr>
        <w:spacing w:after="0"/>
        <w:rPr>
          <w:rFonts w:hAnsi="Helvetica" w:cs="Helvetica"/>
          <w:lang w:val="el-GR"/>
        </w:rPr>
      </w:pPr>
      <w:r w:rsidRPr="008304D0">
        <w:rPr>
          <w:rFonts w:hAnsi="Helvetica" w:cs="Helvetica"/>
        </w:rPr>
        <w:t>N</w:t>
      </w:r>
      <w:r w:rsidRPr="008304D0">
        <w:rPr>
          <w:rFonts w:hAnsi="Helvetica" w:cs="Helvetica"/>
          <w:lang w:val="el-GR"/>
        </w:rPr>
        <w:t xml:space="preserve">α δείτε ένα </w:t>
      </w:r>
      <w:r w:rsidR="001B5EC4">
        <w:rPr>
          <w:rFonts w:hAnsi="Helvetica" w:cs="Helvetica"/>
          <w:lang w:val="el-GR"/>
        </w:rPr>
        <w:t>φυσικοθεραπευτή</w:t>
      </w:r>
      <w:r w:rsidRPr="008304D0">
        <w:rPr>
          <w:rFonts w:hAnsi="Helvetica" w:cs="Helvetica"/>
          <w:lang w:val="el-GR"/>
        </w:rPr>
        <w:t>;</w:t>
      </w:r>
    </w:p>
    <w:p w:rsidR="001E7082" w:rsidRPr="008304D0" w:rsidRDefault="001E7082" w:rsidP="00FF27C1">
      <w:pPr>
        <w:pStyle w:val="Profounddefault"/>
        <w:numPr>
          <w:ilvl w:val="0"/>
          <w:numId w:val="10"/>
        </w:numPr>
        <w:spacing w:after="0"/>
        <w:rPr>
          <w:rFonts w:hAnsi="Helvetica" w:cs="Helvetica"/>
          <w:lang w:val="el-GR"/>
        </w:rPr>
      </w:pPr>
      <w:r w:rsidRPr="008304D0">
        <w:rPr>
          <w:rFonts w:hAnsi="Helvetica" w:cs="Helvetica"/>
          <w:lang w:val="el-GR"/>
        </w:rPr>
        <w:t>Μπορείτε να απαριθμήσετε δύο πράγματα που μπορείτε να κάνετε για να μειώσετε τον κίνδυνο των πτώσεων;</w:t>
      </w:r>
    </w:p>
    <w:p w:rsidR="00CC1915" w:rsidRPr="00137967" w:rsidRDefault="00137967" w:rsidP="00CC1915">
      <w:pPr>
        <w:pStyle w:val="Profoundheading4"/>
        <w:rPr>
          <w:lang w:val="el-GR"/>
        </w:rPr>
      </w:pPr>
      <w:r w:rsidRPr="00137967">
        <w:rPr>
          <w:rFonts w:hAnsi="Helvetica" w:cs="Helvetica"/>
          <w:lang w:val="el-GR"/>
        </w:rPr>
        <w:t>Επιτυχής έκβαση και στοιχεία αναφοράς</w:t>
      </w:r>
      <w:r w:rsidRPr="00137967">
        <w:rPr>
          <w:lang w:val="el-GR"/>
        </w:rPr>
        <w:t xml:space="preserve"> </w:t>
      </w:r>
    </w:p>
    <w:p w:rsidR="00960F8D" w:rsidRDefault="00682912" w:rsidP="00FF27C1">
      <w:pPr>
        <w:pStyle w:val="Profounddefault"/>
        <w:spacing w:after="120"/>
        <w:rPr>
          <w:rFonts w:hAnsi="Helvetica" w:cs="Helvetica"/>
          <w:lang w:val="el-GR"/>
        </w:rPr>
      </w:pPr>
      <w:r>
        <w:rPr>
          <w:rFonts w:hAnsi="Helvetica" w:cs="Helvetica"/>
          <w:lang w:val="el-GR"/>
        </w:rPr>
        <w:t>Εάν αναλαμβάνετε κάποιο</w:t>
      </w:r>
      <w:r w:rsidR="00960F8D" w:rsidRPr="0099469E">
        <w:rPr>
          <w:rFonts w:hAnsi="Helvetica" w:cs="Helvetica"/>
          <w:lang w:val="el-GR"/>
        </w:rPr>
        <w:t xml:space="preserve"> έλεγχο για την υγεία ή </w:t>
      </w:r>
      <w:r w:rsidR="00960F8D">
        <w:rPr>
          <w:rFonts w:hAnsi="Helvetica" w:cs="Helvetica"/>
          <w:lang w:val="el-GR"/>
        </w:rPr>
        <w:t>παρέχετε</w:t>
      </w:r>
      <w:r w:rsidR="00960F8D" w:rsidRPr="0099469E">
        <w:rPr>
          <w:rFonts w:hAnsi="Helvetica" w:cs="Helvetica"/>
          <w:lang w:val="el-GR"/>
        </w:rPr>
        <w:t xml:space="preserve"> τυχόν </w:t>
      </w:r>
      <w:r w:rsidR="00960F8D">
        <w:rPr>
          <w:rFonts w:hAnsi="Helvetica" w:cs="Helvetica"/>
          <w:lang w:val="el-GR"/>
        </w:rPr>
        <w:t xml:space="preserve">στοιχεία αναφοράς </w:t>
      </w:r>
      <w:r w:rsidR="00960F8D" w:rsidRPr="0099469E">
        <w:rPr>
          <w:rFonts w:hAnsi="Helvetica" w:cs="Helvetica"/>
          <w:lang w:val="el-GR"/>
        </w:rPr>
        <w:t xml:space="preserve">κατά τη διάρκεια της εκδήλωσης σας, κάνετε μια </w:t>
      </w:r>
      <w:r w:rsidR="00960F8D">
        <w:rPr>
          <w:rFonts w:hAnsi="Helvetica" w:cs="Helvetica"/>
          <w:lang w:val="el-GR"/>
        </w:rPr>
        <w:t>καταγραφή</w:t>
      </w:r>
      <w:r w:rsidR="00960F8D" w:rsidRPr="0099469E">
        <w:rPr>
          <w:rFonts w:hAnsi="Helvetica" w:cs="Helvetica"/>
          <w:lang w:val="el-GR"/>
        </w:rPr>
        <w:t xml:space="preserve"> </w:t>
      </w:r>
      <w:r w:rsidR="00960F8D">
        <w:rPr>
          <w:rFonts w:hAnsi="Helvetica" w:cs="Helvetica"/>
          <w:lang w:val="el-GR"/>
        </w:rPr>
        <w:t>αυτών</w:t>
      </w:r>
      <w:r w:rsidR="00960F8D" w:rsidRPr="0099469E">
        <w:rPr>
          <w:rFonts w:hAnsi="Helvetica" w:cs="Helvetica"/>
          <w:lang w:val="el-GR"/>
        </w:rPr>
        <w:t xml:space="preserve">, καθώς και </w:t>
      </w:r>
      <w:r>
        <w:rPr>
          <w:rFonts w:hAnsi="Helvetica" w:cs="Helvetica"/>
          <w:lang w:val="el-GR"/>
        </w:rPr>
        <w:t>όσων</w:t>
      </w:r>
      <w:r w:rsidR="00960F8D" w:rsidRPr="0099469E">
        <w:rPr>
          <w:rFonts w:hAnsi="Helvetica" w:cs="Helvetica"/>
          <w:lang w:val="el-GR"/>
        </w:rPr>
        <w:t xml:space="preserve"> συμβαίν</w:t>
      </w:r>
      <w:r>
        <w:rPr>
          <w:rFonts w:hAnsi="Helvetica" w:cs="Helvetica"/>
          <w:lang w:val="el-GR"/>
        </w:rPr>
        <w:t>ουν</w:t>
      </w:r>
      <w:r w:rsidR="00960F8D" w:rsidRPr="0099469E">
        <w:rPr>
          <w:rFonts w:hAnsi="Helvetica" w:cs="Helvetica"/>
          <w:lang w:val="el-GR"/>
        </w:rPr>
        <w:t xml:space="preserve">, ως αποτέλεσμα. Για παράδειγμα, </w:t>
      </w:r>
      <w:r>
        <w:rPr>
          <w:rFonts w:hAnsi="Helvetica" w:cs="Helvetica"/>
          <w:lang w:val="el-GR"/>
        </w:rPr>
        <w:t>κάν</w:t>
      </w:r>
      <w:r w:rsidR="00960F8D">
        <w:rPr>
          <w:rFonts w:hAnsi="Helvetica" w:cs="Helvetica"/>
          <w:lang w:val="el-GR"/>
        </w:rPr>
        <w:t>τε</w:t>
      </w:r>
      <w:r w:rsidR="00960F8D" w:rsidRPr="0099469E">
        <w:rPr>
          <w:rFonts w:hAnsi="Helvetica" w:cs="Helvetica"/>
          <w:lang w:val="el-GR"/>
        </w:rPr>
        <w:t xml:space="preserve"> ελέγχ</w:t>
      </w:r>
      <w:r w:rsidR="00960F8D">
        <w:rPr>
          <w:rFonts w:hAnsi="Helvetica" w:cs="Helvetica"/>
          <w:lang w:val="el-GR"/>
        </w:rPr>
        <w:t>ους</w:t>
      </w:r>
      <w:r w:rsidR="00960F8D" w:rsidRPr="0099469E">
        <w:rPr>
          <w:rFonts w:hAnsi="Helvetica" w:cs="Helvetica"/>
          <w:lang w:val="el-GR"/>
        </w:rPr>
        <w:t xml:space="preserve"> της πίεσης του αίματος, </w:t>
      </w:r>
      <w:r w:rsidR="00960F8D">
        <w:rPr>
          <w:rFonts w:hAnsi="Helvetica" w:cs="Helvetica"/>
          <w:lang w:val="el-GR"/>
        </w:rPr>
        <w:t>αναφέρετε</w:t>
      </w:r>
      <w:r w:rsidR="00960F8D" w:rsidRPr="0099469E">
        <w:rPr>
          <w:rFonts w:hAnsi="Helvetica" w:cs="Helvetica"/>
          <w:lang w:val="el-GR"/>
        </w:rPr>
        <w:t xml:space="preserve"> πόσ</w:t>
      </w:r>
      <w:r w:rsidR="00960F8D">
        <w:rPr>
          <w:rFonts w:hAnsi="Helvetica" w:cs="Helvetica"/>
          <w:lang w:val="el-GR"/>
        </w:rPr>
        <w:t>ους</w:t>
      </w:r>
      <w:r w:rsidR="00960F8D" w:rsidRPr="0099469E">
        <w:rPr>
          <w:rFonts w:hAnsi="Helvetica" w:cs="Helvetica"/>
          <w:lang w:val="el-GR"/>
        </w:rPr>
        <w:t xml:space="preserve"> </w:t>
      </w:r>
      <w:r w:rsidR="00960F8D">
        <w:rPr>
          <w:rFonts w:hAnsi="Helvetica" w:cs="Helvetica"/>
          <w:lang w:val="el-GR"/>
        </w:rPr>
        <w:t>διεξάγετε</w:t>
      </w:r>
      <w:r w:rsidR="00960F8D" w:rsidRPr="0099469E">
        <w:rPr>
          <w:rFonts w:hAnsi="Helvetica" w:cs="Helvetica"/>
          <w:lang w:val="el-GR"/>
        </w:rPr>
        <w:t>, καθώς και τον α</w:t>
      </w:r>
      <w:r>
        <w:rPr>
          <w:rFonts w:hAnsi="Helvetica" w:cs="Helvetica"/>
          <w:lang w:val="el-GR"/>
        </w:rPr>
        <w:t>ριθμό των περιπτώσεων όπου βρήκατε</w:t>
      </w:r>
      <w:r w:rsidR="002F4BBF">
        <w:rPr>
          <w:rFonts w:hAnsi="Helvetica" w:cs="Helvetica"/>
          <w:lang w:val="el-GR"/>
        </w:rPr>
        <w:t xml:space="preserve"> ορθοστατική υπό</w:t>
      </w:r>
      <w:r w:rsidR="00960F8D" w:rsidRPr="0099469E">
        <w:rPr>
          <w:rFonts w:hAnsi="Helvetica" w:cs="Helvetica"/>
          <w:lang w:val="el-GR"/>
        </w:rPr>
        <w:t>ταση ή για τους ελέγχους ισορροπία</w:t>
      </w:r>
      <w:r w:rsidR="00960F8D">
        <w:rPr>
          <w:rFonts w:hAnsi="Helvetica" w:cs="Helvetica"/>
          <w:lang w:val="el-GR"/>
        </w:rPr>
        <w:t>ς</w:t>
      </w:r>
      <w:r w:rsidR="00960F8D" w:rsidRPr="0099469E">
        <w:rPr>
          <w:rFonts w:hAnsi="Helvetica" w:cs="Helvetica"/>
          <w:lang w:val="el-GR"/>
        </w:rPr>
        <w:t>, δ</w:t>
      </w:r>
      <w:r w:rsidR="00960F8D">
        <w:rPr>
          <w:rFonts w:hAnsi="Helvetica" w:cs="Helvetica"/>
          <w:lang w:val="el-GR"/>
        </w:rPr>
        <w:t>ώστε</w:t>
      </w:r>
      <w:r w:rsidR="00960F8D" w:rsidRPr="0099469E">
        <w:rPr>
          <w:rFonts w:hAnsi="Helvetica" w:cs="Helvetica"/>
          <w:lang w:val="el-GR"/>
        </w:rPr>
        <w:t xml:space="preserve"> </w:t>
      </w:r>
      <w:r w:rsidR="00960F8D">
        <w:rPr>
          <w:rFonts w:hAnsi="Helvetica" w:cs="Helvetica"/>
          <w:lang w:val="el-GR"/>
        </w:rPr>
        <w:t xml:space="preserve">τον αριθμό των περιπτώσεων που </w:t>
      </w:r>
      <w:r>
        <w:rPr>
          <w:rFonts w:hAnsi="Helvetica" w:cs="Helvetica"/>
          <w:lang w:val="el-GR"/>
        </w:rPr>
        <w:t>βρήκατε</w:t>
      </w:r>
      <w:r w:rsidR="00960F8D">
        <w:rPr>
          <w:rFonts w:hAnsi="Helvetica" w:cs="Helvetica"/>
          <w:lang w:val="el-GR"/>
        </w:rPr>
        <w:t xml:space="preserve"> μ</w:t>
      </w:r>
      <w:r>
        <w:rPr>
          <w:rFonts w:hAnsi="Helvetica" w:cs="Helvetica"/>
          <w:lang w:val="el-GR"/>
        </w:rPr>
        <w:t>ια</w:t>
      </w:r>
      <w:r w:rsidR="00960F8D" w:rsidRPr="0012014B">
        <w:rPr>
          <w:rFonts w:hAnsi="Helvetica" w:cs="Helvetica"/>
          <w:lang w:val="el-GR"/>
        </w:rPr>
        <w:t xml:space="preserve"> </w:t>
      </w:r>
      <w:r w:rsidR="00960F8D">
        <w:rPr>
          <w:rFonts w:hAnsi="Helvetica" w:cs="Helvetica"/>
          <w:lang w:val="el-GR"/>
        </w:rPr>
        <w:t>δυσλειτουργία στην ισορροπία,</w:t>
      </w:r>
      <w:r w:rsidR="00960F8D" w:rsidRPr="0010423F">
        <w:rPr>
          <w:rFonts w:hAnsi="Helvetica" w:cs="Helvetica"/>
          <w:lang w:val="el-GR"/>
        </w:rPr>
        <w:t xml:space="preserve"> καθώς και τον αριθμό των παραπομπών που </w:t>
      </w:r>
      <w:r>
        <w:rPr>
          <w:rFonts w:hAnsi="Helvetica" w:cs="Helvetica"/>
          <w:lang w:val="el-GR"/>
        </w:rPr>
        <w:t>έγιναν</w:t>
      </w:r>
      <w:r w:rsidR="00960F8D" w:rsidRPr="0010423F">
        <w:rPr>
          <w:rFonts w:hAnsi="Helvetica" w:cs="Helvetica"/>
          <w:lang w:val="el-GR"/>
        </w:rPr>
        <w:t xml:space="preserve"> σε μια </w:t>
      </w:r>
      <w:r w:rsidR="00960F8D">
        <w:rPr>
          <w:rFonts w:hAnsi="Helvetica" w:cs="Helvetica"/>
          <w:lang w:val="el-GR"/>
        </w:rPr>
        <w:t>ομάδα</w:t>
      </w:r>
      <w:r w:rsidR="00960F8D" w:rsidRPr="0010423F">
        <w:rPr>
          <w:rFonts w:hAnsi="Helvetica" w:cs="Helvetica"/>
          <w:lang w:val="el-GR"/>
        </w:rPr>
        <w:t xml:space="preserve"> άσκηση</w:t>
      </w:r>
      <w:r w:rsidR="00960F8D">
        <w:rPr>
          <w:rFonts w:hAnsi="Helvetica" w:cs="Helvetica"/>
          <w:lang w:val="el-GR"/>
        </w:rPr>
        <w:t>ς</w:t>
      </w:r>
      <w:r w:rsidR="00960F8D" w:rsidRPr="0010423F">
        <w:rPr>
          <w:rFonts w:hAnsi="Helvetica" w:cs="Helvetica"/>
          <w:lang w:val="el-GR"/>
        </w:rPr>
        <w:t xml:space="preserve"> ή</w:t>
      </w:r>
      <w:r w:rsidR="00960F8D">
        <w:rPr>
          <w:rFonts w:hAnsi="Helvetica" w:cs="Helvetica"/>
          <w:lang w:val="el-GR"/>
        </w:rPr>
        <w:t xml:space="preserve"> σε</w:t>
      </w:r>
      <w:r w:rsidR="00960F8D" w:rsidRPr="0010423F">
        <w:rPr>
          <w:rFonts w:hAnsi="Helvetica" w:cs="Helvetica"/>
          <w:lang w:val="el-GR"/>
        </w:rPr>
        <w:t xml:space="preserve"> πρόγραμμα</w:t>
      </w:r>
      <w:r w:rsidR="00960F8D">
        <w:rPr>
          <w:rFonts w:hAnsi="Helvetica" w:cs="Helvetica"/>
          <w:lang w:val="el-GR"/>
        </w:rPr>
        <w:t xml:space="preserve"> άσκησης</w:t>
      </w:r>
      <w:r w:rsidR="00960F8D" w:rsidRPr="0010423F">
        <w:rPr>
          <w:rFonts w:hAnsi="Helvetica" w:cs="Helvetica"/>
          <w:lang w:val="el-GR"/>
        </w:rPr>
        <w:t>.</w:t>
      </w:r>
    </w:p>
    <w:p w:rsidR="00960F8D" w:rsidRPr="00FF27C1" w:rsidRDefault="00682912" w:rsidP="00FF27C1">
      <w:pPr>
        <w:pStyle w:val="Profounddefault"/>
        <w:spacing w:after="0"/>
        <w:rPr>
          <w:rFonts w:hAnsi="Helvetica" w:cs="Helvetica"/>
          <w:lang w:val="el-GR"/>
        </w:rPr>
      </w:pPr>
      <w:r>
        <w:rPr>
          <w:rFonts w:hAnsi="Helvetica" w:cs="Helvetica"/>
          <w:lang w:val="el-GR"/>
        </w:rPr>
        <w:t xml:space="preserve">Καταγράψτε </w:t>
      </w:r>
      <w:r w:rsidR="00960F8D" w:rsidRPr="00351ABD">
        <w:rPr>
          <w:rFonts w:hAnsi="Helvetica" w:cs="Helvetica"/>
          <w:lang w:val="el-GR"/>
        </w:rPr>
        <w:t xml:space="preserve">το συνολικό αριθμό των ατόμων που θα παρακολουθήσουν την εκδήλωση σας. Μπορείτε να </w:t>
      </w:r>
      <w:r>
        <w:rPr>
          <w:rFonts w:hAnsi="Helvetica" w:cs="Helvetica"/>
          <w:lang w:val="el-GR"/>
        </w:rPr>
        <w:t xml:space="preserve">τον </w:t>
      </w:r>
      <w:r w:rsidR="00960F8D" w:rsidRPr="00351ABD">
        <w:rPr>
          <w:rFonts w:hAnsi="Helvetica" w:cs="Helvetica"/>
          <w:lang w:val="el-GR"/>
        </w:rPr>
        <w:t xml:space="preserve">συγκρίνετε με τον αριθμό των παραπομπών που </w:t>
      </w:r>
      <w:r w:rsidR="00960F8D">
        <w:rPr>
          <w:rFonts w:hAnsi="Helvetica" w:cs="Helvetica"/>
          <w:lang w:val="el-GR"/>
        </w:rPr>
        <w:t>έγιναν,</w:t>
      </w:r>
      <w:r w:rsidR="00960F8D" w:rsidRPr="00351ABD">
        <w:rPr>
          <w:rFonts w:hAnsi="Helvetica" w:cs="Helvetica"/>
          <w:lang w:val="el-GR"/>
        </w:rPr>
        <w:t xml:space="preserve"> ή των υγειονομικών ελέγχων που </w:t>
      </w:r>
      <w:r w:rsidR="00960F8D">
        <w:rPr>
          <w:rFonts w:hAnsi="Helvetica" w:cs="Helvetica"/>
          <w:lang w:val="el-GR"/>
        </w:rPr>
        <w:t xml:space="preserve">έχουν </w:t>
      </w:r>
      <w:r w:rsidR="00960F8D" w:rsidRPr="00351ABD">
        <w:rPr>
          <w:rFonts w:hAnsi="Helvetica" w:cs="Helvetica"/>
          <w:lang w:val="el-GR"/>
        </w:rPr>
        <w:t>αναλ</w:t>
      </w:r>
      <w:r w:rsidR="00960F8D">
        <w:rPr>
          <w:rFonts w:hAnsi="Helvetica" w:cs="Helvetica"/>
          <w:lang w:val="el-GR"/>
        </w:rPr>
        <w:t>ηφθεί</w:t>
      </w:r>
      <w:r w:rsidR="00960F8D" w:rsidRPr="00351ABD">
        <w:rPr>
          <w:rFonts w:hAnsi="Helvetica" w:cs="Helvetica"/>
          <w:lang w:val="el-GR"/>
        </w:rPr>
        <w:t>, για να δώσε</w:t>
      </w:r>
      <w:r w:rsidR="00960F8D">
        <w:rPr>
          <w:rFonts w:hAnsi="Helvetica" w:cs="Helvetica"/>
          <w:lang w:val="el-GR"/>
        </w:rPr>
        <w:t>τε</w:t>
      </w:r>
      <w:r w:rsidR="00960F8D" w:rsidRPr="00351ABD">
        <w:rPr>
          <w:rFonts w:hAnsi="Helvetica" w:cs="Helvetica"/>
          <w:lang w:val="el-GR"/>
        </w:rPr>
        <w:t xml:space="preserve"> ένα ποσοστό του αριθμού των ανθρώπων που βο</w:t>
      </w:r>
      <w:r w:rsidR="00960F8D">
        <w:rPr>
          <w:rFonts w:hAnsi="Helvetica" w:cs="Helvetica"/>
          <w:lang w:val="el-GR"/>
        </w:rPr>
        <w:t>ηθήσατε</w:t>
      </w:r>
      <w:r w:rsidR="00960F8D" w:rsidRPr="00351ABD">
        <w:rPr>
          <w:rFonts w:hAnsi="Helvetica" w:cs="Helvetica"/>
          <w:lang w:val="el-GR"/>
        </w:rPr>
        <w:t xml:space="preserve">. </w:t>
      </w:r>
      <w:r w:rsidR="00FF27C1" w:rsidRPr="00FF27C1">
        <w:rPr>
          <w:rFonts w:hAnsi="Helvetica" w:cs="Helvetica"/>
          <w:lang w:val="el-GR"/>
        </w:rPr>
        <w:t xml:space="preserve"> </w:t>
      </w:r>
    </w:p>
    <w:p w:rsidR="00CC1915" w:rsidRPr="0039701A" w:rsidRDefault="00960F8D" w:rsidP="00CC1915">
      <w:pPr>
        <w:pStyle w:val="BodyA"/>
        <w:rPr>
          <w:lang w:val="el-GR"/>
        </w:rPr>
      </w:pPr>
      <w:r w:rsidRPr="0039701A">
        <w:rPr>
          <w:b/>
          <w:bCs/>
          <w:lang w:val="el-GR"/>
        </w:rPr>
        <w:t xml:space="preserve">Αποσπάσματα και μαρτυρίες </w:t>
      </w:r>
    </w:p>
    <w:p w:rsidR="00960F8D" w:rsidRDefault="00960F8D" w:rsidP="008304D0">
      <w:pPr>
        <w:pStyle w:val="Profounddefault"/>
        <w:spacing w:after="120"/>
        <w:rPr>
          <w:rFonts w:hAnsi="Helvetica" w:cs="Helvetica"/>
          <w:lang w:val="el-GR"/>
        </w:rPr>
      </w:pPr>
      <w:r w:rsidRPr="003635EE">
        <w:rPr>
          <w:rFonts w:hAnsi="Helvetica" w:cs="Helvetica"/>
          <w:lang w:val="el-GR"/>
        </w:rPr>
        <w:t>Είναι μια καλή ιδέα να ζητήσε</w:t>
      </w:r>
      <w:r>
        <w:rPr>
          <w:rFonts w:hAnsi="Helvetica" w:cs="Helvetica"/>
          <w:lang w:val="el-GR"/>
        </w:rPr>
        <w:t>τε</w:t>
      </w:r>
      <w:r w:rsidRPr="003635EE">
        <w:rPr>
          <w:rFonts w:hAnsi="Helvetica" w:cs="Helvetica"/>
          <w:lang w:val="el-GR"/>
        </w:rPr>
        <w:t xml:space="preserve"> </w:t>
      </w:r>
      <w:r>
        <w:rPr>
          <w:rFonts w:hAnsi="Helvetica" w:cs="Helvetica"/>
          <w:lang w:val="el-GR"/>
        </w:rPr>
        <w:t>τη</w:t>
      </w:r>
      <w:r w:rsidRPr="003635EE">
        <w:rPr>
          <w:rFonts w:hAnsi="Helvetica" w:cs="Helvetica"/>
          <w:lang w:val="el-GR"/>
        </w:rPr>
        <w:t xml:space="preserve"> γνώμη </w:t>
      </w:r>
      <w:r>
        <w:rPr>
          <w:rFonts w:hAnsi="Helvetica" w:cs="Helvetica"/>
          <w:lang w:val="el-GR"/>
        </w:rPr>
        <w:t>τους</w:t>
      </w:r>
      <w:r w:rsidRPr="003635EE">
        <w:rPr>
          <w:rFonts w:hAnsi="Helvetica" w:cs="Helvetica"/>
          <w:lang w:val="el-GR"/>
        </w:rPr>
        <w:t xml:space="preserve"> για την εκδήλωσή σας, καθώς </w:t>
      </w:r>
      <w:r>
        <w:rPr>
          <w:rFonts w:hAnsi="Helvetica" w:cs="Helvetica"/>
          <w:lang w:val="el-GR"/>
        </w:rPr>
        <w:t>για</w:t>
      </w:r>
      <w:r w:rsidRPr="003635EE">
        <w:rPr>
          <w:rFonts w:hAnsi="Helvetica" w:cs="Helvetica"/>
          <w:lang w:val="el-GR"/>
        </w:rPr>
        <w:t xml:space="preserve"> </w:t>
      </w:r>
      <w:r w:rsidR="00705A4B">
        <w:rPr>
          <w:rFonts w:hAnsi="Helvetica" w:cs="Helvetica"/>
          <w:lang w:val="el-GR"/>
        </w:rPr>
        <w:t>τα</w:t>
      </w:r>
      <w:r w:rsidRPr="003635EE">
        <w:rPr>
          <w:rFonts w:hAnsi="Helvetica" w:cs="Helvetica"/>
          <w:lang w:val="el-GR"/>
        </w:rPr>
        <w:t xml:space="preserve"> τυχόν φυλλάδια που δώσατε, </w:t>
      </w:r>
      <w:r w:rsidR="00705A4B">
        <w:rPr>
          <w:rFonts w:hAnsi="Helvetica" w:cs="Helvetica"/>
          <w:lang w:val="el-GR"/>
        </w:rPr>
        <w:t>αυτό</w:t>
      </w:r>
      <w:r w:rsidRPr="003635EE">
        <w:rPr>
          <w:rFonts w:hAnsi="Helvetica" w:cs="Helvetica"/>
          <w:lang w:val="el-GR"/>
        </w:rPr>
        <w:t xml:space="preserve"> </w:t>
      </w:r>
      <w:r>
        <w:rPr>
          <w:rFonts w:hAnsi="Helvetica" w:cs="Helvetica"/>
          <w:lang w:val="el-GR"/>
        </w:rPr>
        <w:t>θα</w:t>
      </w:r>
      <w:r w:rsidRPr="003635EE">
        <w:rPr>
          <w:rFonts w:hAnsi="Helvetica" w:cs="Helvetica"/>
          <w:lang w:val="el-GR"/>
        </w:rPr>
        <w:t xml:space="preserve"> σας βοηθήσει να καταλάβετε τι λειτούργησε καλά και πώς μπορείτε να βελτιώσετε τα πράγματα </w:t>
      </w:r>
      <w:r w:rsidR="00026360">
        <w:rPr>
          <w:rFonts w:hAnsi="Helvetica" w:cs="Helvetica"/>
          <w:lang w:val="el-GR"/>
        </w:rPr>
        <w:t>στην επόμενη</w:t>
      </w:r>
      <w:r w:rsidRPr="003635EE">
        <w:rPr>
          <w:rFonts w:hAnsi="Helvetica" w:cs="Helvetica"/>
          <w:lang w:val="el-GR"/>
        </w:rPr>
        <w:t xml:space="preserve"> εκδήλωσή </w:t>
      </w:r>
      <w:r>
        <w:rPr>
          <w:rFonts w:hAnsi="Helvetica" w:cs="Helvetica"/>
          <w:lang w:val="el-GR"/>
        </w:rPr>
        <w:t>σας.</w:t>
      </w:r>
    </w:p>
    <w:p w:rsidR="00960F8D" w:rsidRDefault="00960F8D" w:rsidP="008304D0">
      <w:pPr>
        <w:pStyle w:val="Profounddefault"/>
        <w:spacing w:after="120"/>
        <w:rPr>
          <w:rFonts w:hAnsi="Helvetica" w:cs="Helvetica"/>
          <w:lang w:val="el-GR"/>
        </w:rPr>
      </w:pPr>
      <w:r w:rsidRPr="003635EE">
        <w:rPr>
          <w:rFonts w:hAnsi="Helvetica" w:cs="Helvetica"/>
          <w:lang w:val="el-GR"/>
        </w:rPr>
        <w:t>Μπορείτε να περιλ</w:t>
      </w:r>
      <w:r>
        <w:rPr>
          <w:rFonts w:hAnsi="Helvetica" w:cs="Helvetica"/>
          <w:lang w:val="el-GR"/>
        </w:rPr>
        <w:t>άβετε</w:t>
      </w:r>
      <w:r w:rsidRPr="003635EE">
        <w:rPr>
          <w:rFonts w:hAnsi="Helvetica" w:cs="Helvetica"/>
          <w:lang w:val="el-GR"/>
        </w:rPr>
        <w:t xml:space="preserve"> χώρο για σχόλια και γενικ</w:t>
      </w:r>
      <w:r>
        <w:rPr>
          <w:rFonts w:hAnsi="Helvetica" w:cs="Helvetica"/>
          <w:lang w:val="el-GR"/>
        </w:rPr>
        <w:t>ές</w:t>
      </w:r>
      <w:r w:rsidRPr="003635EE">
        <w:rPr>
          <w:rFonts w:hAnsi="Helvetica" w:cs="Helvetica"/>
          <w:lang w:val="el-GR"/>
        </w:rPr>
        <w:t xml:space="preserve"> γνώμ</w:t>
      </w:r>
      <w:r>
        <w:rPr>
          <w:rFonts w:hAnsi="Helvetica" w:cs="Helvetica"/>
          <w:lang w:val="el-GR"/>
        </w:rPr>
        <w:t>ες</w:t>
      </w:r>
      <w:r w:rsidRPr="003635EE">
        <w:rPr>
          <w:rFonts w:hAnsi="Helvetica" w:cs="Helvetica"/>
          <w:lang w:val="el-GR"/>
        </w:rPr>
        <w:t xml:space="preserve"> εντός </w:t>
      </w:r>
      <w:r>
        <w:rPr>
          <w:rFonts w:hAnsi="Helvetica" w:cs="Helvetica"/>
          <w:lang w:val="el-GR"/>
        </w:rPr>
        <w:t>των εντύπων αξιολόγησης, ή</w:t>
      </w:r>
      <w:r w:rsidRPr="003635EE">
        <w:rPr>
          <w:rFonts w:hAnsi="Helvetica" w:cs="Helvetica"/>
          <w:lang w:val="el-GR"/>
        </w:rPr>
        <w:t xml:space="preserve"> εναλλακτικά, να λάβε</w:t>
      </w:r>
      <w:r>
        <w:rPr>
          <w:rFonts w:hAnsi="Helvetica" w:cs="Helvetica"/>
          <w:lang w:val="el-GR"/>
        </w:rPr>
        <w:t>τε</w:t>
      </w:r>
      <w:r w:rsidRPr="003635EE">
        <w:rPr>
          <w:rFonts w:hAnsi="Helvetica" w:cs="Helvetica"/>
          <w:lang w:val="el-GR"/>
        </w:rPr>
        <w:t xml:space="preserve"> μια πιο ανεπίσημη προσέγγιση και να αφήσε</w:t>
      </w:r>
      <w:r>
        <w:rPr>
          <w:rFonts w:hAnsi="Helvetica" w:cs="Helvetica"/>
          <w:lang w:val="el-GR"/>
        </w:rPr>
        <w:t>τε</w:t>
      </w:r>
      <w:r w:rsidRPr="003635EE">
        <w:rPr>
          <w:rFonts w:hAnsi="Helvetica" w:cs="Helvetica"/>
          <w:lang w:val="el-GR"/>
        </w:rPr>
        <w:t xml:space="preserve"> έξω ένα βιβλίο για τους συμμετέχοντες να γράψουν τις παρατηρήσεις τους. </w:t>
      </w:r>
      <w:r w:rsidRPr="00055259">
        <w:rPr>
          <w:rFonts w:hAnsi="Helvetica" w:cs="Helvetica"/>
          <w:lang w:val="el-GR"/>
        </w:rPr>
        <w:t>Κάποιοι άνθρωποι μπορ</w:t>
      </w:r>
      <w:r>
        <w:rPr>
          <w:rFonts w:hAnsi="Helvetica" w:cs="Helvetica"/>
          <w:lang w:val="el-GR"/>
        </w:rPr>
        <w:t>εί</w:t>
      </w:r>
      <w:r w:rsidRPr="00055259">
        <w:rPr>
          <w:rFonts w:hAnsi="Helvetica" w:cs="Helvetica"/>
          <w:lang w:val="el-GR"/>
        </w:rPr>
        <w:t xml:space="preserve"> να </w:t>
      </w:r>
      <w:r w:rsidR="00705A4B">
        <w:rPr>
          <w:rFonts w:hAnsi="Helvetica" w:cs="Helvetica"/>
          <w:lang w:val="el-GR"/>
        </w:rPr>
        <w:t xml:space="preserve">καταγράψουν </w:t>
      </w:r>
      <w:r w:rsidRPr="00055259">
        <w:rPr>
          <w:rFonts w:hAnsi="Helvetica" w:cs="Helvetica"/>
          <w:lang w:val="el-GR"/>
        </w:rPr>
        <w:t xml:space="preserve">τα σχόλιά </w:t>
      </w:r>
      <w:r>
        <w:rPr>
          <w:rFonts w:hAnsi="Helvetica" w:cs="Helvetica"/>
          <w:lang w:val="el-GR"/>
        </w:rPr>
        <w:t>τους</w:t>
      </w:r>
      <w:r w:rsidRPr="00055259">
        <w:rPr>
          <w:rFonts w:hAnsi="Helvetica" w:cs="Helvetica"/>
          <w:lang w:val="el-GR"/>
        </w:rPr>
        <w:t xml:space="preserve"> βλέποντας τι έχουν γράψει άλλοι.</w:t>
      </w:r>
    </w:p>
    <w:p w:rsidR="00026360" w:rsidRDefault="00960F8D" w:rsidP="00026360">
      <w:pPr>
        <w:pStyle w:val="Profounddefault"/>
        <w:rPr>
          <w:rFonts w:hAnsi="Helvetica" w:cs="Helvetica"/>
          <w:lang w:val="el-GR"/>
        </w:rPr>
      </w:pPr>
      <w:r w:rsidRPr="00055259">
        <w:rPr>
          <w:rFonts w:hAnsi="Helvetica" w:cs="Helvetica"/>
          <w:lang w:val="el-GR"/>
        </w:rPr>
        <w:t>Μπορείτε να αν</w:t>
      </w:r>
      <w:r>
        <w:rPr>
          <w:rFonts w:hAnsi="Helvetica" w:cs="Helvetica"/>
          <w:lang w:val="el-GR"/>
        </w:rPr>
        <w:t>ωνυμοποιήσετε</w:t>
      </w:r>
      <w:r w:rsidRPr="00055259">
        <w:rPr>
          <w:rFonts w:hAnsi="Helvetica" w:cs="Helvetica"/>
          <w:lang w:val="el-GR"/>
        </w:rPr>
        <w:t xml:space="preserve"> αποσπάσματα και να τα χρησιμοποιήσε</w:t>
      </w:r>
      <w:r>
        <w:rPr>
          <w:rFonts w:hAnsi="Helvetica" w:cs="Helvetica"/>
          <w:lang w:val="el-GR"/>
        </w:rPr>
        <w:t>τε</w:t>
      </w:r>
      <w:r w:rsidRPr="00055259">
        <w:rPr>
          <w:rFonts w:hAnsi="Helvetica" w:cs="Helvetica"/>
          <w:lang w:val="el-GR"/>
        </w:rPr>
        <w:t xml:space="preserve"> για να προωθήσε</w:t>
      </w:r>
      <w:r>
        <w:rPr>
          <w:rFonts w:hAnsi="Helvetica" w:cs="Helvetica"/>
          <w:lang w:val="el-GR"/>
        </w:rPr>
        <w:t>τε</w:t>
      </w:r>
      <w:r w:rsidRPr="00055259">
        <w:rPr>
          <w:rFonts w:hAnsi="Helvetica" w:cs="Helvetica"/>
          <w:lang w:val="el-GR"/>
        </w:rPr>
        <w:t xml:space="preserve"> την υπηρεσία ή την </w:t>
      </w:r>
      <w:r>
        <w:rPr>
          <w:rFonts w:hAnsi="Helvetica" w:cs="Helvetica"/>
          <w:lang w:val="el-GR"/>
        </w:rPr>
        <w:t>ομάδα</w:t>
      </w:r>
      <w:r w:rsidRPr="00055259">
        <w:rPr>
          <w:rFonts w:hAnsi="Helvetica" w:cs="Helvetica"/>
          <w:lang w:val="el-GR"/>
        </w:rPr>
        <w:t xml:space="preserve"> σας σε άλλα άτομα μεγαλύτερης ηλικίας - </w:t>
      </w:r>
      <w:r>
        <w:rPr>
          <w:rFonts w:hAnsi="Helvetica" w:cs="Helvetica"/>
          <w:lang w:val="el-GR"/>
        </w:rPr>
        <w:t>ή</w:t>
      </w:r>
      <w:r w:rsidRPr="00055259">
        <w:rPr>
          <w:rFonts w:hAnsi="Helvetica" w:cs="Helvetica"/>
          <w:lang w:val="el-GR"/>
        </w:rPr>
        <w:t xml:space="preserve"> να τ</w:t>
      </w:r>
      <w:r>
        <w:rPr>
          <w:rFonts w:hAnsi="Helvetica" w:cs="Helvetica"/>
          <w:lang w:val="el-GR"/>
        </w:rPr>
        <w:t>α</w:t>
      </w:r>
      <w:r w:rsidRPr="00055259">
        <w:rPr>
          <w:rFonts w:hAnsi="Helvetica" w:cs="Helvetica"/>
          <w:lang w:val="el-GR"/>
        </w:rPr>
        <w:t xml:space="preserve"> κρατήσε</w:t>
      </w:r>
      <w:r>
        <w:rPr>
          <w:rFonts w:hAnsi="Helvetica" w:cs="Helvetica"/>
          <w:lang w:val="el-GR"/>
        </w:rPr>
        <w:t>τε</w:t>
      </w:r>
      <w:r w:rsidRPr="00055259">
        <w:rPr>
          <w:rFonts w:hAnsi="Helvetica" w:cs="Helvetica"/>
          <w:lang w:val="el-GR"/>
        </w:rPr>
        <w:t xml:space="preserve"> για προσφορές χρηματοδότησης και αιτ</w:t>
      </w:r>
      <w:r>
        <w:rPr>
          <w:rFonts w:hAnsi="Helvetica" w:cs="Helvetica"/>
          <w:lang w:val="el-GR"/>
        </w:rPr>
        <w:t>ήσεις</w:t>
      </w:r>
      <w:r w:rsidRPr="00055259">
        <w:rPr>
          <w:rFonts w:hAnsi="Helvetica" w:cs="Helvetica"/>
          <w:lang w:val="el-GR"/>
        </w:rPr>
        <w:t xml:space="preserve"> επιδότησης. Βλέπ</w:t>
      </w:r>
      <w:r>
        <w:rPr>
          <w:rFonts w:hAnsi="Helvetica" w:cs="Helvetica"/>
          <w:lang w:val="el-GR"/>
        </w:rPr>
        <w:t>οντας</w:t>
      </w:r>
      <w:r w:rsidRPr="00055259">
        <w:rPr>
          <w:rFonts w:hAnsi="Helvetica" w:cs="Helvetica"/>
          <w:lang w:val="el-GR"/>
        </w:rPr>
        <w:t xml:space="preserve"> σχόλια από πρώτο χέρι </w:t>
      </w:r>
      <w:r>
        <w:rPr>
          <w:rFonts w:hAnsi="Helvetica" w:cs="Helvetica"/>
          <w:lang w:val="el-GR"/>
        </w:rPr>
        <w:t xml:space="preserve">αυτά </w:t>
      </w:r>
      <w:r w:rsidRPr="00055259">
        <w:rPr>
          <w:rFonts w:hAnsi="Helvetica" w:cs="Helvetica"/>
          <w:lang w:val="el-GR"/>
        </w:rPr>
        <w:t>θα στηρίξ</w:t>
      </w:r>
      <w:r>
        <w:rPr>
          <w:rFonts w:hAnsi="Helvetica" w:cs="Helvetica"/>
          <w:lang w:val="el-GR"/>
        </w:rPr>
        <w:t>ουν</w:t>
      </w:r>
      <w:r w:rsidRPr="00055259">
        <w:rPr>
          <w:rFonts w:hAnsi="Helvetica" w:cs="Helvetica"/>
          <w:lang w:val="el-GR"/>
        </w:rPr>
        <w:t xml:space="preserve"> πραγματικά την περίπτωσή </w:t>
      </w:r>
      <w:r w:rsidR="00026360">
        <w:rPr>
          <w:rFonts w:hAnsi="Helvetica" w:cs="Helvetica"/>
          <w:lang w:val="el-GR"/>
        </w:rPr>
        <w:t>σας</w:t>
      </w:r>
    </w:p>
    <w:p w:rsidR="00321045" w:rsidRPr="00026360" w:rsidRDefault="00FB2CA5" w:rsidP="00026360">
      <w:pPr>
        <w:pStyle w:val="Profounddefault"/>
        <w:jc w:val="center"/>
        <w:rPr>
          <w:rFonts w:hAnsi="Helvetica" w:cs="Helvetica"/>
          <w:lang w:val="el-GR"/>
        </w:rPr>
      </w:pPr>
      <w:r>
        <w:rPr>
          <w:rFonts w:ascii="Arial" w:hAnsi="Arial" w:cs="Arial"/>
          <w:b/>
          <w:bCs/>
          <w:noProof/>
          <w:color w:val="17365D" w:themeColor="text2" w:themeShade="BF"/>
          <w:sz w:val="36"/>
          <w:szCs w:val="36"/>
          <w:lang w:val="nb-NO" w:eastAsia="nb-NO"/>
        </w:rPr>
        <w:drawing>
          <wp:inline distT="0" distB="0" distL="0" distR="0" wp14:anchorId="1FC99387" wp14:editId="132D6482">
            <wp:extent cx="732090" cy="1097280"/>
            <wp:effectExtent l="0" t="0" r="0" b="7620"/>
            <wp:docPr id="13" name="Picture 11" descr="Bigstock_ 27904448 - Group Of Happy Elderly Men Laughing And Talking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_ 27904448 - Group Of Happy Elderly Men Laughing And Talking small.jpg"/>
                    <pic:cNvPicPr/>
                  </pic:nvPicPr>
                  <pic:blipFill>
                    <a:blip r:embed="rId32" cstate="print"/>
                    <a:stretch>
                      <a:fillRect/>
                    </a:stretch>
                  </pic:blipFill>
                  <pic:spPr>
                    <a:xfrm>
                      <a:off x="0" y="0"/>
                      <a:ext cx="732090" cy="1097280"/>
                    </a:xfrm>
                    <a:prstGeom prst="rect">
                      <a:avLst/>
                    </a:prstGeom>
                  </pic:spPr>
                </pic:pic>
              </a:graphicData>
            </a:graphic>
          </wp:inline>
        </w:drawing>
      </w:r>
    </w:p>
    <w:p w:rsidR="000D0865" w:rsidRPr="007279A4" w:rsidRDefault="000D0865" w:rsidP="000D0865">
      <w:pPr>
        <w:pStyle w:val="ProfoundHeading2"/>
        <w:rPr>
          <w:lang w:val="el-GR"/>
        </w:rPr>
      </w:pPr>
      <w:bookmarkStart w:id="9" w:name="_Toc392771205"/>
      <w:r>
        <w:rPr>
          <w:lang w:val="el-GR"/>
        </w:rPr>
        <w:t>Σχεδιασμός λίστας ελέγχου</w:t>
      </w:r>
    </w:p>
    <w:bookmarkEnd w:id="9"/>
    <w:p w:rsidR="000D0865" w:rsidRDefault="000D0865" w:rsidP="000D0865">
      <w:pPr>
        <w:pStyle w:val="Profoundheading4"/>
        <w:ind w:left="426"/>
      </w:pPr>
    </w:p>
    <w:p w:rsidR="006535E2" w:rsidRDefault="000D0865" w:rsidP="000D0865">
      <w:pPr>
        <w:pStyle w:val="ListParagraph"/>
        <w:numPr>
          <w:ilvl w:val="0"/>
          <w:numId w:val="11"/>
        </w:numPr>
        <w:ind w:left="426"/>
        <w:rPr>
          <w:rFonts w:ascii="Helvetica" w:eastAsia="Arial Unicode MS" w:hAnsi="Arial Unicode MS" w:cs="Arial Unicode MS"/>
          <w:b/>
          <w:color w:val="17365D" w:themeColor="text2" w:themeShade="BF"/>
          <w:sz w:val="24"/>
          <w:szCs w:val="24"/>
          <w:u w:color="000000"/>
          <w:bdr w:val="nil"/>
          <w:lang w:val="el-GR"/>
        </w:rPr>
      </w:pPr>
      <w:r w:rsidRPr="000D0865">
        <w:rPr>
          <w:rFonts w:ascii="Helvetica" w:eastAsia="Arial Unicode MS" w:hAnsi="Arial Unicode MS" w:cs="Arial Unicode MS"/>
          <w:b/>
          <w:color w:val="17365D" w:themeColor="text2" w:themeShade="BF"/>
          <w:sz w:val="24"/>
          <w:szCs w:val="24"/>
          <w:u w:color="000000"/>
          <w:bdr w:val="nil"/>
          <w:lang w:val="el-GR"/>
        </w:rPr>
        <w:t>Επιβεβαιώστε</w:t>
      </w:r>
      <w:r w:rsidRPr="000D0865">
        <w:rPr>
          <w:rFonts w:ascii="Helvetica" w:eastAsia="Arial Unicode MS" w:hAnsi="Arial Unicode MS" w:cs="Arial Unicode MS"/>
          <w:b/>
          <w:color w:val="17365D" w:themeColor="text2" w:themeShade="BF"/>
          <w:sz w:val="24"/>
          <w:szCs w:val="24"/>
          <w:u w:color="000000"/>
          <w:bdr w:val="nil"/>
          <w:lang w:val="el-GR"/>
        </w:rPr>
        <w:t xml:space="preserve"> </w:t>
      </w:r>
      <w:r w:rsidRPr="000D0865">
        <w:rPr>
          <w:rFonts w:ascii="Helvetica" w:eastAsia="Arial Unicode MS" w:hAnsi="Arial Unicode MS" w:cs="Arial Unicode MS"/>
          <w:b/>
          <w:color w:val="17365D" w:themeColor="text2" w:themeShade="BF"/>
          <w:sz w:val="24"/>
          <w:szCs w:val="24"/>
          <w:u w:color="000000"/>
          <w:bdr w:val="nil"/>
          <w:lang w:val="el-GR"/>
        </w:rPr>
        <w:t>την</w:t>
      </w:r>
      <w:r w:rsidRPr="000D0865">
        <w:rPr>
          <w:rFonts w:ascii="Helvetica" w:eastAsia="Arial Unicode MS" w:hAnsi="Arial Unicode MS" w:cs="Arial Unicode MS"/>
          <w:b/>
          <w:color w:val="17365D" w:themeColor="text2" w:themeShade="BF"/>
          <w:sz w:val="24"/>
          <w:szCs w:val="24"/>
          <w:u w:color="000000"/>
          <w:bdr w:val="nil"/>
          <w:lang w:val="el-GR"/>
        </w:rPr>
        <w:t xml:space="preserve"> </w:t>
      </w:r>
      <w:r w:rsidRPr="000D0865">
        <w:rPr>
          <w:rFonts w:ascii="Helvetica" w:eastAsia="Arial Unicode MS" w:hAnsi="Arial Unicode MS" w:cs="Arial Unicode MS"/>
          <w:b/>
          <w:color w:val="17365D" w:themeColor="text2" w:themeShade="BF"/>
          <w:sz w:val="24"/>
          <w:szCs w:val="24"/>
          <w:u w:color="000000"/>
          <w:bdr w:val="nil"/>
          <w:lang w:val="el-GR"/>
        </w:rPr>
        <w:t>ημερομηνία</w:t>
      </w:r>
      <w:r w:rsidRPr="000D0865">
        <w:rPr>
          <w:rFonts w:ascii="Helvetica" w:eastAsia="Arial Unicode MS" w:hAnsi="Arial Unicode MS" w:cs="Arial Unicode MS"/>
          <w:b/>
          <w:color w:val="17365D" w:themeColor="text2" w:themeShade="BF"/>
          <w:sz w:val="24"/>
          <w:szCs w:val="24"/>
          <w:u w:color="000000"/>
          <w:bdr w:val="nil"/>
          <w:lang w:val="el-GR"/>
        </w:rPr>
        <w:t xml:space="preserve"> </w:t>
      </w:r>
      <w:r w:rsidRPr="000D0865">
        <w:rPr>
          <w:rFonts w:ascii="Helvetica" w:eastAsia="Arial Unicode MS" w:hAnsi="Arial Unicode MS" w:cs="Arial Unicode MS"/>
          <w:b/>
          <w:color w:val="17365D" w:themeColor="text2" w:themeShade="BF"/>
          <w:sz w:val="24"/>
          <w:szCs w:val="24"/>
          <w:u w:color="000000"/>
          <w:bdr w:val="nil"/>
          <w:lang w:val="el-GR"/>
        </w:rPr>
        <w:t>και</w:t>
      </w:r>
      <w:r w:rsidRPr="000D0865">
        <w:rPr>
          <w:rFonts w:ascii="Helvetica" w:eastAsia="Arial Unicode MS" w:hAnsi="Arial Unicode MS" w:cs="Arial Unicode MS"/>
          <w:b/>
          <w:color w:val="17365D" w:themeColor="text2" w:themeShade="BF"/>
          <w:sz w:val="24"/>
          <w:szCs w:val="24"/>
          <w:u w:color="000000"/>
          <w:bdr w:val="nil"/>
          <w:lang w:val="el-GR"/>
        </w:rPr>
        <w:t xml:space="preserve"> </w:t>
      </w:r>
      <w:r w:rsidRPr="000D0865">
        <w:rPr>
          <w:rFonts w:ascii="Helvetica" w:eastAsia="Arial Unicode MS" w:hAnsi="Arial Unicode MS" w:cs="Arial Unicode MS"/>
          <w:b/>
          <w:color w:val="17365D" w:themeColor="text2" w:themeShade="BF"/>
          <w:sz w:val="24"/>
          <w:szCs w:val="24"/>
          <w:u w:color="000000"/>
          <w:bdr w:val="nil"/>
          <w:lang w:val="el-GR"/>
        </w:rPr>
        <w:t>τον</w:t>
      </w:r>
      <w:r w:rsidRPr="000D0865">
        <w:rPr>
          <w:rFonts w:ascii="Helvetica" w:eastAsia="Arial Unicode MS" w:hAnsi="Arial Unicode MS" w:cs="Arial Unicode MS"/>
          <w:b/>
          <w:color w:val="17365D" w:themeColor="text2" w:themeShade="BF"/>
          <w:sz w:val="24"/>
          <w:szCs w:val="24"/>
          <w:u w:color="000000"/>
          <w:bdr w:val="nil"/>
          <w:lang w:val="el-GR"/>
        </w:rPr>
        <w:t xml:space="preserve"> </w:t>
      </w:r>
      <w:r w:rsidRPr="000D0865">
        <w:rPr>
          <w:rFonts w:ascii="Helvetica" w:eastAsia="Arial Unicode MS" w:hAnsi="Arial Unicode MS" w:cs="Arial Unicode MS"/>
          <w:b/>
          <w:color w:val="17365D" w:themeColor="text2" w:themeShade="BF"/>
          <w:sz w:val="24"/>
          <w:szCs w:val="24"/>
          <w:u w:color="000000"/>
          <w:bdr w:val="nil"/>
          <w:lang w:val="el-GR"/>
        </w:rPr>
        <w:t>τόπο</w:t>
      </w:r>
    </w:p>
    <w:p w:rsidR="003B5912" w:rsidRPr="002B4EF5" w:rsidRDefault="003B5912" w:rsidP="008A6ACF">
      <w:pPr>
        <w:pStyle w:val="BodyA"/>
        <w:spacing w:after="120"/>
        <w:ind w:left="284"/>
        <w:rPr>
          <w:lang w:val="el-GR"/>
        </w:rPr>
      </w:pPr>
      <w:r w:rsidRPr="002B4EF5">
        <w:rPr>
          <w:lang w:val="el-GR"/>
        </w:rPr>
        <w:t xml:space="preserve">Υπάρχουν άλλα πράγματα που συμβαίνουν σε τοπικό επίπεδο που συγκρούονται με την ημερομηνία </w:t>
      </w:r>
      <w:r>
        <w:rPr>
          <w:lang w:val="el-GR"/>
        </w:rPr>
        <w:t>που</w:t>
      </w:r>
      <w:r w:rsidRPr="002B4EF5">
        <w:rPr>
          <w:lang w:val="el-GR"/>
        </w:rPr>
        <w:t xml:space="preserve"> σημαίνει ότι οι άνθρωποι δεν </w:t>
      </w:r>
      <w:r>
        <w:rPr>
          <w:lang w:val="el-GR"/>
        </w:rPr>
        <w:t>θα</w:t>
      </w:r>
      <w:r w:rsidRPr="002B4EF5">
        <w:rPr>
          <w:lang w:val="el-GR"/>
        </w:rPr>
        <w:t xml:space="preserve"> </w:t>
      </w:r>
      <w:r>
        <w:rPr>
          <w:lang w:val="el-GR"/>
        </w:rPr>
        <w:t>προσέλθουν</w:t>
      </w:r>
      <w:r w:rsidRPr="002B4EF5">
        <w:rPr>
          <w:lang w:val="el-GR"/>
        </w:rPr>
        <w:t xml:space="preserve"> </w:t>
      </w:r>
      <w:r>
        <w:rPr>
          <w:lang w:val="el-GR"/>
        </w:rPr>
        <w:t>σ</w:t>
      </w:r>
      <w:r w:rsidRPr="002B4EF5">
        <w:rPr>
          <w:lang w:val="el-GR"/>
        </w:rPr>
        <w:t>τις δραστηριότητές σας;</w:t>
      </w:r>
    </w:p>
    <w:p w:rsidR="00CC1915" w:rsidRDefault="009648EF" w:rsidP="00CC1915">
      <w:pPr>
        <w:pStyle w:val="Profoundheading4"/>
        <w:numPr>
          <w:ilvl w:val="0"/>
          <w:numId w:val="11"/>
        </w:numPr>
        <w:ind w:left="426"/>
      </w:pPr>
      <w:r w:rsidRPr="009648EF">
        <w:rPr>
          <w:lang w:val="el-GR"/>
        </w:rPr>
        <w:t>Προσδιορίστε</w:t>
      </w:r>
      <w:r w:rsidRPr="009648EF">
        <w:rPr>
          <w:lang w:val="el-GR"/>
        </w:rPr>
        <w:t xml:space="preserve"> </w:t>
      </w:r>
      <w:r w:rsidRPr="009648EF">
        <w:rPr>
          <w:lang w:val="el-GR"/>
        </w:rPr>
        <w:t>συμμετέχοντες</w:t>
      </w:r>
      <w:r w:rsidRPr="009648EF">
        <w:rPr>
          <w:lang w:val="el-GR"/>
        </w:rPr>
        <w:t xml:space="preserve"> </w:t>
      </w:r>
      <w:r w:rsidRPr="009648EF">
        <w:rPr>
          <w:lang w:val="el-GR"/>
        </w:rPr>
        <w:t>οργανισμούς</w:t>
      </w:r>
      <w:r w:rsidRPr="009648EF">
        <w:rPr>
          <w:lang w:val="en-GB"/>
        </w:rPr>
        <w:t xml:space="preserve"> </w:t>
      </w:r>
      <w:r w:rsidR="00CC1915">
        <w:t xml:space="preserve"> </w:t>
      </w:r>
    </w:p>
    <w:p w:rsidR="00CC1915" w:rsidRDefault="009648EF" w:rsidP="00321045">
      <w:pPr>
        <w:pStyle w:val="BodyA"/>
        <w:spacing w:after="120"/>
        <w:ind w:left="284"/>
        <w:rPr>
          <w:lang w:val="el-GR"/>
        </w:rPr>
      </w:pPr>
      <w:r w:rsidRPr="009648EF">
        <w:rPr>
          <w:lang w:val="el-GR"/>
        </w:rPr>
        <w:t>Υπάρχει κανείς που μπορεί να σας βοηθήσει να προωθήσετε την εκδήλωσή σας ή να πραγματοποιήσει δραστηριότητες μαζί</w:t>
      </w:r>
      <w:r w:rsidR="00D624C7">
        <w:rPr>
          <w:lang w:val="el-GR"/>
        </w:rPr>
        <w:t xml:space="preserve"> </w:t>
      </w:r>
      <w:r w:rsidRPr="009648EF">
        <w:rPr>
          <w:lang w:val="el-GR"/>
        </w:rPr>
        <w:t>σας εκείνη τη μέρα;</w:t>
      </w:r>
    </w:p>
    <w:p w:rsidR="00D624C7" w:rsidRPr="009648EF" w:rsidRDefault="00D624C7" w:rsidP="00321045">
      <w:pPr>
        <w:pStyle w:val="BodyA"/>
        <w:spacing w:after="120"/>
        <w:ind w:left="284"/>
        <w:rPr>
          <w:lang w:val="el-GR"/>
        </w:rPr>
      </w:pPr>
    </w:p>
    <w:p w:rsidR="00CC1915" w:rsidRPr="00D119CE" w:rsidRDefault="007E7B49" w:rsidP="00CC1915">
      <w:pPr>
        <w:pStyle w:val="Profoundheading4"/>
        <w:numPr>
          <w:ilvl w:val="0"/>
          <w:numId w:val="11"/>
        </w:numPr>
        <w:ind w:left="426"/>
        <w:rPr>
          <w:rFonts w:hAnsi="Helvetica" w:cs="Helvetica"/>
        </w:rPr>
      </w:pPr>
      <w:r w:rsidRPr="00D119CE">
        <w:rPr>
          <w:rFonts w:hAnsi="Helvetica" w:cs="Helvetica"/>
          <w:lang w:val="el-GR"/>
        </w:rPr>
        <w:t>Σχεδιάστε</w:t>
      </w:r>
      <w:r w:rsidRPr="00D119CE">
        <w:rPr>
          <w:rFonts w:hAnsi="Helvetica" w:cs="Helvetica"/>
          <w:lang w:val="en-GB"/>
        </w:rPr>
        <w:t xml:space="preserve"> </w:t>
      </w:r>
      <w:proofErr w:type="spellStart"/>
      <w:r w:rsidRPr="00D119CE">
        <w:rPr>
          <w:rFonts w:hAnsi="Helvetica" w:cs="Helvetica"/>
          <w:lang w:val="en-GB"/>
        </w:rPr>
        <w:t>δι</w:t>
      </w:r>
      <w:proofErr w:type="spellEnd"/>
      <w:r w:rsidRPr="00D119CE">
        <w:rPr>
          <w:rFonts w:hAnsi="Helvetica" w:cs="Helvetica"/>
          <w:lang w:val="en-GB"/>
        </w:rPr>
        <w:t xml:space="preserve">αφημιστικό </w:t>
      </w:r>
      <w:proofErr w:type="spellStart"/>
      <w:r w:rsidRPr="00D119CE">
        <w:rPr>
          <w:rFonts w:hAnsi="Helvetica" w:cs="Helvetica"/>
          <w:lang w:val="en-GB"/>
        </w:rPr>
        <w:t>υλικό</w:t>
      </w:r>
      <w:proofErr w:type="spellEnd"/>
      <w:r w:rsidRPr="00D119CE">
        <w:rPr>
          <w:rFonts w:hAnsi="Helvetica" w:cs="Helvetica"/>
          <w:lang w:val="en-GB"/>
        </w:rPr>
        <w:t xml:space="preserve"> </w:t>
      </w:r>
      <w:r w:rsidR="00CC1915" w:rsidRPr="00D119CE">
        <w:rPr>
          <w:rFonts w:hAnsi="Helvetica" w:cs="Helvetica"/>
        </w:rPr>
        <w:t xml:space="preserve"> </w:t>
      </w:r>
    </w:p>
    <w:p w:rsidR="00CC1915" w:rsidRPr="0039701A" w:rsidRDefault="007E7B49" w:rsidP="00CC1915">
      <w:pPr>
        <w:pStyle w:val="BodyA"/>
        <w:ind w:firstLine="283"/>
        <w:rPr>
          <w:lang w:val="el-GR"/>
        </w:rPr>
      </w:pPr>
      <w:r w:rsidRPr="0039701A">
        <w:rPr>
          <w:lang w:val="el-GR"/>
        </w:rPr>
        <w:t>Θυμηθείτε να συμπεριλάβετε την ημερομηνία, την ώρα, τον τόπο και οδηγίες.</w:t>
      </w:r>
    </w:p>
    <w:p w:rsidR="00CC1915" w:rsidRPr="0039701A" w:rsidRDefault="00CC1915" w:rsidP="00CC1915">
      <w:pPr>
        <w:pStyle w:val="BodyA"/>
        <w:rPr>
          <w:lang w:val="el-GR"/>
        </w:rPr>
      </w:pPr>
    </w:p>
    <w:p w:rsidR="00537D42" w:rsidRPr="00D119CE" w:rsidRDefault="00537D42" w:rsidP="00A43101">
      <w:pPr>
        <w:pStyle w:val="ListParagraph"/>
        <w:numPr>
          <w:ilvl w:val="0"/>
          <w:numId w:val="11"/>
        </w:numPr>
        <w:ind w:left="426"/>
        <w:rPr>
          <w:rFonts w:ascii="Helvetica" w:eastAsia="Arial Unicode MS" w:hAnsi="Helvetica" w:cs="Helvetica"/>
          <w:b/>
          <w:color w:val="17365D" w:themeColor="text2" w:themeShade="BF"/>
          <w:sz w:val="24"/>
          <w:szCs w:val="24"/>
          <w:u w:color="000000"/>
          <w:bdr w:val="nil"/>
          <w:lang w:val="en-US"/>
        </w:rPr>
      </w:pPr>
      <w:proofErr w:type="spellStart"/>
      <w:r w:rsidRPr="00D119CE">
        <w:rPr>
          <w:rFonts w:ascii="Helvetica" w:eastAsia="Arial Unicode MS" w:hAnsi="Helvetica" w:cs="Helvetica"/>
          <w:b/>
          <w:color w:val="17365D" w:themeColor="text2" w:themeShade="BF"/>
          <w:sz w:val="24"/>
          <w:szCs w:val="24"/>
          <w:u w:color="000000"/>
          <w:bdr w:val="nil"/>
          <w:lang w:val="en-US"/>
        </w:rPr>
        <w:t>Οργ</w:t>
      </w:r>
      <w:proofErr w:type="spellEnd"/>
      <w:r w:rsidRPr="00D119CE">
        <w:rPr>
          <w:rFonts w:ascii="Helvetica" w:eastAsia="Arial Unicode MS" w:hAnsi="Helvetica" w:cs="Helvetica"/>
          <w:b/>
          <w:color w:val="17365D" w:themeColor="text2" w:themeShade="BF"/>
          <w:sz w:val="24"/>
          <w:szCs w:val="24"/>
          <w:u w:color="000000"/>
          <w:bdr w:val="nil"/>
          <w:lang w:val="en-US"/>
        </w:rPr>
        <w:t xml:space="preserve">ανώστε  </w:t>
      </w:r>
      <w:proofErr w:type="spellStart"/>
      <w:r w:rsidRPr="00D119CE">
        <w:rPr>
          <w:rFonts w:ascii="Helvetica" w:eastAsia="Arial Unicode MS" w:hAnsi="Helvetica" w:cs="Helvetica"/>
          <w:b/>
          <w:color w:val="17365D" w:themeColor="text2" w:themeShade="BF"/>
          <w:sz w:val="24"/>
          <w:szCs w:val="24"/>
          <w:u w:color="000000"/>
          <w:bdr w:val="nil"/>
          <w:lang w:val="en-US"/>
        </w:rPr>
        <w:t>τους</w:t>
      </w:r>
      <w:proofErr w:type="spellEnd"/>
      <w:r w:rsidRPr="00D119CE">
        <w:rPr>
          <w:rFonts w:ascii="Helvetica" w:eastAsia="Arial Unicode MS" w:hAnsi="Helvetica" w:cs="Helvetica"/>
          <w:b/>
          <w:color w:val="17365D" w:themeColor="text2" w:themeShade="BF"/>
          <w:sz w:val="24"/>
          <w:szCs w:val="24"/>
          <w:u w:color="000000"/>
          <w:bdr w:val="nil"/>
          <w:lang w:val="en-US"/>
        </w:rPr>
        <w:t xml:space="preserve">  π</w:t>
      </w:r>
      <w:proofErr w:type="spellStart"/>
      <w:r w:rsidRPr="00D119CE">
        <w:rPr>
          <w:rFonts w:ascii="Helvetica" w:eastAsia="Arial Unicode MS" w:hAnsi="Helvetica" w:cs="Helvetica"/>
          <w:b/>
          <w:color w:val="17365D" w:themeColor="text2" w:themeShade="BF"/>
          <w:sz w:val="24"/>
          <w:szCs w:val="24"/>
          <w:u w:color="000000"/>
          <w:bdr w:val="nil"/>
          <w:lang w:val="en-US"/>
        </w:rPr>
        <w:t>όρους</w:t>
      </w:r>
      <w:proofErr w:type="spellEnd"/>
      <w:r w:rsidRPr="00D119CE">
        <w:rPr>
          <w:rFonts w:ascii="Helvetica" w:eastAsia="Arial Unicode MS" w:hAnsi="Helvetica" w:cs="Helvetica"/>
          <w:b/>
          <w:color w:val="17365D" w:themeColor="text2" w:themeShade="BF"/>
          <w:sz w:val="24"/>
          <w:szCs w:val="24"/>
          <w:u w:color="000000"/>
          <w:bdr w:val="nil"/>
          <w:lang w:val="en-US"/>
        </w:rPr>
        <w:t xml:space="preserve"> </w:t>
      </w:r>
    </w:p>
    <w:p w:rsidR="00CC1915" w:rsidRPr="0039701A" w:rsidRDefault="00A43101" w:rsidP="00CC1915">
      <w:pPr>
        <w:pStyle w:val="Profounddefault"/>
        <w:ind w:left="284"/>
        <w:rPr>
          <w:lang w:val="el-GR"/>
        </w:rPr>
      </w:pPr>
      <w:r w:rsidRPr="0039701A">
        <w:rPr>
          <w:rFonts w:hAnsi="Helvetica" w:cs="Helvetica"/>
          <w:lang w:val="el-GR"/>
        </w:rPr>
        <w:t>Υπάρχουν πολλά διαφορετικά είδη πόρων που μπορεί να χρειαστείτε για την εκδήλωσή σας, συμπεριλαμβανομένων των φυλλαδίων, των εντύπων αξιολόγησης, του εξοπλισμού, των βραβείων και των αναψυκτικών.</w:t>
      </w:r>
    </w:p>
    <w:p w:rsidR="00CC1915" w:rsidRPr="0059238A" w:rsidRDefault="002F4BBF" w:rsidP="00CC1915">
      <w:pPr>
        <w:pStyle w:val="Profoundheading4"/>
        <w:numPr>
          <w:ilvl w:val="0"/>
          <w:numId w:val="11"/>
        </w:numPr>
        <w:ind w:left="426"/>
        <w:rPr>
          <w:rFonts w:hAnsi="Helvetica" w:cs="Helvetica"/>
          <w:lang w:val="el-GR"/>
        </w:rPr>
      </w:pPr>
      <w:r w:rsidRPr="0059238A">
        <w:rPr>
          <w:rFonts w:hAnsi="Helvetica" w:cs="Helvetica"/>
          <w:lang w:val="el-GR"/>
        </w:rPr>
        <w:t>Προγραμματίστε</w:t>
      </w:r>
      <w:r w:rsidR="006C442C" w:rsidRPr="0059238A">
        <w:rPr>
          <w:rFonts w:hAnsi="Helvetica" w:cs="Helvetica"/>
          <w:lang w:val="el-GR"/>
        </w:rPr>
        <w:t xml:space="preserve">  την αξιολόγησή σας </w:t>
      </w:r>
    </w:p>
    <w:p w:rsidR="00FB2CA5" w:rsidRPr="0059238A" w:rsidRDefault="006C442C" w:rsidP="00CC1915">
      <w:pPr>
        <w:pStyle w:val="Profounddefault"/>
        <w:ind w:left="284"/>
        <w:rPr>
          <w:lang w:val="el-GR"/>
        </w:rPr>
      </w:pPr>
      <w:r w:rsidRPr="0059238A">
        <w:rPr>
          <w:rFonts w:hAnsi="Helvetica" w:cs="Helvetica"/>
          <w:lang w:val="el-GR"/>
        </w:rPr>
        <w:t>Αν θέλετε να αξιολογήσετε την εκδήλωσή σας, βρείτε το χρόνο να σχεδιάσετε πώς θα το κάνετε αυτό την ίδια στιγμή που σχεδιάζετε την εκδήλωσή σας. Θα μπορούσατε να ζητήσετε από τους συμμετέχοντες να συμπληρώσουν ένα σύντομο ερωτηματολόγιο, ή να μετρήσουν τον αριθμό των αναφορών που έχετε κάνει κατά τη διάρκεια της εκδήλωσης</w:t>
      </w:r>
      <w:r w:rsidR="0059238A" w:rsidRPr="0059238A">
        <w:rPr>
          <w:rFonts w:hAnsi="Helvetica" w:cs="Helvetica"/>
          <w:lang w:val="el-GR"/>
        </w:rPr>
        <w:t>.</w:t>
      </w:r>
    </w:p>
    <w:p w:rsidR="00321045" w:rsidRDefault="00FB2CA5" w:rsidP="00FB2CA5">
      <w:pPr>
        <w:jc w:val="center"/>
        <w:rPr>
          <w:rFonts w:ascii="Arial" w:eastAsia="Arial Unicode MS" w:hAnsi="Arial" w:cs="Arial"/>
          <w:b/>
          <w:bCs/>
          <w:color w:val="17365D" w:themeColor="text2" w:themeShade="BF"/>
          <w:sz w:val="36"/>
          <w:szCs w:val="36"/>
        </w:rPr>
      </w:pPr>
      <w:r>
        <w:rPr>
          <w:rFonts w:ascii="Arial" w:eastAsia="Arial Unicode MS" w:hAnsi="Arial" w:cs="Arial"/>
          <w:b/>
          <w:bCs/>
          <w:noProof/>
          <w:color w:val="17365D" w:themeColor="text2" w:themeShade="BF"/>
          <w:sz w:val="36"/>
          <w:szCs w:val="36"/>
          <w:lang w:val="nb-NO" w:eastAsia="nb-NO"/>
        </w:rPr>
        <w:drawing>
          <wp:inline distT="0" distB="0" distL="0" distR="0" wp14:anchorId="719C4A38" wp14:editId="13D83B03">
            <wp:extent cx="2381250" cy="1457325"/>
            <wp:effectExtent l="19050" t="0" r="0" b="0"/>
            <wp:docPr id="15" name="Picture 13" descr="fall-awareness-320x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awareness-320x196.jpg"/>
                    <pic:cNvPicPr/>
                  </pic:nvPicPr>
                  <pic:blipFill>
                    <a:blip r:embed="rId33" cstate="print"/>
                    <a:stretch>
                      <a:fillRect/>
                    </a:stretch>
                  </pic:blipFill>
                  <pic:spPr>
                    <a:xfrm>
                      <a:off x="0" y="0"/>
                      <a:ext cx="2381250" cy="1457325"/>
                    </a:xfrm>
                    <a:prstGeom prst="rect">
                      <a:avLst/>
                    </a:prstGeom>
                  </pic:spPr>
                </pic:pic>
              </a:graphicData>
            </a:graphic>
          </wp:inline>
        </w:drawing>
      </w:r>
      <w:r w:rsidR="00321045">
        <w:br w:type="page"/>
      </w:r>
    </w:p>
    <w:p w:rsidR="0059238A" w:rsidRPr="0039701A" w:rsidRDefault="0059238A" w:rsidP="0059238A">
      <w:pPr>
        <w:pStyle w:val="ProfoundHeading2"/>
        <w:rPr>
          <w:i/>
          <w:iCs/>
          <w:lang w:val="el-GR"/>
        </w:rPr>
      </w:pPr>
      <w:bookmarkStart w:id="10" w:name="_Toc392771206"/>
      <w:r>
        <w:rPr>
          <w:lang w:val="el-GR"/>
        </w:rPr>
        <w:t>Οι</w:t>
      </w:r>
      <w:r w:rsidRPr="0039701A">
        <w:rPr>
          <w:lang w:val="el-GR"/>
        </w:rPr>
        <w:t xml:space="preserve"> </w:t>
      </w:r>
      <w:r>
        <w:rPr>
          <w:lang w:val="el-GR"/>
        </w:rPr>
        <w:t>καλύτερες</w:t>
      </w:r>
      <w:r w:rsidRPr="0039701A">
        <w:rPr>
          <w:lang w:val="el-GR"/>
        </w:rPr>
        <w:t xml:space="preserve"> </w:t>
      </w:r>
      <w:r>
        <w:rPr>
          <w:lang w:val="el-GR"/>
        </w:rPr>
        <w:t>συμβουλές</w:t>
      </w:r>
    </w:p>
    <w:bookmarkEnd w:id="10"/>
    <w:p w:rsidR="004779E7" w:rsidRPr="00B92468" w:rsidRDefault="004779E7" w:rsidP="007928D3">
      <w:pPr>
        <w:pStyle w:val="Profounddefault"/>
        <w:spacing w:after="120"/>
        <w:rPr>
          <w:rFonts w:hAnsi="Helvetica" w:cs="Helvetica"/>
          <w:lang w:val="el-GR"/>
        </w:rPr>
      </w:pPr>
      <w:r w:rsidRPr="00B92468">
        <w:rPr>
          <w:rFonts w:hAnsi="Helvetica" w:cs="Helvetica"/>
          <w:lang w:val="el-GR"/>
        </w:rPr>
        <w:t xml:space="preserve">Εδώ </w:t>
      </w:r>
      <w:r>
        <w:rPr>
          <w:rFonts w:hAnsi="Helvetica" w:cs="Helvetica"/>
          <w:lang w:val="el-GR"/>
        </w:rPr>
        <w:t>υπάρχουν</w:t>
      </w:r>
      <w:r w:rsidRPr="00B92468">
        <w:rPr>
          <w:rFonts w:hAnsi="Helvetica" w:cs="Helvetica"/>
          <w:lang w:val="el-GR"/>
        </w:rPr>
        <w:t xml:space="preserve"> μερικές συμβουλές για να σας βοηθήσ</w:t>
      </w:r>
      <w:r>
        <w:rPr>
          <w:rFonts w:hAnsi="Helvetica" w:cs="Helvetica"/>
          <w:lang w:val="el-GR"/>
        </w:rPr>
        <w:t>ουν</w:t>
      </w:r>
      <w:r w:rsidRPr="00B92468">
        <w:rPr>
          <w:rFonts w:hAnsi="Helvetica" w:cs="Helvetica"/>
          <w:lang w:val="el-GR"/>
        </w:rPr>
        <w:t xml:space="preserve"> να σχεδιάσετε και να </w:t>
      </w:r>
      <w:r>
        <w:rPr>
          <w:rFonts w:hAnsi="Helvetica" w:cs="Helvetica"/>
          <w:lang w:val="el-GR"/>
        </w:rPr>
        <w:t>πραγματοποιήσετε την</w:t>
      </w:r>
      <w:r w:rsidRPr="00B92468">
        <w:rPr>
          <w:rFonts w:hAnsi="Helvetica" w:cs="Helvetica"/>
          <w:lang w:val="el-GR"/>
        </w:rPr>
        <w:t xml:space="preserve"> δραστηριότητα </w:t>
      </w:r>
      <w:r>
        <w:rPr>
          <w:rFonts w:hAnsi="Helvetica" w:cs="Helvetica"/>
          <w:lang w:val="el-GR"/>
        </w:rPr>
        <w:t xml:space="preserve">της </w:t>
      </w:r>
      <w:r w:rsidRPr="00B92468">
        <w:rPr>
          <w:rFonts w:hAnsi="Helvetica" w:cs="Helvetica"/>
          <w:lang w:val="el-GR"/>
        </w:rPr>
        <w:t>εκστρατεία</w:t>
      </w:r>
      <w:r>
        <w:rPr>
          <w:rFonts w:hAnsi="Helvetica" w:cs="Helvetica"/>
          <w:lang w:val="el-GR"/>
        </w:rPr>
        <w:t>ς</w:t>
      </w:r>
      <w:r w:rsidRPr="00B92468">
        <w:rPr>
          <w:rFonts w:hAnsi="Helvetica" w:cs="Helvetica"/>
          <w:lang w:val="el-GR"/>
        </w:rPr>
        <w:t xml:space="preserve"> ευαισθητοποίησης </w:t>
      </w:r>
      <w:r>
        <w:rPr>
          <w:rFonts w:hAnsi="Helvetica" w:cs="Helvetica"/>
          <w:lang w:val="el-GR"/>
        </w:rPr>
        <w:t>για τις πτώσεις</w:t>
      </w:r>
      <w:r w:rsidRPr="00B92468">
        <w:rPr>
          <w:rFonts w:hAnsi="Helvetica" w:cs="Helvetica"/>
          <w:lang w:val="el-GR"/>
        </w:rPr>
        <w:t>:</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Αφήστε αρκετό χρόνο για το σχεδιασμό, την επικοινωνία και τη δημιουργία συνεργασιών, και βάλτε την εκδήλωση σας στο ημερολόγιο και στην ημερήσια διάταξη το συντομότερο δυνατό.</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Να είστε δημιουργικοί και μιλήστε με άλλους για τις ιδέες σας. Μπορεί να εκπλαγείτε με ότι έχετε καταλήξει.</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Παρουσιάστε το θέμα στους ηλικιωμένους - δεν χρειάζεται να καλύψετε κάθε παράγοντα κινδύνου με μια κίνηση.</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Κάνετε μια επίδειξη αν μπορείτε – δώστε στους παρευρισκόμενους την ευκαιρία να δουν ποιες υπηρεσίες και μαθήματα γίνονται γι’αυτούς. Θα αισθανθείτε πολύ πιο σίγουροι για την συμμετοχή τους σε τακτική βάση εάν μπορούν να συναντήσουν τους εκπαιδευτές και να δουν τους χώρους στην εκδήλωση σας.</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Δώστε δωρεάν προσφορές ή “δώρα”, εάν μπορείτε, ακόμα κι αν είναι απλά μια τσάντα με ενημερωτικά φυλλάδια ή ένα δωρεάν στυλό! Οι τοπικές επιχειρήσεις θα μπορούσαν να προσφέρουν μικρά προϊόντα ή ένα βραβείο για να δώσετε.</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Παρέχετε αναψυκτικά και δώστε χρόνο στους συμμετέχοντες για να συναναστραφούν.</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Σκεφτείτε προσεκτικά αν χρησιμοποιείτε εικόνες για αφίσες και κάνετε έκθεση υλικών, και να επιλέξετε αυτά που θα αφορούν το κοινό στο οποίο στοχεύετε. Θα απευθύνονται σε ηλικιωμένους άνδρες και γυναίκες; Μήπως θα πρέπει να περιλάβετε άτομα από συγκεκριμένες εθνοτικές ή πολιτιστικές καταβολές;</w:t>
      </w:r>
    </w:p>
    <w:p w:rsidR="007928D3" w:rsidRPr="007928D3" w:rsidRDefault="007928D3" w:rsidP="007928D3">
      <w:pPr>
        <w:pStyle w:val="Profounddefault"/>
        <w:numPr>
          <w:ilvl w:val="0"/>
          <w:numId w:val="11"/>
        </w:numPr>
        <w:rPr>
          <w:rFonts w:hAnsi="Helvetica" w:cs="Helvetica"/>
          <w:lang w:val="el-GR"/>
        </w:rPr>
      </w:pPr>
      <w:r w:rsidRPr="007928D3">
        <w:rPr>
          <w:rFonts w:hAnsi="Helvetica" w:cs="Helvetica"/>
          <w:lang w:val="el-GR"/>
        </w:rPr>
        <w:t>Τελευταίο, αλλά όχι λιγότερο σημαντικό: διασκεδάστε!</w:t>
      </w:r>
    </w:p>
    <w:p w:rsidR="00321045" w:rsidRPr="0039701A" w:rsidRDefault="00321045">
      <w:pPr>
        <w:rPr>
          <w:rFonts w:ascii="Arial" w:eastAsia="Arial Unicode MS" w:hAnsi="Arial" w:cs="Arial"/>
          <w:b/>
          <w:bCs/>
          <w:color w:val="17365D" w:themeColor="text2" w:themeShade="BF"/>
          <w:sz w:val="36"/>
          <w:szCs w:val="36"/>
          <w:lang w:val="el-GR"/>
        </w:rPr>
      </w:pPr>
      <w:r w:rsidRPr="0039701A">
        <w:rPr>
          <w:lang w:val="el-GR"/>
        </w:rPr>
        <w:br w:type="page"/>
      </w:r>
    </w:p>
    <w:p w:rsidR="007928D3" w:rsidRPr="0039701A" w:rsidRDefault="007928D3" w:rsidP="007928D3">
      <w:pPr>
        <w:pStyle w:val="ProfoundHeading2"/>
        <w:rPr>
          <w:i/>
          <w:iCs/>
          <w:lang w:val="el-GR"/>
        </w:rPr>
      </w:pPr>
      <w:bookmarkStart w:id="11" w:name="_Toc392771207"/>
      <w:r>
        <w:rPr>
          <w:lang w:val="el-GR"/>
        </w:rPr>
        <w:t>Πόροι</w:t>
      </w:r>
      <w:r w:rsidRPr="0039701A">
        <w:rPr>
          <w:lang w:val="el-GR"/>
        </w:rPr>
        <w:t xml:space="preserve"> </w:t>
      </w:r>
    </w:p>
    <w:bookmarkEnd w:id="11"/>
    <w:p w:rsidR="00EF056F" w:rsidRPr="00EF056F" w:rsidRDefault="00EF056F" w:rsidP="00EF056F">
      <w:pPr>
        <w:pStyle w:val="Profounddefault"/>
        <w:rPr>
          <w:rFonts w:hAnsi="Helvetica" w:cs="Helvetica"/>
          <w:lang w:val="el-GR"/>
        </w:rPr>
      </w:pPr>
      <w:r w:rsidRPr="00EF056F">
        <w:rPr>
          <w:rFonts w:hAnsi="Helvetica" w:cs="Helvetica"/>
          <w:lang w:val="el-GR"/>
        </w:rPr>
        <w:t>Θα βρείτε μια σειρά από πόρους, καθώς και φυλλάδια για τους ηλικιωμένους, οδηγούς άσκησης και βίντεο σε μια σειρά από γλώσσες, για να σας βοηθήσ</w:t>
      </w:r>
      <w:r>
        <w:rPr>
          <w:rFonts w:hAnsi="Helvetica" w:cs="Helvetica"/>
          <w:lang w:val="el-GR"/>
        </w:rPr>
        <w:t>ουν</w:t>
      </w:r>
      <w:r w:rsidRPr="00EF056F">
        <w:rPr>
          <w:rFonts w:hAnsi="Helvetica" w:cs="Helvetica"/>
          <w:lang w:val="el-GR"/>
        </w:rPr>
        <w:t xml:space="preserve"> να σχεδιάσετε και να εκτελέσετε τις</w:t>
      </w:r>
      <w:r>
        <w:rPr>
          <w:rFonts w:hAnsi="Helvetica" w:cs="Helvetica"/>
          <w:lang w:val="el-GR"/>
        </w:rPr>
        <w:t xml:space="preserve"> εκδηλώσεις σ</w:t>
      </w:r>
      <w:r w:rsidRPr="00EF056F">
        <w:rPr>
          <w:rFonts w:hAnsi="Helvetica" w:cs="Helvetica"/>
          <w:lang w:val="el-GR"/>
        </w:rPr>
        <w:t>την ενότητα “</w:t>
      </w:r>
      <w:r>
        <w:rPr>
          <w:rFonts w:hAnsi="Helvetica" w:cs="Helvetica"/>
        </w:rPr>
        <w:t>Resources</w:t>
      </w:r>
      <w:r w:rsidR="00F02973">
        <w:rPr>
          <w:rFonts w:hAnsi="Helvetica" w:cs="Helvetica"/>
          <w:lang w:val="el-GR"/>
        </w:rPr>
        <w:t xml:space="preserve"> </w:t>
      </w:r>
      <w:r w:rsidRPr="00EF056F">
        <w:rPr>
          <w:rFonts w:hAnsi="Helvetica" w:cs="Helvetica"/>
          <w:lang w:val="el-GR"/>
        </w:rPr>
        <w:t>(=Πόρ</w:t>
      </w:r>
      <w:r>
        <w:rPr>
          <w:rFonts w:hAnsi="Helvetica" w:cs="Helvetica"/>
          <w:lang w:val="el-GR"/>
        </w:rPr>
        <w:t>οι</w:t>
      </w:r>
      <w:r w:rsidRPr="00EF056F">
        <w:rPr>
          <w:rFonts w:hAnsi="Helvetica" w:cs="Helvetica"/>
          <w:lang w:val="el-GR"/>
        </w:rPr>
        <w:t xml:space="preserve">)” </w:t>
      </w:r>
      <w:r>
        <w:rPr>
          <w:rFonts w:hAnsi="Helvetica" w:cs="Helvetica"/>
          <w:lang w:val="el-GR"/>
        </w:rPr>
        <w:t>σ</w:t>
      </w:r>
      <w:r w:rsidRPr="00EF056F">
        <w:rPr>
          <w:rFonts w:hAnsi="Helvetica" w:cs="Helvetica"/>
          <w:lang w:val="el-GR"/>
        </w:rPr>
        <w:t>την ιστοσελίδα</w:t>
      </w:r>
      <w:r>
        <w:rPr>
          <w:rFonts w:hAnsi="Helvetica" w:cs="Helvetica"/>
          <w:lang w:val="el-GR"/>
        </w:rPr>
        <w:t xml:space="preserve"> του </w:t>
      </w:r>
      <w:proofErr w:type="spellStart"/>
      <w:r>
        <w:rPr>
          <w:rFonts w:hAnsi="Helvetica" w:cs="Helvetica"/>
        </w:rPr>
        <w:t>ProFouND</w:t>
      </w:r>
      <w:proofErr w:type="spellEnd"/>
      <w:r w:rsidRPr="00EF056F">
        <w:rPr>
          <w:rFonts w:hAnsi="Helvetica" w:cs="Helvetica"/>
          <w:lang w:val="el-GR"/>
        </w:rPr>
        <w:t>.</w:t>
      </w:r>
    </w:p>
    <w:p w:rsidR="00EF056F" w:rsidRPr="00EF056F" w:rsidRDefault="00EF056F" w:rsidP="00EF056F">
      <w:pPr>
        <w:pStyle w:val="Profounddefault"/>
        <w:rPr>
          <w:rFonts w:hAnsi="Helvetica" w:cs="Helvetica"/>
          <w:lang w:val="el-GR"/>
        </w:rPr>
      </w:pPr>
      <w:r w:rsidRPr="00EF056F">
        <w:rPr>
          <w:rFonts w:hAnsi="Helvetica" w:cs="Helvetica"/>
          <w:lang w:val="el-GR"/>
        </w:rPr>
        <w:t>Αυτά μπορεί να είναι χρήσιμ</w:t>
      </w:r>
      <w:r>
        <w:rPr>
          <w:rFonts w:hAnsi="Helvetica" w:cs="Helvetica"/>
          <w:lang w:val="el-GR"/>
        </w:rPr>
        <w:t>α</w:t>
      </w:r>
      <w:r w:rsidRPr="00EF056F">
        <w:rPr>
          <w:rFonts w:hAnsi="Helvetica" w:cs="Helvetica"/>
          <w:lang w:val="el-GR"/>
        </w:rPr>
        <w:t xml:space="preserve"> </w:t>
      </w:r>
      <w:r>
        <w:rPr>
          <w:rFonts w:hAnsi="Helvetica" w:cs="Helvetica"/>
          <w:lang w:val="el-GR"/>
        </w:rPr>
        <w:t>για</w:t>
      </w:r>
      <w:r w:rsidRPr="00EF056F">
        <w:rPr>
          <w:rFonts w:hAnsi="Helvetica" w:cs="Helvetica"/>
          <w:lang w:val="el-GR"/>
        </w:rPr>
        <w:t xml:space="preserve"> </w:t>
      </w:r>
      <w:r>
        <w:rPr>
          <w:rFonts w:hAnsi="Helvetica" w:cs="Helvetica"/>
          <w:lang w:val="el-GR"/>
        </w:rPr>
        <w:t>να</w:t>
      </w:r>
      <w:r w:rsidRPr="00EF056F">
        <w:rPr>
          <w:rFonts w:hAnsi="Helvetica" w:cs="Helvetica"/>
          <w:lang w:val="el-GR"/>
        </w:rPr>
        <w:t xml:space="preserve"> </w:t>
      </w:r>
      <w:r>
        <w:rPr>
          <w:rFonts w:hAnsi="Helvetica" w:cs="Helvetica"/>
          <w:lang w:val="el-GR"/>
        </w:rPr>
        <w:t>επιδειχθούν</w:t>
      </w:r>
      <w:r w:rsidRPr="00EF056F">
        <w:rPr>
          <w:rFonts w:hAnsi="Helvetica" w:cs="Helvetica"/>
          <w:lang w:val="el-GR"/>
        </w:rPr>
        <w:t xml:space="preserve"> και </w:t>
      </w:r>
      <w:r>
        <w:rPr>
          <w:rFonts w:hAnsi="Helvetica" w:cs="Helvetica"/>
          <w:lang w:val="el-GR"/>
        </w:rPr>
        <w:t>να</w:t>
      </w:r>
      <w:r w:rsidRPr="00EF056F">
        <w:rPr>
          <w:rFonts w:hAnsi="Helvetica" w:cs="Helvetica"/>
          <w:lang w:val="el-GR"/>
        </w:rPr>
        <w:t xml:space="preserve"> </w:t>
      </w:r>
      <w:r>
        <w:rPr>
          <w:rFonts w:hAnsi="Helvetica" w:cs="Helvetica"/>
          <w:lang w:val="el-GR"/>
        </w:rPr>
        <w:t>μοιραστούν</w:t>
      </w:r>
      <w:r w:rsidRPr="00EF056F">
        <w:rPr>
          <w:rFonts w:hAnsi="Helvetica" w:cs="Helvetica"/>
          <w:lang w:val="el-GR"/>
        </w:rPr>
        <w:t xml:space="preserve">, ειδικά αν δεν έχετε </w:t>
      </w:r>
      <w:r>
        <w:rPr>
          <w:rFonts w:hAnsi="Helvetica" w:cs="Helvetica"/>
          <w:lang w:val="el-GR"/>
        </w:rPr>
        <w:t>εκείνη</w:t>
      </w:r>
      <w:r w:rsidR="00F02973">
        <w:rPr>
          <w:rFonts w:hAnsi="Helvetica" w:cs="Helvetica"/>
          <w:lang w:val="el-GR"/>
        </w:rPr>
        <w:t xml:space="preserve"> τη στιγμή κάποιο</w:t>
      </w:r>
      <w:r w:rsidRPr="00EF056F">
        <w:rPr>
          <w:rFonts w:hAnsi="Helvetica" w:cs="Helvetica"/>
          <w:lang w:val="el-GR"/>
        </w:rPr>
        <w:t xml:space="preserve"> από τα δικά σας υλικά.</w:t>
      </w:r>
    </w:p>
    <w:p w:rsidR="00EF056F" w:rsidRPr="00EF056F" w:rsidRDefault="00EF056F" w:rsidP="00EF056F">
      <w:pPr>
        <w:pStyle w:val="Profounddefault"/>
        <w:rPr>
          <w:rFonts w:hAnsi="Helvetica" w:cs="Helvetica"/>
          <w:lang w:val="el-GR"/>
        </w:rPr>
      </w:pPr>
      <w:r>
        <w:rPr>
          <w:rFonts w:hAnsi="Helvetica" w:cs="Helvetica"/>
          <w:lang w:val="el-GR"/>
        </w:rPr>
        <w:t>Καθώς</w:t>
      </w:r>
      <w:r w:rsidRPr="00EF056F">
        <w:rPr>
          <w:rFonts w:hAnsi="Helvetica" w:cs="Helvetica"/>
          <w:lang w:val="el-GR"/>
        </w:rPr>
        <w:t xml:space="preserve"> οι πόροι προστίθενται συνεχώς </w:t>
      </w:r>
      <w:r>
        <w:rPr>
          <w:rFonts w:hAnsi="Helvetica" w:cs="Helvetica"/>
          <w:lang w:val="el-GR"/>
        </w:rPr>
        <w:t>στην</w:t>
      </w:r>
      <w:r w:rsidRPr="00EF056F">
        <w:rPr>
          <w:rFonts w:hAnsi="Helvetica" w:cs="Helvetica"/>
          <w:lang w:val="el-GR"/>
        </w:rPr>
        <w:t xml:space="preserve"> ιστοσελίδα </w:t>
      </w:r>
      <w:r>
        <w:rPr>
          <w:rFonts w:hAnsi="Helvetica" w:cs="Helvetica"/>
          <w:lang w:val="el-GR"/>
        </w:rPr>
        <w:t>του</w:t>
      </w:r>
      <w:r w:rsidRPr="00EF056F">
        <w:rPr>
          <w:rFonts w:hAnsi="Helvetica" w:cs="Helvetica"/>
          <w:lang w:val="el-GR"/>
        </w:rPr>
        <w:t xml:space="preserve"> </w:t>
      </w:r>
      <w:proofErr w:type="spellStart"/>
      <w:r>
        <w:rPr>
          <w:rFonts w:hAnsi="Helvetica" w:cs="Helvetica"/>
        </w:rPr>
        <w:t>ProFouND</w:t>
      </w:r>
      <w:proofErr w:type="spellEnd"/>
      <w:r w:rsidRPr="00EF056F">
        <w:rPr>
          <w:rFonts w:hAnsi="Helvetica" w:cs="Helvetica"/>
          <w:lang w:val="el-GR"/>
        </w:rPr>
        <w:t xml:space="preserve">, δεν έχουμε </w:t>
      </w:r>
      <w:r>
        <w:rPr>
          <w:rFonts w:hAnsi="Helvetica" w:cs="Helvetica"/>
          <w:lang w:val="el-GR"/>
        </w:rPr>
        <w:t>παραθέσει</w:t>
      </w:r>
      <w:r w:rsidRPr="00EF056F">
        <w:rPr>
          <w:rFonts w:hAnsi="Helvetica" w:cs="Helvetica"/>
          <w:lang w:val="el-GR"/>
        </w:rPr>
        <w:t xml:space="preserve"> </w:t>
      </w:r>
      <w:r>
        <w:rPr>
          <w:rFonts w:hAnsi="Helvetica" w:cs="Helvetica"/>
          <w:lang w:val="el-GR"/>
        </w:rPr>
        <w:t>εδώ</w:t>
      </w:r>
      <w:r w:rsidRPr="00EF056F">
        <w:rPr>
          <w:rFonts w:hAnsi="Helvetica" w:cs="Helvetica"/>
          <w:lang w:val="el-GR"/>
        </w:rPr>
        <w:t xml:space="preserve"> εκτενή λίστα</w:t>
      </w:r>
      <w:r>
        <w:rPr>
          <w:rFonts w:hAnsi="Helvetica" w:cs="Helvetica"/>
          <w:lang w:val="el-GR"/>
        </w:rPr>
        <w:t>·</w:t>
      </w:r>
      <w:r w:rsidRPr="00EF056F">
        <w:rPr>
          <w:rFonts w:hAnsi="Helvetica" w:cs="Helvetica"/>
          <w:lang w:val="el-GR"/>
        </w:rPr>
        <w:t xml:space="preserve"> αντ’</w:t>
      </w:r>
      <w:r>
        <w:rPr>
          <w:rFonts w:hAnsi="Helvetica" w:cs="Helvetica"/>
          <w:lang w:val="el-GR"/>
        </w:rPr>
        <w:t>αυτού</w:t>
      </w:r>
      <w:r w:rsidRPr="00EF056F">
        <w:rPr>
          <w:rFonts w:hAnsi="Helvetica" w:cs="Helvetica"/>
          <w:lang w:val="el-GR"/>
        </w:rPr>
        <w:t xml:space="preserve"> σας προτείνουμε να χρησιμοποιήσετε τη λειτουργία του φίλτρου και </w:t>
      </w:r>
      <w:r>
        <w:rPr>
          <w:rFonts w:hAnsi="Helvetica" w:cs="Helvetica"/>
          <w:lang w:val="el-GR"/>
        </w:rPr>
        <w:t>να</w:t>
      </w:r>
      <w:r w:rsidRPr="00EF056F">
        <w:rPr>
          <w:rFonts w:hAnsi="Helvetica" w:cs="Helvetica"/>
          <w:lang w:val="el-GR"/>
        </w:rPr>
        <w:t xml:space="preserve"> αναζ</w:t>
      </w:r>
      <w:r>
        <w:rPr>
          <w:rFonts w:hAnsi="Helvetica" w:cs="Helvetica"/>
          <w:lang w:val="el-GR"/>
        </w:rPr>
        <w:t>η</w:t>
      </w:r>
      <w:r w:rsidRPr="00EF056F">
        <w:rPr>
          <w:rFonts w:hAnsi="Helvetica" w:cs="Helvetica"/>
          <w:lang w:val="el-GR"/>
        </w:rPr>
        <w:t>τ</w:t>
      </w:r>
      <w:r>
        <w:rPr>
          <w:rFonts w:hAnsi="Helvetica" w:cs="Helvetica"/>
          <w:lang w:val="el-GR"/>
        </w:rPr>
        <w:t>ή</w:t>
      </w:r>
      <w:r w:rsidRPr="00EF056F">
        <w:rPr>
          <w:rFonts w:hAnsi="Helvetica" w:cs="Helvetica"/>
          <w:lang w:val="el-GR"/>
        </w:rPr>
        <w:t>σ</w:t>
      </w:r>
      <w:r>
        <w:rPr>
          <w:rFonts w:hAnsi="Helvetica" w:cs="Helvetica"/>
          <w:lang w:val="el-GR"/>
        </w:rPr>
        <w:t>ετε</w:t>
      </w:r>
      <w:r w:rsidRPr="00EF056F">
        <w:rPr>
          <w:rFonts w:hAnsi="Helvetica" w:cs="Helvetica"/>
          <w:lang w:val="el-GR"/>
        </w:rPr>
        <w:t xml:space="preserve"> με λέξεις-κλειδιά όπως οι εξής: “Ευαισθητοποίηση”, “Εκπαίδευση”, “</w:t>
      </w:r>
      <w:r>
        <w:rPr>
          <w:rFonts w:hAnsi="Helvetica" w:cs="Helvetica"/>
          <w:lang w:val="el-GR"/>
        </w:rPr>
        <w:t>Φ</w:t>
      </w:r>
      <w:r w:rsidRPr="00EF056F">
        <w:rPr>
          <w:rFonts w:hAnsi="Helvetica" w:cs="Helvetica"/>
          <w:lang w:val="el-GR"/>
        </w:rPr>
        <w:t>υλλάδιο” και “Άσκηση”.</w:t>
      </w:r>
    </w:p>
    <w:p w:rsidR="00EF056F" w:rsidRPr="00EF056F" w:rsidRDefault="00EF056F" w:rsidP="00EF056F">
      <w:pPr>
        <w:pStyle w:val="Profounddefault"/>
        <w:rPr>
          <w:rFonts w:hAnsi="Helvetica" w:cs="Helvetica"/>
          <w:lang w:val="el-GR"/>
        </w:rPr>
      </w:pPr>
      <w:r w:rsidRPr="004718CF">
        <w:rPr>
          <w:rFonts w:hAnsi="Helvetica" w:cs="Helvetica"/>
          <w:lang w:val="el-GR"/>
        </w:rPr>
        <w:t>Παρακάτω είναι μερικές προτάσεις που θα σας δώσ</w:t>
      </w:r>
      <w:r>
        <w:rPr>
          <w:rFonts w:hAnsi="Helvetica" w:cs="Helvetica"/>
        </w:rPr>
        <w:t>o</w:t>
      </w:r>
      <w:r>
        <w:rPr>
          <w:rFonts w:hAnsi="Helvetica" w:cs="Helvetica"/>
          <w:lang w:val="el-GR"/>
        </w:rPr>
        <w:t>υν</w:t>
      </w:r>
      <w:r w:rsidRPr="004718CF">
        <w:rPr>
          <w:rFonts w:hAnsi="Helvetica" w:cs="Helvetica"/>
          <w:lang w:val="el-GR"/>
        </w:rPr>
        <w:t xml:space="preserve"> ένα παράδειγμα του τι είναι διαθέσιμο. Μπορεί να </w:t>
      </w:r>
      <w:r w:rsidR="00F02973">
        <w:rPr>
          <w:rFonts w:hAnsi="Helvetica" w:cs="Helvetica"/>
          <w:lang w:val="el-GR"/>
        </w:rPr>
        <w:t xml:space="preserve">τα </w:t>
      </w:r>
      <w:r w:rsidRPr="004718CF">
        <w:rPr>
          <w:rFonts w:hAnsi="Helvetica" w:cs="Helvetica"/>
          <w:lang w:val="el-GR"/>
        </w:rPr>
        <w:t xml:space="preserve">βρείτε ιδιαίτερα χρήσιμα για το σχεδιασμό. Μπορείτε να βρείτε αυτά τα έγγραφα </w:t>
      </w:r>
      <w:r>
        <w:rPr>
          <w:rFonts w:hAnsi="Helvetica" w:cs="Helvetica"/>
          <w:lang w:val="el-GR"/>
        </w:rPr>
        <w:t xml:space="preserve">εισάγοντας </w:t>
      </w:r>
      <w:r w:rsidRPr="005C21F5">
        <w:rPr>
          <w:rFonts w:hAnsi="Helvetica" w:cs="Helvetica"/>
          <w:lang w:val="el-GR"/>
        </w:rPr>
        <w:t>“</w:t>
      </w:r>
      <w:r w:rsidRPr="004718CF">
        <w:rPr>
          <w:rFonts w:hAnsi="Helvetica" w:cs="Helvetica"/>
          <w:lang w:val="el-GR"/>
        </w:rPr>
        <w:t>Εβδομάδα Ευαισθητοποίησης</w:t>
      </w:r>
      <w:r w:rsidRPr="008B496F">
        <w:rPr>
          <w:rFonts w:hAnsi="Helvetica" w:cs="Helvetica"/>
          <w:lang w:val="el-GR"/>
        </w:rPr>
        <w:t xml:space="preserve"> </w:t>
      </w:r>
      <w:r>
        <w:rPr>
          <w:rFonts w:hAnsi="Helvetica" w:cs="Helvetica"/>
          <w:lang w:val="el-GR"/>
        </w:rPr>
        <w:t>για τις Πτώσεις</w:t>
      </w:r>
      <w:r w:rsidRPr="008B496F">
        <w:rPr>
          <w:rFonts w:hAnsi="Helvetica" w:cs="Helvetica"/>
          <w:lang w:val="el-GR"/>
        </w:rPr>
        <w:t>”</w:t>
      </w:r>
      <w:r w:rsidRPr="004718CF">
        <w:rPr>
          <w:rFonts w:hAnsi="Helvetica" w:cs="Helvetica"/>
          <w:lang w:val="el-GR"/>
        </w:rPr>
        <w:t xml:space="preserve"> στο κουτί αναζήτησης</w:t>
      </w:r>
      <w:r w:rsidRPr="00EF056F">
        <w:rPr>
          <w:rFonts w:hAnsi="Helvetica" w:cs="Helvetica"/>
          <w:lang w:val="el-GR"/>
        </w:rPr>
        <w:t>:</w:t>
      </w:r>
    </w:p>
    <w:p w:rsidR="00CC1915" w:rsidRPr="0039701A" w:rsidRDefault="00EF056F" w:rsidP="002F4BBF">
      <w:pPr>
        <w:pStyle w:val="BodyA"/>
        <w:numPr>
          <w:ilvl w:val="0"/>
          <w:numId w:val="1"/>
        </w:numPr>
        <w:spacing w:line="276" w:lineRule="auto"/>
        <w:ind w:left="1003" w:hanging="360"/>
        <w:rPr>
          <w:lang w:val="el-GR"/>
        </w:rPr>
      </w:pPr>
      <w:r w:rsidRPr="00EF056F">
        <w:rPr>
          <w:rStyle w:val="Profoundheading4Char"/>
        </w:rPr>
        <w:t>Falls</w:t>
      </w:r>
      <w:r w:rsidRPr="0064063F">
        <w:rPr>
          <w:rStyle w:val="Profoundheading4Char"/>
          <w:lang w:val="el-GR"/>
        </w:rPr>
        <w:t xml:space="preserve"> </w:t>
      </w:r>
      <w:r w:rsidRPr="00EF056F">
        <w:rPr>
          <w:rStyle w:val="Profoundheading4Char"/>
        </w:rPr>
        <w:t>Awareness</w:t>
      </w:r>
      <w:r w:rsidRPr="0064063F">
        <w:rPr>
          <w:rStyle w:val="Profoundheading4Char"/>
          <w:lang w:val="el-GR"/>
        </w:rPr>
        <w:t xml:space="preserve"> </w:t>
      </w:r>
      <w:r w:rsidRPr="00EF056F">
        <w:rPr>
          <w:rStyle w:val="Profoundheading4Char"/>
        </w:rPr>
        <w:t>Week</w:t>
      </w:r>
      <w:r w:rsidRPr="0064063F">
        <w:rPr>
          <w:rStyle w:val="Profoundheading4Char"/>
          <w:lang w:val="el-GR"/>
        </w:rPr>
        <w:t xml:space="preserve"> </w:t>
      </w:r>
      <w:r w:rsidRPr="00EF056F">
        <w:rPr>
          <w:rStyle w:val="Profoundheading4Char"/>
        </w:rPr>
        <w:t>Action</w:t>
      </w:r>
      <w:r w:rsidRPr="0064063F">
        <w:rPr>
          <w:rStyle w:val="Profoundheading4Char"/>
          <w:lang w:val="el-GR"/>
        </w:rPr>
        <w:t xml:space="preserve"> </w:t>
      </w:r>
      <w:r w:rsidRPr="00EF056F">
        <w:rPr>
          <w:rStyle w:val="Profoundheading4Char"/>
        </w:rPr>
        <w:t>Pack</w:t>
      </w:r>
      <w:r w:rsidRPr="0064063F">
        <w:rPr>
          <w:rStyle w:val="Profoundheading4Char"/>
          <w:lang w:val="el-GR"/>
        </w:rPr>
        <w:t xml:space="preserve"> (=</w:t>
      </w:r>
      <w:r w:rsidRPr="0064063F">
        <w:rPr>
          <w:rStyle w:val="Profoundheading4Char"/>
          <w:lang w:val="el-GR"/>
        </w:rPr>
        <w:t>Πακέτο</w:t>
      </w:r>
      <w:r w:rsidRPr="0064063F">
        <w:rPr>
          <w:rStyle w:val="Profoundheading4Char"/>
          <w:lang w:val="el-GR"/>
        </w:rPr>
        <w:t xml:space="preserve"> </w:t>
      </w:r>
      <w:r w:rsidRPr="0064063F">
        <w:rPr>
          <w:rStyle w:val="Profoundheading4Char"/>
          <w:lang w:val="el-GR"/>
        </w:rPr>
        <w:t>Εβδομάδας</w:t>
      </w:r>
      <w:r w:rsidRPr="0064063F">
        <w:rPr>
          <w:rStyle w:val="Profoundheading4Char"/>
          <w:lang w:val="el-GR"/>
        </w:rPr>
        <w:t xml:space="preserve"> </w:t>
      </w:r>
      <w:r w:rsidRPr="0064063F">
        <w:rPr>
          <w:rStyle w:val="Profoundheading4Char"/>
          <w:lang w:val="el-GR"/>
        </w:rPr>
        <w:t>Δράσης</w:t>
      </w:r>
      <w:r w:rsidRPr="0064063F">
        <w:rPr>
          <w:rStyle w:val="Profoundheading4Char"/>
          <w:lang w:val="el-GR"/>
        </w:rPr>
        <w:t xml:space="preserve"> </w:t>
      </w:r>
      <w:r w:rsidRPr="0064063F">
        <w:rPr>
          <w:rStyle w:val="Profoundheading4Char"/>
          <w:lang w:val="el-GR"/>
        </w:rPr>
        <w:t>για</w:t>
      </w:r>
      <w:r w:rsidRPr="0064063F">
        <w:rPr>
          <w:rStyle w:val="Profoundheading4Char"/>
          <w:lang w:val="el-GR"/>
        </w:rPr>
        <w:t xml:space="preserve"> </w:t>
      </w:r>
      <w:r w:rsidRPr="0064063F">
        <w:rPr>
          <w:rStyle w:val="Profoundheading4Char"/>
          <w:lang w:val="el-GR"/>
        </w:rPr>
        <w:t>Ευαισθητοποίηση</w:t>
      </w:r>
      <w:r w:rsidRPr="0064063F">
        <w:rPr>
          <w:rStyle w:val="Profoundheading4Char"/>
          <w:lang w:val="el-GR"/>
        </w:rPr>
        <w:t xml:space="preserve"> </w:t>
      </w:r>
      <w:r w:rsidRPr="0064063F">
        <w:rPr>
          <w:rStyle w:val="Profoundheading4Char"/>
          <w:lang w:val="el-GR"/>
        </w:rPr>
        <w:t>στις</w:t>
      </w:r>
      <w:r w:rsidRPr="0064063F">
        <w:rPr>
          <w:rStyle w:val="Profoundheading4Char"/>
          <w:lang w:val="el-GR"/>
        </w:rPr>
        <w:t xml:space="preserve"> </w:t>
      </w:r>
      <w:r w:rsidRPr="0064063F">
        <w:rPr>
          <w:rStyle w:val="Profoundheading4Char"/>
          <w:lang w:val="el-GR"/>
        </w:rPr>
        <w:t>Πτώσεις</w:t>
      </w:r>
      <w:r w:rsidRPr="0064063F">
        <w:rPr>
          <w:rStyle w:val="Profoundheading4Char"/>
          <w:lang w:val="el-GR"/>
        </w:rPr>
        <w:t xml:space="preserve"> </w:t>
      </w:r>
      <w:r w:rsidRPr="0064063F">
        <w:rPr>
          <w:rStyle w:val="Profoundheading4Char"/>
          <w:rFonts w:hAnsi="Helvetica" w:cs="Helvetica"/>
          <w:b w:val="0"/>
          <w:color w:val="auto"/>
          <w:lang w:val="el-GR"/>
        </w:rPr>
        <w:t>- ο οδηγός αυτός περιέχει παραδείγματα γεγονότων που έχουν πραγματοποιηθεί στο Ηνωμένο Βασίλειο, καθώς και μια λέξη αναζήτησης και δραστηριότητα ‘</w:t>
      </w:r>
      <w:r w:rsidRPr="0064063F">
        <w:rPr>
          <w:rStyle w:val="Profoundheading4Char"/>
          <w:rFonts w:hAnsi="Helvetica" w:cs="Helvetica"/>
          <w:b w:val="0"/>
          <w:color w:val="auto"/>
        </w:rPr>
        <w:t>wrong</w:t>
      </w:r>
      <w:r w:rsidRPr="0064063F">
        <w:rPr>
          <w:rStyle w:val="Profoundheading4Char"/>
          <w:rFonts w:hAnsi="Helvetica" w:cs="Helvetica"/>
          <w:b w:val="0"/>
          <w:color w:val="auto"/>
          <w:lang w:val="el-GR"/>
        </w:rPr>
        <w:t xml:space="preserve"> </w:t>
      </w:r>
      <w:r w:rsidRPr="0064063F">
        <w:rPr>
          <w:rStyle w:val="Profoundheading4Char"/>
          <w:rFonts w:hAnsi="Helvetica" w:cs="Helvetica"/>
          <w:b w:val="0"/>
          <w:color w:val="auto"/>
        </w:rPr>
        <w:t>glasses</w:t>
      </w:r>
      <w:r w:rsidRPr="0064063F">
        <w:rPr>
          <w:rStyle w:val="Profoundheading4Char"/>
          <w:rFonts w:hAnsi="Helvetica" w:cs="Helvetica"/>
          <w:b w:val="0"/>
          <w:color w:val="auto"/>
          <w:lang w:val="el-GR"/>
        </w:rPr>
        <w:t>’ (=”λάθος γυαλιά”), τα οποία μπορεί να εκτυπωθούν και να χρησιμοποιηθούν σε τοπικές εκδηλώσεις.</w:t>
      </w:r>
      <w:r w:rsidRPr="0064063F">
        <w:rPr>
          <w:rStyle w:val="Profoundheading4Char"/>
          <w:b w:val="0"/>
          <w:color w:val="auto"/>
          <w:lang w:val="el-GR"/>
        </w:rPr>
        <w:t xml:space="preserve"> </w:t>
      </w:r>
    </w:p>
    <w:p w:rsidR="0064063F" w:rsidRPr="002F4BBF" w:rsidRDefault="0064063F" w:rsidP="002F4BBF">
      <w:pPr>
        <w:pStyle w:val="ListParagraph"/>
        <w:numPr>
          <w:ilvl w:val="0"/>
          <w:numId w:val="2"/>
        </w:numPr>
        <w:ind w:left="993" w:hanging="284"/>
        <w:jc w:val="both"/>
        <w:rPr>
          <w:rStyle w:val="Profoundheading4Char"/>
          <w:rFonts w:hAnsi="Helvetica" w:cs="Helvetica"/>
          <w:b w:val="0"/>
          <w:color w:val="auto"/>
          <w:lang w:val="el-GR"/>
        </w:rPr>
      </w:pPr>
      <w:r w:rsidRPr="0064063F">
        <w:rPr>
          <w:rStyle w:val="Profoundheading4Char"/>
        </w:rPr>
        <w:t>Feet</w:t>
      </w:r>
      <w:r w:rsidRPr="0064063F">
        <w:rPr>
          <w:rStyle w:val="Profoundheading4Char"/>
          <w:lang w:val="el-GR"/>
        </w:rPr>
        <w:t xml:space="preserve"> </w:t>
      </w:r>
      <w:r w:rsidRPr="0064063F">
        <w:rPr>
          <w:rStyle w:val="Profoundheading4Char"/>
        </w:rPr>
        <w:t>and</w:t>
      </w:r>
      <w:r w:rsidRPr="0064063F">
        <w:rPr>
          <w:rStyle w:val="Profoundheading4Char"/>
          <w:lang w:val="el-GR"/>
        </w:rPr>
        <w:t xml:space="preserve"> </w:t>
      </w:r>
      <w:proofErr w:type="gramStart"/>
      <w:r w:rsidRPr="0064063F">
        <w:rPr>
          <w:rStyle w:val="Profoundheading4Char"/>
        </w:rPr>
        <w:t>Falls</w:t>
      </w:r>
      <w:proofErr w:type="gramEnd"/>
      <w:r w:rsidRPr="0064063F">
        <w:rPr>
          <w:rStyle w:val="Profoundheading4Char"/>
          <w:lang w:val="el-GR"/>
        </w:rPr>
        <w:t xml:space="preserve"> </w:t>
      </w:r>
      <w:r w:rsidRPr="00D53B6B">
        <w:rPr>
          <w:rStyle w:val="Profoundheading4Char"/>
          <w:rFonts w:hAnsi="Helvetica" w:cs="Helvetica"/>
          <w:lang w:val="el-GR"/>
        </w:rPr>
        <w:t>(=Πόδια και Πτώσεις)</w:t>
      </w:r>
      <w:r w:rsidRPr="0064063F">
        <w:rPr>
          <w:rStyle w:val="Profoundheading4Char"/>
          <w:lang w:val="el-GR"/>
        </w:rPr>
        <w:t xml:space="preserve"> </w:t>
      </w:r>
      <w:r w:rsidRPr="00D53B6B">
        <w:rPr>
          <w:rStyle w:val="Profoundheading4Char"/>
          <w:rFonts w:hAnsi="Helvetica" w:cs="Helvetica"/>
          <w:b w:val="0"/>
          <w:color w:val="auto"/>
          <w:lang w:val="el-GR"/>
        </w:rPr>
        <w:t>-</w:t>
      </w:r>
      <w:r w:rsidRPr="009D109B">
        <w:rPr>
          <w:rStyle w:val="Profoundheading4Char"/>
          <w:rFonts w:hAnsi="Helvetica" w:cs="Helvetica"/>
          <w:b w:val="0"/>
          <w:color w:val="auto"/>
          <w:lang w:val="el-GR"/>
        </w:rPr>
        <w:t xml:space="preserve"> </w:t>
      </w:r>
      <w:r w:rsidR="009D109B">
        <w:rPr>
          <w:rStyle w:val="Profoundheading4Char"/>
          <w:rFonts w:hAnsi="Helvetica" w:cs="Helvetica"/>
          <w:b w:val="0"/>
          <w:color w:val="auto"/>
          <w:lang w:val="el-GR"/>
        </w:rPr>
        <w:t>α</w:t>
      </w:r>
      <w:r w:rsidRPr="009D109B">
        <w:rPr>
          <w:rStyle w:val="Profoundheading4Char"/>
          <w:rFonts w:hAnsi="Helvetica" w:cs="Helvetica"/>
          <w:b w:val="0"/>
          <w:color w:val="auto"/>
          <w:lang w:val="el-GR"/>
        </w:rPr>
        <w:t>υτό το φυλλάδιο περιέχει ιδέες για τη διοργάνωση εκδηλώσεων με έμφαση στα πόδια, μαζί με πληροφορίες σχετικά με τις συ</w:t>
      </w:r>
      <w:r w:rsidR="00F02973">
        <w:rPr>
          <w:rStyle w:val="Profoundheading4Char"/>
          <w:rFonts w:hAnsi="Helvetica" w:cs="Helvetica"/>
          <w:b w:val="0"/>
          <w:color w:val="auto"/>
          <w:lang w:val="el-GR"/>
        </w:rPr>
        <w:t>σχετίσεις</w:t>
      </w:r>
      <w:r w:rsidRPr="009D109B">
        <w:rPr>
          <w:rStyle w:val="Profoundheading4Char"/>
          <w:rFonts w:hAnsi="Helvetica" w:cs="Helvetica"/>
          <w:b w:val="0"/>
          <w:color w:val="auto"/>
          <w:lang w:val="el-GR"/>
        </w:rPr>
        <w:t xml:space="preserve"> ανάμεσα στα πόδια και τις πτώσεις, συμβουλές για ασφαλή </w:t>
      </w:r>
      <w:r w:rsidRPr="002F4BBF">
        <w:rPr>
          <w:rStyle w:val="Profoundheading4Char"/>
          <w:rFonts w:hAnsi="Helvetica" w:cs="Helvetica"/>
          <w:b w:val="0"/>
          <w:color w:val="auto"/>
          <w:lang w:val="el-GR"/>
        </w:rPr>
        <w:t xml:space="preserve">υποδήματα και παραδείγματα για ασκήσεις του ποδιού και του αστραγάλου </w:t>
      </w:r>
      <w:r w:rsidR="002F4BBF" w:rsidRPr="002F4BBF">
        <w:rPr>
          <w:rStyle w:val="Profoundheading4Char"/>
          <w:rFonts w:hAnsi="Helvetica" w:cs="Helvetica"/>
          <w:b w:val="0"/>
          <w:color w:val="auto"/>
          <w:lang w:val="el-GR"/>
        </w:rPr>
        <w:t>για βελτίωση</w:t>
      </w:r>
      <w:r w:rsidRPr="002F4BBF">
        <w:rPr>
          <w:rStyle w:val="Profoundheading4Char"/>
          <w:rFonts w:hAnsi="Helvetica" w:cs="Helvetica"/>
          <w:b w:val="0"/>
          <w:color w:val="auto"/>
          <w:lang w:val="el-GR"/>
        </w:rPr>
        <w:t xml:space="preserve"> της ισορροπίας</w:t>
      </w:r>
      <w:r w:rsidR="00E04597" w:rsidRPr="002F4BBF">
        <w:rPr>
          <w:rStyle w:val="Profoundheading4Char"/>
          <w:rFonts w:hAnsi="Helvetica" w:cs="Helvetica"/>
          <w:b w:val="0"/>
          <w:color w:val="auto"/>
          <w:lang w:val="el-GR"/>
        </w:rPr>
        <w:t>.</w:t>
      </w:r>
    </w:p>
    <w:p w:rsidR="00CC1915" w:rsidRPr="002F4BBF" w:rsidRDefault="00CC1915" w:rsidP="002F4BBF">
      <w:pPr>
        <w:pStyle w:val="BodyA"/>
        <w:spacing w:line="276" w:lineRule="auto"/>
        <w:rPr>
          <w:lang w:val="el-GR"/>
        </w:rPr>
      </w:pPr>
    </w:p>
    <w:p w:rsidR="00E04597" w:rsidRPr="002F4BBF" w:rsidRDefault="00E04597" w:rsidP="002F4BBF">
      <w:pPr>
        <w:pStyle w:val="ListParagraph"/>
        <w:numPr>
          <w:ilvl w:val="0"/>
          <w:numId w:val="3"/>
        </w:numPr>
        <w:ind w:left="993" w:hanging="284"/>
        <w:jc w:val="both"/>
        <w:rPr>
          <w:rStyle w:val="Profoundheading4Char"/>
          <w:rFonts w:hAnsi="Helvetica" w:cs="Helvetica"/>
          <w:lang w:val="el-GR"/>
        </w:rPr>
      </w:pPr>
      <w:r w:rsidRPr="002F4BBF">
        <w:rPr>
          <w:rStyle w:val="Profoundheading4Char"/>
          <w:rFonts w:hAnsi="Helvetica" w:cs="Helvetica"/>
        </w:rPr>
        <w:t>Boost</w:t>
      </w:r>
      <w:r w:rsidRPr="002F4BBF">
        <w:rPr>
          <w:rStyle w:val="Profoundheading4Char"/>
          <w:rFonts w:hAnsi="Helvetica" w:cs="Helvetica"/>
          <w:lang w:val="el-GR"/>
        </w:rPr>
        <w:t xml:space="preserve"> </w:t>
      </w:r>
      <w:proofErr w:type="gramStart"/>
      <w:r w:rsidRPr="002F4BBF">
        <w:rPr>
          <w:rStyle w:val="Profoundheading4Char"/>
          <w:rFonts w:hAnsi="Helvetica" w:cs="Helvetica"/>
        </w:rPr>
        <w:t>Your</w:t>
      </w:r>
      <w:proofErr w:type="gramEnd"/>
      <w:r w:rsidRPr="002F4BBF">
        <w:rPr>
          <w:rStyle w:val="Profoundheading4Char"/>
          <w:rFonts w:hAnsi="Helvetica" w:cs="Helvetica"/>
          <w:lang w:val="el-GR"/>
        </w:rPr>
        <w:t xml:space="preserve"> </w:t>
      </w:r>
      <w:r w:rsidRPr="002F4BBF">
        <w:rPr>
          <w:rStyle w:val="Profoundheading4Char"/>
          <w:rFonts w:hAnsi="Helvetica" w:cs="Helvetica"/>
        </w:rPr>
        <w:t>bones</w:t>
      </w:r>
      <w:r w:rsidRPr="002F4BBF">
        <w:rPr>
          <w:rStyle w:val="Profoundheading4Char"/>
          <w:rFonts w:hAnsi="Helvetica" w:cs="Helvetica"/>
          <w:lang w:val="el-GR"/>
        </w:rPr>
        <w:t xml:space="preserve"> (=Ενισχύστε τα Οστά σας) </w:t>
      </w:r>
      <w:r w:rsidRPr="002F4BBF">
        <w:rPr>
          <w:rStyle w:val="Profoundheading4Char"/>
          <w:rFonts w:hAnsi="Helvetica" w:cs="Helvetica"/>
          <w:b w:val="0"/>
          <w:color w:val="auto"/>
          <w:lang w:val="el-GR"/>
        </w:rPr>
        <w:t xml:space="preserve">- αυτό το φυλλάδιο περιλαμβάνει ένα κουίζ και φύλλο </w:t>
      </w:r>
      <w:r w:rsidR="002F4BBF" w:rsidRPr="002F4BBF">
        <w:rPr>
          <w:rStyle w:val="Profoundheading4Char"/>
          <w:rFonts w:hAnsi="Helvetica" w:cs="Helvetica"/>
          <w:b w:val="0"/>
          <w:color w:val="auto"/>
          <w:lang w:val="el-GR"/>
        </w:rPr>
        <w:t>πληροφόρησης</w:t>
      </w:r>
      <w:r w:rsidRPr="002F4BBF">
        <w:rPr>
          <w:rStyle w:val="Profoundheading4Char"/>
          <w:rFonts w:hAnsi="Helvetica" w:cs="Helvetica"/>
          <w:b w:val="0"/>
          <w:color w:val="auto"/>
          <w:lang w:val="el-GR"/>
        </w:rPr>
        <w:t xml:space="preserve">, το οποίο μπορεί να χρησιμοποιηθεί σε εκδηλώσεις </w:t>
      </w:r>
      <w:r w:rsidR="00F02973" w:rsidRPr="002F4BBF">
        <w:rPr>
          <w:rStyle w:val="Profoundheading4Char"/>
          <w:rFonts w:hAnsi="Helvetica" w:cs="Helvetica"/>
          <w:b w:val="0"/>
          <w:color w:val="auto"/>
          <w:lang w:val="el-GR"/>
        </w:rPr>
        <w:t xml:space="preserve">και </w:t>
      </w:r>
      <w:r w:rsidRPr="002F4BBF">
        <w:rPr>
          <w:rStyle w:val="Profoundheading4Char"/>
          <w:rFonts w:hAnsi="Helvetica" w:cs="Helvetica"/>
          <w:b w:val="0"/>
          <w:color w:val="auto"/>
          <w:lang w:val="el-GR"/>
        </w:rPr>
        <w:t>να δοθεί στους ανθρώπους μεγαλύτερης ηλικίας.</w:t>
      </w:r>
      <w:r w:rsidRPr="002F4BBF">
        <w:rPr>
          <w:rStyle w:val="Profoundheading4Char"/>
          <w:rFonts w:hAnsi="Helvetica" w:cs="Helvetica"/>
          <w:color w:val="auto"/>
          <w:lang w:val="el-GR"/>
        </w:rPr>
        <w:t xml:space="preserve"> </w:t>
      </w:r>
    </w:p>
    <w:p w:rsidR="00CC1915" w:rsidRPr="0039701A" w:rsidRDefault="00CC1915" w:rsidP="00CC1915">
      <w:pPr>
        <w:pStyle w:val="BodyA"/>
        <w:rPr>
          <w:lang w:val="el-GR"/>
        </w:rPr>
      </w:pPr>
    </w:p>
    <w:p w:rsidR="003C3D4C" w:rsidRPr="0039701A" w:rsidRDefault="00C51FA4" w:rsidP="003861C0">
      <w:pPr>
        <w:pStyle w:val="ListParagraph"/>
        <w:numPr>
          <w:ilvl w:val="0"/>
          <w:numId w:val="4"/>
        </w:numPr>
        <w:ind w:left="993" w:hanging="284"/>
        <w:rPr>
          <w:lang w:val="el-GR"/>
        </w:rPr>
      </w:pPr>
      <w:r w:rsidRPr="00712F07">
        <w:rPr>
          <w:rStyle w:val="Profoundheading4Char"/>
          <w:rFonts w:hAnsi="Helvetica" w:cs="Helvetica"/>
        </w:rPr>
        <w:t>Watch</w:t>
      </w:r>
      <w:r w:rsidRPr="00712F07">
        <w:rPr>
          <w:rStyle w:val="Profoundheading4Char"/>
          <w:rFonts w:hAnsi="Helvetica" w:cs="Helvetica"/>
          <w:lang w:val="el-GR"/>
        </w:rPr>
        <w:t xml:space="preserve"> </w:t>
      </w:r>
      <w:r w:rsidRPr="00712F07">
        <w:rPr>
          <w:rStyle w:val="Profoundheading4Char"/>
          <w:rFonts w:hAnsi="Helvetica" w:cs="Helvetica"/>
        </w:rPr>
        <w:t>Your</w:t>
      </w:r>
      <w:r w:rsidRPr="00712F07">
        <w:rPr>
          <w:rStyle w:val="Profoundheading4Char"/>
          <w:rFonts w:hAnsi="Helvetica" w:cs="Helvetica"/>
          <w:lang w:val="el-GR"/>
        </w:rPr>
        <w:t xml:space="preserve"> </w:t>
      </w:r>
      <w:r w:rsidRPr="00712F07">
        <w:rPr>
          <w:rStyle w:val="Profoundheading4Char"/>
          <w:rFonts w:hAnsi="Helvetica" w:cs="Helvetica"/>
        </w:rPr>
        <w:t>Step</w:t>
      </w:r>
      <w:r w:rsidRPr="00712F07">
        <w:rPr>
          <w:rStyle w:val="Profoundheading4Char"/>
          <w:rFonts w:hAnsi="Helvetica" w:cs="Helvetica"/>
          <w:lang w:val="el-GR"/>
        </w:rPr>
        <w:t xml:space="preserve"> (=Προσέξτε το Βήμα σας) </w:t>
      </w:r>
      <w:r w:rsidRPr="00712F07">
        <w:rPr>
          <w:rStyle w:val="Profoundheading4Char"/>
          <w:rFonts w:hAnsi="Helvetica" w:cs="Helvetica"/>
          <w:b w:val="0"/>
          <w:color w:val="auto"/>
          <w:lang w:val="el-GR"/>
        </w:rPr>
        <w:t>- αυτό το πακέτο δράσης δημιουργήθηκε για την παροχή πληροφοριών σχετικά με τις συ</w:t>
      </w:r>
      <w:r w:rsidR="002D581A">
        <w:rPr>
          <w:rStyle w:val="Profoundheading4Char"/>
          <w:rFonts w:hAnsi="Helvetica" w:cs="Helvetica"/>
          <w:b w:val="0"/>
          <w:color w:val="auto"/>
          <w:lang w:val="el-GR"/>
        </w:rPr>
        <w:t>σχετίσεις</w:t>
      </w:r>
      <w:r w:rsidRPr="00712F07">
        <w:rPr>
          <w:rStyle w:val="Profoundheading4Char"/>
          <w:rFonts w:hAnsi="Helvetica" w:cs="Helvetica"/>
          <w:b w:val="0"/>
          <w:color w:val="auto"/>
          <w:lang w:val="el-GR"/>
        </w:rPr>
        <w:t xml:space="preserve"> ανάμεσα στην όραση και τις πτώσεις και τα παραδείγματα εκδηλώσεων που μπορεί να βοηθήσουν να τονιστεί η όραση ως παράγοντας κινδύνου για πτώσεις. </w:t>
      </w:r>
    </w:p>
    <w:p w:rsidR="003C3D4C" w:rsidRPr="009028C8" w:rsidRDefault="003C3D4C" w:rsidP="003C3D4C">
      <w:pPr>
        <w:pStyle w:val="Profounddefault"/>
        <w:rPr>
          <w:rFonts w:hAnsi="Helvetica" w:cs="Helvetica"/>
          <w:lang w:val="el-GR"/>
        </w:rPr>
      </w:pPr>
      <w:r w:rsidRPr="00E220F3">
        <w:rPr>
          <w:rFonts w:hAnsi="Helvetica" w:cs="Helvetica"/>
          <w:lang w:val="el-GR"/>
        </w:rPr>
        <w:t>Πολλοί από αυτούς τους πόρους είναι επίσης διαθέσιμ</w:t>
      </w:r>
      <w:r>
        <w:rPr>
          <w:rFonts w:hAnsi="Helvetica" w:cs="Helvetica"/>
          <w:lang w:val="el-GR"/>
        </w:rPr>
        <w:t>οι</w:t>
      </w:r>
      <w:r w:rsidRPr="00E220F3">
        <w:rPr>
          <w:rFonts w:hAnsi="Helvetica" w:cs="Helvetica"/>
          <w:lang w:val="el-GR"/>
        </w:rPr>
        <w:t xml:space="preserve"> στην ιστοσελίδα </w:t>
      </w:r>
      <w:r>
        <w:rPr>
          <w:rFonts w:hAnsi="Helvetica" w:cs="Helvetica"/>
          <w:lang w:val="el-GR"/>
        </w:rPr>
        <w:t xml:space="preserve">της </w:t>
      </w:r>
      <w:r w:rsidRPr="00E220F3">
        <w:rPr>
          <w:rFonts w:hAnsi="Helvetica" w:cs="Helvetica"/>
        </w:rPr>
        <w:t>Age</w:t>
      </w:r>
      <w:r w:rsidRPr="00E220F3">
        <w:rPr>
          <w:rFonts w:hAnsi="Helvetica" w:cs="Helvetica"/>
          <w:lang w:val="el-GR"/>
        </w:rPr>
        <w:t xml:space="preserve"> </w:t>
      </w:r>
      <w:r w:rsidRPr="00E220F3">
        <w:rPr>
          <w:rFonts w:hAnsi="Helvetica" w:cs="Helvetica"/>
        </w:rPr>
        <w:t>UK</w:t>
      </w:r>
      <w:r w:rsidRPr="00E220F3">
        <w:rPr>
          <w:rFonts w:hAnsi="Helvetica" w:cs="Helvetica"/>
          <w:lang w:val="el-GR"/>
        </w:rPr>
        <w:t xml:space="preserve"> σ</w:t>
      </w:r>
      <w:r>
        <w:rPr>
          <w:rFonts w:hAnsi="Helvetica" w:cs="Helvetica"/>
          <w:lang w:val="el-GR"/>
        </w:rPr>
        <w:t>το</w:t>
      </w:r>
      <w:r w:rsidRPr="009028C8">
        <w:rPr>
          <w:rFonts w:hAnsi="Helvetica" w:cs="Helvetica"/>
          <w:lang w:val="el-GR"/>
        </w:rPr>
        <w:t>:</w:t>
      </w:r>
    </w:p>
    <w:p w:rsidR="00CC1915" w:rsidRPr="003C3D4C" w:rsidRDefault="005215A9" w:rsidP="00CC1915">
      <w:pPr>
        <w:pStyle w:val="Profounddefault"/>
        <w:rPr>
          <w:lang w:val="el-GR"/>
        </w:rPr>
      </w:pPr>
      <w:hyperlink r:id="rId34" w:history="1">
        <w:r w:rsidR="00CC1915">
          <w:rPr>
            <w:rStyle w:val="Hyperlink0"/>
          </w:rPr>
          <w:t>www</w:t>
        </w:r>
        <w:r w:rsidR="00CC1915" w:rsidRPr="003C3D4C">
          <w:rPr>
            <w:rStyle w:val="Hyperlink0"/>
            <w:lang w:val="el-GR"/>
          </w:rPr>
          <w:t>.</w:t>
        </w:r>
        <w:proofErr w:type="spellStart"/>
        <w:r w:rsidR="00CC1915">
          <w:rPr>
            <w:rStyle w:val="Hyperlink0"/>
          </w:rPr>
          <w:t>ageuk</w:t>
        </w:r>
        <w:proofErr w:type="spellEnd"/>
        <w:r w:rsidR="00CC1915" w:rsidRPr="003C3D4C">
          <w:rPr>
            <w:rStyle w:val="Hyperlink0"/>
            <w:lang w:val="el-GR"/>
          </w:rPr>
          <w:t>.</w:t>
        </w:r>
        <w:r w:rsidR="00CC1915">
          <w:rPr>
            <w:rStyle w:val="Hyperlink0"/>
          </w:rPr>
          <w:t>org</w:t>
        </w:r>
        <w:r w:rsidR="00CC1915" w:rsidRPr="003C3D4C">
          <w:rPr>
            <w:rStyle w:val="Hyperlink0"/>
            <w:lang w:val="el-GR"/>
          </w:rPr>
          <w:t>.</w:t>
        </w:r>
        <w:proofErr w:type="spellStart"/>
        <w:r w:rsidR="00CC1915">
          <w:rPr>
            <w:rStyle w:val="Hyperlink0"/>
          </w:rPr>
          <w:t>uk</w:t>
        </w:r>
        <w:proofErr w:type="spellEnd"/>
        <w:r w:rsidR="00CC1915" w:rsidRPr="003C3D4C">
          <w:rPr>
            <w:rStyle w:val="Hyperlink0"/>
            <w:lang w:val="el-GR"/>
          </w:rPr>
          <w:t>/</w:t>
        </w:r>
        <w:r w:rsidR="00CC1915">
          <w:rPr>
            <w:rStyle w:val="Hyperlink0"/>
          </w:rPr>
          <w:t>professional</w:t>
        </w:r>
        <w:r w:rsidR="00CC1915" w:rsidRPr="003C3D4C">
          <w:rPr>
            <w:rStyle w:val="Hyperlink0"/>
            <w:lang w:val="el-GR"/>
          </w:rPr>
          <w:t>-</w:t>
        </w:r>
        <w:r w:rsidR="00CC1915">
          <w:rPr>
            <w:rStyle w:val="Hyperlink0"/>
          </w:rPr>
          <w:t>resources</w:t>
        </w:r>
        <w:r w:rsidR="00CC1915" w:rsidRPr="003C3D4C">
          <w:rPr>
            <w:rStyle w:val="Hyperlink0"/>
            <w:lang w:val="el-GR"/>
          </w:rPr>
          <w:t>-</w:t>
        </w:r>
        <w:r w:rsidR="00CC1915">
          <w:rPr>
            <w:rStyle w:val="Hyperlink0"/>
          </w:rPr>
          <w:t>home</w:t>
        </w:r>
        <w:r w:rsidR="00CC1915" w:rsidRPr="003C3D4C">
          <w:rPr>
            <w:rStyle w:val="Hyperlink0"/>
            <w:lang w:val="el-GR"/>
          </w:rPr>
          <w:t>/</w:t>
        </w:r>
        <w:r w:rsidR="00CC1915">
          <w:rPr>
            <w:rStyle w:val="Hyperlink0"/>
          </w:rPr>
          <w:t>services</w:t>
        </w:r>
        <w:r w:rsidR="00CC1915" w:rsidRPr="003C3D4C">
          <w:rPr>
            <w:rStyle w:val="Hyperlink0"/>
            <w:lang w:val="el-GR"/>
          </w:rPr>
          <w:t>-</w:t>
        </w:r>
        <w:r w:rsidR="00CC1915">
          <w:rPr>
            <w:rStyle w:val="Hyperlink0"/>
          </w:rPr>
          <w:t>and</w:t>
        </w:r>
        <w:r w:rsidR="00CC1915" w:rsidRPr="003C3D4C">
          <w:rPr>
            <w:rStyle w:val="Hyperlink0"/>
            <w:lang w:val="el-GR"/>
          </w:rPr>
          <w:t>-</w:t>
        </w:r>
        <w:r w:rsidR="00CC1915">
          <w:rPr>
            <w:rStyle w:val="Hyperlink0"/>
          </w:rPr>
          <w:t>practice</w:t>
        </w:r>
        <w:r w:rsidR="00CC1915" w:rsidRPr="003C3D4C">
          <w:rPr>
            <w:rStyle w:val="Hyperlink0"/>
            <w:lang w:val="el-GR"/>
          </w:rPr>
          <w:t>/</w:t>
        </w:r>
        <w:r w:rsidR="00CC1915">
          <w:rPr>
            <w:rStyle w:val="Hyperlink0"/>
          </w:rPr>
          <w:t>health</w:t>
        </w:r>
        <w:r w:rsidR="00CC1915" w:rsidRPr="003C3D4C">
          <w:rPr>
            <w:rStyle w:val="Hyperlink0"/>
            <w:lang w:val="el-GR"/>
          </w:rPr>
          <w:t>-</w:t>
        </w:r>
        <w:r w:rsidR="00CC1915">
          <w:rPr>
            <w:rStyle w:val="Hyperlink0"/>
          </w:rPr>
          <w:t>and</w:t>
        </w:r>
        <w:r w:rsidR="00CC1915" w:rsidRPr="003C3D4C">
          <w:rPr>
            <w:rStyle w:val="Hyperlink0"/>
            <w:lang w:val="el-GR"/>
          </w:rPr>
          <w:t>-</w:t>
        </w:r>
        <w:r w:rsidR="00CC1915">
          <w:rPr>
            <w:rStyle w:val="Hyperlink0"/>
          </w:rPr>
          <w:t>wellbeing</w:t>
        </w:r>
        <w:r w:rsidR="00CC1915" w:rsidRPr="003C3D4C">
          <w:rPr>
            <w:rStyle w:val="Hyperlink0"/>
            <w:lang w:val="el-GR"/>
          </w:rPr>
          <w:t>/</w:t>
        </w:r>
        <w:r w:rsidR="00CC1915">
          <w:rPr>
            <w:rStyle w:val="Hyperlink0"/>
          </w:rPr>
          <w:t>falls</w:t>
        </w:r>
        <w:r w:rsidR="00CC1915" w:rsidRPr="003C3D4C">
          <w:rPr>
            <w:rStyle w:val="Hyperlink0"/>
            <w:lang w:val="el-GR"/>
          </w:rPr>
          <w:t>-</w:t>
        </w:r>
        <w:r w:rsidR="00CC1915">
          <w:rPr>
            <w:rStyle w:val="Hyperlink0"/>
          </w:rPr>
          <w:t>awareness</w:t>
        </w:r>
        <w:r w:rsidR="00CC1915" w:rsidRPr="003C3D4C">
          <w:rPr>
            <w:rStyle w:val="Hyperlink0"/>
            <w:lang w:val="el-GR"/>
          </w:rPr>
          <w:t>-</w:t>
        </w:r>
        <w:r w:rsidR="00CC1915">
          <w:rPr>
            <w:rStyle w:val="Hyperlink0"/>
          </w:rPr>
          <w:t>week</w:t>
        </w:r>
        <w:r w:rsidR="00CC1915" w:rsidRPr="003C3D4C">
          <w:rPr>
            <w:rStyle w:val="Hyperlink0"/>
            <w:lang w:val="el-GR"/>
          </w:rPr>
          <w:t>-18-22-</w:t>
        </w:r>
        <w:proofErr w:type="spellStart"/>
        <w:r w:rsidR="00CC1915">
          <w:rPr>
            <w:rStyle w:val="Hyperlink0"/>
          </w:rPr>
          <w:t>june</w:t>
        </w:r>
        <w:proofErr w:type="spellEnd"/>
        <w:r w:rsidR="00CC1915" w:rsidRPr="003C3D4C">
          <w:rPr>
            <w:rStyle w:val="Hyperlink0"/>
            <w:lang w:val="el-GR"/>
          </w:rPr>
          <w:t>-2012/</w:t>
        </w:r>
      </w:hyperlink>
      <w:r w:rsidR="00CC1915" w:rsidRPr="003C3D4C">
        <w:rPr>
          <w:lang w:val="el-GR"/>
        </w:rPr>
        <w:t xml:space="preserve">. </w:t>
      </w:r>
    </w:p>
    <w:p w:rsidR="003C3D4C" w:rsidRPr="0039701A" w:rsidRDefault="003C3D4C" w:rsidP="00174B2E">
      <w:pPr>
        <w:pStyle w:val="Profounddefault"/>
        <w:spacing w:after="0"/>
        <w:rPr>
          <w:rFonts w:hAnsi="Helvetica" w:cs="Helvetica"/>
          <w:lang w:val="el-GR"/>
        </w:rPr>
      </w:pPr>
      <w:r w:rsidRPr="00255DFC">
        <w:rPr>
          <w:rFonts w:hAnsi="Helvetica" w:cs="Helvetica"/>
          <w:lang w:val="el-GR"/>
        </w:rPr>
        <w:t xml:space="preserve">Εάν σχεδιάζετε </w:t>
      </w:r>
      <w:r>
        <w:rPr>
          <w:rFonts w:hAnsi="Helvetica" w:cs="Helvetica"/>
          <w:lang w:val="el-GR"/>
        </w:rPr>
        <w:t>πραγματοποιήσετε μια</w:t>
      </w:r>
      <w:r w:rsidRPr="00255DFC">
        <w:rPr>
          <w:rFonts w:hAnsi="Helvetica" w:cs="Helvetica"/>
          <w:lang w:val="el-GR"/>
        </w:rPr>
        <w:t xml:space="preserve"> εκδήλωση, με έμφαση στα πόδια, τ</w:t>
      </w:r>
      <w:r>
        <w:rPr>
          <w:rFonts w:hAnsi="Helvetica" w:cs="Helvetica"/>
          <w:lang w:val="el-GR"/>
        </w:rPr>
        <w:t>ην</w:t>
      </w:r>
      <w:r w:rsidRPr="00255DFC">
        <w:rPr>
          <w:rFonts w:hAnsi="Helvetica" w:cs="Helvetica"/>
          <w:lang w:val="el-GR"/>
        </w:rPr>
        <w:t xml:space="preserve"> όρα</w:t>
      </w:r>
      <w:r>
        <w:rPr>
          <w:rFonts w:hAnsi="Helvetica" w:cs="Helvetica"/>
          <w:lang w:val="el-GR"/>
        </w:rPr>
        <w:t>ση</w:t>
      </w:r>
      <w:r w:rsidRPr="00255DFC">
        <w:rPr>
          <w:rFonts w:hAnsi="Helvetica" w:cs="Helvetica"/>
          <w:lang w:val="el-GR"/>
        </w:rPr>
        <w:t xml:space="preserve"> ή την υγεία των οστών, ή θα θέλατε να μάθετε περισσότερα σχετικά με την πρόληψη των πτώσεων μεταξύ των ηλικιωμένων που ζουν με άνοια, μπορείτε επίσης να το βρείτε χρήσιμο να ακούσετε τ</w:t>
      </w:r>
      <w:r>
        <w:rPr>
          <w:rFonts w:hAnsi="Helvetica" w:cs="Helvetica"/>
          <w:lang w:val="el-GR"/>
        </w:rPr>
        <w:t>η γκάμα</w:t>
      </w:r>
      <w:r w:rsidRPr="00255DFC">
        <w:rPr>
          <w:rFonts w:hAnsi="Helvetica" w:cs="Helvetica"/>
          <w:lang w:val="el-GR"/>
        </w:rPr>
        <w:t xml:space="preserve"> των </w:t>
      </w:r>
      <w:r w:rsidRPr="00255DFC">
        <w:rPr>
          <w:rFonts w:hAnsi="Helvetica" w:cs="Helvetica"/>
        </w:rPr>
        <w:t>webinars</w:t>
      </w:r>
      <w:r w:rsidRPr="00EA05F3">
        <w:rPr>
          <w:rFonts w:hAnsi="Helvetica" w:cs="Helvetica"/>
          <w:lang w:val="el-GR"/>
        </w:rPr>
        <w:t xml:space="preserve"> </w:t>
      </w:r>
      <w:r>
        <w:rPr>
          <w:rFonts w:hAnsi="Helvetica" w:cs="Helvetica"/>
          <w:lang w:val="el-GR"/>
        </w:rPr>
        <w:t xml:space="preserve">της </w:t>
      </w:r>
      <w:r w:rsidRPr="00255DFC">
        <w:rPr>
          <w:rFonts w:hAnsi="Helvetica" w:cs="Helvetica"/>
        </w:rPr>
        <w:t>Age</w:t>
      </w:r>
      <w:r w:rsidRPr="00255DFC">
        <w:rPr>
          <w:rFonts w:hAnsi="Helvetica" w:cs="Helvetica"/>
          <w:lang w:val="el-GR"/>
        </w:rPr>
        <w:t xml:space="preserve"> </w:t>
      </w:r>
      <w:r w:rsidRPr="00255DFC">
        <w:rPr>
          <w:rFonts w:hAnsi="Helvetica" w:cs="Helvetica"/>
        </w:rPr>
        <w:t>UK</w:t>
      </w:r>
      <w:r w:rsidRPr="00255DFC">
        <w:rPr>
          <w:rFonts w:hAnsi="Helvetica" w:cs="Helvetica"/>
          <w:lang w:val="el-GR"/>
        </w:rPr>
        <w:t xml:space="preserve"> </w:t>
      </w:r>
      <w:r w:rsidRPr="000E5F5C">
        <w:rPr>
          <w:rFonts w:hAnsi="Helvetica" w:cs="Helvetica"/>
        </w:rPr>
        <w:t>Falls</w:t>
      </w:r>
      <w:r w:rsidRPr="00BE5250">
        <w:rPr>
          <w:rFonts w:hAnsi="Helvetica" w:cs="Helvetica"/>
          <w:lang w:val="el-GR"/>
        </w:rPr>
        <w:t xml:space="preserve"> </w:t>
      </w:r>
      <w:r w:rsidRPr="000E5F5C">
        <w:rPr>
          <w:rFonts w:hAnsi="Helvetica" w:cs="Helvetica"/>
        </w:rPr>
        <w:t>Awareness</w:t>
      </w:r>
      <w:r w:rsidRPr="00BE5250">
        <w:rPr>
          <w:rFonts w:hAnsi="Helvetica" w:cs="Helvetica"/>
          <w:lang w:val="el-GR"/>
        </w:rPr>
        <w:t xml:space="preserve"> </w:t>
      </w:r>
      <w:r w:rsidRPr="000E5F5C">
        <w:rPr>
          <w:rFonts w:hAnsi="Helvetica" w:cs="Helvetica"/>
        </w:rPr>
        <w:t>Week</w:t>
      </w:r>
      <w:r w:rsidRPr="00BE5250">
        <w:rPr>
          <w:rFonts w:hAnsi="Helvetica" w:cs="Helvetica"/>
          <w:lang w:val="el-GR"/>
        </w:rPr>
        <w:t xml:space="preserve"> </w:t>
      </w:r>
      <w:r>
        <w:rPr>
          <w:rFonts w:hAnsi="Helvetica" w:cs="Helvetica"/>
          <w:lang w:val="el-GR"/>
        </w:rPr>
        <w:t xml:space="preserve">(=Εβδομάδα </w:t>
      </w:r>
      <w:r w:rsidRPr="00255DFC">
        <w:rPr>
          <w:rFonts w:hAnsi="Helvetica" w:cs="Helvetica"/>
          <w:lang w:val="el-GR"/>
        </w:rPr>
        <w:t>Ευαισθητοποίησης</w:t>
      </w:r>
      <w:r>
        <w:rPr>
          <w:rFonts w:hAnsi="Helvetica" w:cs="Helvetica"/>
          <w:lang w:val="el-GR"/>
        </w:rPr>
        <w:t xml:space="preserve"> για τις Πτώσεις της </w:t>
      </w:r>
      <w:r>
        <w:rPr>
          <w:rFonts w:hAnsi="Helvetica" w:cs="Helvetica"/>
        </w:rPr>
        <w:t>Age</w:t>
      </w:r>
      <w:r w:rsidRPr="00645CC1">
        <w:rPr>
          <w:rFonts w:hAnsi="Helvetica" w:cs="Helvetica"/>
          <w:lang w:val="el-GR"/>
        </w:rPr>
        <w:t xml:space="preserve"> </w:t>
      </w:r>
      <w:r>
        <w:rPr>
          <w:rFonts w:hAnsi="Helvetica" w:cs="Helvetica"/>
        </w:rPr>
        <w:t>UK</w:t>
      </w:r>
      <w:r w:rsidRPr="00645CC1">
        <w:rPr>
          <w:rFonts w:hAnsi="Helvetica" w:cs="Helvetica"/>
          <w:lang w:val="el-GR"/>
        </w:rPr>
        <w:t>)</w:t>
      </w:r>
      <w:r w:rsidRPr="00255DFC">
        <w:rPr>
          <w:rFonts w:hAnsi="Helvetica" w:cs="Helvetica"/>
          <w:lang w:val="el-GR"/>
        </w:rPr>
        <w:t xml:space="preserve">. </w:t>
      </w:r>
      <w:r w:rsidRPr="0039701A">
        <w:rPr>
          <w:rFonts w:hAnsi="Helvetica" w:cs="Helvetica"/>
          <w:lang w:val="el-GR"/>
        </w:rPr>
        <w:t>Αυτά μπορούν να βρεθούν στη διεύθυνση:</w:t>
      </w:r>
    </w:p>
    <w:p w:rsidR="00CC1915" w:rsidRPr="0039701A" w:rsidRDefault="005215A9" w:rsidP="00CC1915">
      <w:pPr>
        <w:pStyle w:val="Profounddefault"/>
        <w:rPr>
          <w:lang w:val="el-GR"/>
        </w:rPr>
      </w:pPr>
      <w:hyperlink r:id="rId35" w:history="1">
        <w:r w:rsidR="00CC1915">
          <w:rPr>
            <w:rStyle w:val="Hyperlink0"/>
          </w:rPr>
          <w:t>www</w:t>
        </w:r>
        <w:r w:rsidR="00CC1915" w:rsidRPr="0039701A">
          <w:rPr>
            <w:rStyle w:val="Hyperlink0"/>
            <w:lang w:val="el-GR"/>
          </w:rPr>
          <w:t>.</w:t>
        </w:r>
        <w:proofErr w:type="spellStart"/>
        <w:r w:rsidR="00CC1915">
          <w:rPr>
            <w:rStyle w:val="Hyperlink0"/>
          </w:rPr>
          <w:t>ageuk</w:t>
        </w:r>
        <w:proofErr w:type="spellEnd"/>
        <w:r w:rsidR="00CC1915" w:rsidRPr="0039701A">
          <w:rPr>
            <w:rStyle w:val="Hyperlink0"/>
            <w:lang w:val="el-GR"/>
          </w:rPr>
          <w:t>.</w:t>
        </w:r>
        <w:r w:rsidR="00CC1915">
          <w:rPr>
            <w:rStyle w:val="Hyperlink0"/>
          </w:rPr>
          <w:t>org</w:t>
        </w:r>
        <w:r w:rsidR="00CC1915" w:rsidRPr="0039701A">
          <w:rPr>
            <w:rStyle w:val="Hyperlink0"/>
            <w:lang w:val="el-GR"/>
          </w:rPr>
          <w:t>.</w:t>
        </w:r>
        <w:proofErr w:type="spellStart"/>
        <w:r w:rsidR="00CC1915">
          <w:rPr>
            <w:rStyle w:val="Hyperlink0"/>
          </w:rPr>
          <w:t>uk</w:t>
        </w:r>
        <w:proofErr w:type="spellEnd"/>
        <w:r w:rsidR="00CC1915" w:rsidRPr="0039701A">
          <w:rPr>
            <w:rStyle w:val="Hyperlink0"/>
            <w:lang w:val="el-GR"/>
          </w:rPr>
          <w:t>/</w:t>
        </w:r>
        <w:r w:rsidR="00CC1915">
          <w:rPr>
            <w:rStyle w:val="Hyperlink0"/>
          </w:rPr>
          <w:t>professional</w:t>
        </w:r>
        <w:r w:rsidR="00CC1915" w:rsidRPr="0039701A">
          <w:rPr>
            <w:rStyle w:val="Hyperlink0"/>
            <w:lang w:val="el-GR"/>
          </w:rPr>
          <w:t>-</w:t>
        </w:r>
        <w:r w:rsidR="00CC1915">
          <w:rPr>
            <w:rStyle w:val="Hyperlink0"/>
          </w:rPr>
          <w:t>resources</w:t>
        </w:r>
        <w:r w:rsidR="00CC1915" w:rsidRPr="0039701A">
          <w:rPr>
            <w:rStyle w:val="Hyperlink0"/>
            <w:lang w:val="el-GR"/>
          </w:rPr>
          <w:t>-</w:t>
        </w:r>
        <w:r w:rsidR="00CC1915">
          <w:rPr>
            <w:rStyle w:val="Hyperlink0"/>
          </w:rPr>
          <w:t>home</w:t>
        </w:r>
        <w:r w:rsidR="00CC1915" w:rsidRPr="0039701A">
          <w:rPr>
            <w:rStyle w:val="Hyperlink0"/>
            <w:lang w:val="el-GR"/>
          </w:rPr>
          <w:t>/</w:t>
        </w:r>
        <w:r w:rsidR="00CC1915">
          <w:rPr>
            <w:rStyle w:val="Hyperlink0"/>
          </w:rPr>
          <w:t>services</w:t>
        </w:r>
        <w:r w:rsidR="00CC1915" w:rsidRPr="0039701A">
          <w:rPr>
            <w:rStyle w:val="Hyperlink0"/>
            <w:lang w:val="el-GR"/>
          </w:rPr>
          <w:t>-</w:t>
        </w:r>
        <w:r w:rsidR="00CC1915">
          <w:rPr>
            <w:rStyle w:val="Hyperlink0"/>
          </w:rPr>
          <w:t>and</w:t>
        </w:r>
        <w:r w:rsidR="00CC1915" w:rsidRPr="0039701A">
          <w:rPr>
            <w:rStyle w:val="Hyperlink0"/>
            <w:lang w:val="el-GR"/>
          </w:rPr>
          <w:t>-</w:t>
        </w:r>
        <w:r w:rsidR="00CC1915">
          <w:rPr>
            <w:rStyle w:val="Hyperlink0"/>
          </w:rPr>
          <w:t>practice</w:t>
        </w:r>
        <w:r w:rsidR="00CC1915" w:rsidRPr="0039701A">
          <w:rPr>
            <w:rStyle w:val="Hyperlink0"/>
            <w:lang w:val="el-GR"/>
          </w:rPr>
          <w:t>/</w:t>
        </w:r>
        <w:r w:rsidR="00CC1915">
          <w:rPr>
            <w:rStyle w:val="Hyperlink0"/>
          </w:rPr>
          <w:t>health</w:t>
        </w:r>
        <w:r w:rsidR="00CC1915" w:rsidRPr="0039701A">
          <w:rPr>
            <w:rStyle w:val="Hyperlink0"/>
            <w:lang w:val="el-GR"/>
          </w:rPr>
          <w:t>-</w:t>
        </w:r>
        <w:r w:rsidR="00CC1915">
          <w:rPr>
            <w:rStyle w:val="Hyperlink0"/>
          </w:rPr>
          <w:t>and</w:t>
        </w:r>
        <w:r w:rsidR="00CC1915" w:rsidRPr="0039701A">
          <w:rPr>
            <w:rStyle w:val="Hyperlink0"/>
            <w:lang w:val="el-GR"/>
          </w:rPr>
          <w:t>-</w:t>
        </w:r>
        <w:r w:rsidR="00CC1915">
          <w:rPr>
            <w:rStyle w:val="Hyperlink0"/>
          </w:rPr>
          <w:t>wellbeing</w:t>
        </w:r>
        <w:r w:rsidR="00CC1915" w:rsidRPr="0039701A">
          <w:rPr>
            <w:rStyle w:val="Hyperlink0"/>
            <w:lang w:val="el-GR"/>
          </w:rPr>
          <w:t>/</w:t>
        </w:r>
        <w:r w:rsidR="00CC1915">
          <w:rPr>
            <w:rStyle w:val="Hyperlink0"/>
          </w:rPr>
          <w:t>falls</w:t>
        </w:r>
        <w:r w:rsidR="00CC1915" w:rsidRPr="0039701A">
          <w:rPr>
            <w:rStyle w:val="Hyperlink0"/>
            <w:lang w:val="el-GR"/>
          </w:rPr>
          <w:t>-</w:t>
        </w:r>
        <w:r w:rsidR="00CC1915">
          <w:rPr>
            <w:rStyle w:val="Hyperlink0"/>
          </w:rPr>
          <w:t>awareness</w:t>
        </w:r>
        <w:r w:rsidR="00CC1915" w:rsidRPr="0039701A">
          <w:rPr>
            <w:rStyle w:val="Hyperlink0"/>
            <w:lang w:val="el-GR"/>
          </w:rPr>
          <w:t>-</w:t>
        </w:r>
        <w:r w:rsidR="00CC1915">
          <w:rPr>
            <w:rStyle w:val="Hyperlink0"/>
          </w:rPr>
          <w:t>week</w:t>
        </w:r>
        <w:r w:rsidR="00CC1915" w:rsidRPr="0039701A">
          <w:rPr>
            <w:rStyle w:val="Hyperlink0"/>
            <w:lang w:val="el-GR"/>
          </w:rPr>
          <w:t>-18-22-</w:t>
        </w:r>
        <w:proofErr w:type="spellStart"/>
        <w:r w:rsidR="00CC1915">
          <w:rPr>
            <w:rStyle w:val="Hyperlink0"/>
          </w:rPr>
          <w:t>june</w:t>
        </w:r>
        <w:proofErr w:type="spellEnd"/>
        <w:r w:rsidR="00CC1915" w:rsidRPr="0039701A">
          <w:rPr>
            <w:rStyle w:val="Hyperlink0"/>
            <w:lang w:val="el-GR"/>
          </w:rPr>
          <w:t>-2012/</w:t>
        </w:r>
        <w:r w:rsidR="00CC1915">
          <w:rPr>
            <w:rStyle w:val="Hyperlink0"/>
          </w:rPr>
          <w:t>falls</w:t>
        </w:r>
        <w:r w:rsidR="00CC1915" w:rsidRPr="0039701A">
          <w:rPr>
            <w:rStyle w:val="Hyperlink0"/>
            <w:lang w:val="el-GR"/>
          </w:rPr>
          <w:t>-</w:t>
        </w:r>
        <w:r w:rsidR="00CC1915">
          <w:rPr>
            <w:rStyle w:val="Hyperlink0"/>
          </w:rPr>
          <w:t>webinar</w:t>
        </w:r>
        <w:r w:rsidR="00CC1915" w:rsidRPr="0039701A">
          <w:rPr>
            <w:rStyle w:val="Hyperlink0"/>
            <w:lang w:val="el-GR"/>
          </w:rPr>
          <w:t>1</w:t>
        </w:r>
      </w:hyperlink>
      <w:r w:rsidR="00CC1915" w:rsidRPr="0039701A">
        <w:rPr>
          <w:lang w:val="el-GR"/>
        </w:rPr>
        <w:t xml:space="preserve">. </w:t>
      </w:r>
    </w:p>
    <w:p w:rsidR="00044B0D" w:rsidRPr="0039701A" w:rsidRDefault="00044B0D" w:rsidP="00CC1915">
      <w:pPr>
        <w:pStyle w:val="Profounddefault"/>
        <w:rPr>
          <w:lang w:val="el-GR"/>
        </w:rPr>
      </w:pPr>
    </w:p>
    <w:p w:rsidR="00FB2CA5" w:rsidRPr="00533A85" w:rsidRDefault="00044B0D" w:rsidP="00CC1915">
      <w:pPr>
        <w:pStyle w:val="Profounddefault"/>
        <w:rPr>
          <w:lang w:val="el-GR"/>
        </w:rPr>
      </w:pPr>
      <w:r w:rsidRPr="00533A85">
        <w:rPr>
          <w:lang w:val="el-GR"/>
        </w:rPr>
        <w:t xml:space="preserve">          </w:t>
      </w:r>
      <w:r w:rsidR="00712F07" w:rsidRPr="00FB2CA5">
        <w:rPr>
          <w:noProof/>
          <w:lang w:val="nb-NO" w:eastAsia="nb-NO"/>
        </w:rPr>
        <w:drawing>
          <wp:inline distT="0" distB="0" distL="0" distR="0" wp14:anchorId="5F518BE3" wp14:editId="567077AD">
            <wp:extent cx="4894580" cy="3158067"/>
            <wp:effectExtent l="0" t="0" r="1270" b="4445"/>
            <wp:docPr id="20" name="Picture 18" descr="GMNPeerEduc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NPeerEducators.jpg"/>
                    <pic:cNvPicPr/>
                  </pic:nvPicPr>
                  <pic:blipFill>
                    <a:blip r:embed="rId36" cstate="print"/>
                    <a:stretch>
                      <a:fillRect/>
                    </a:stretch>
                  </pic:blipFill>
                  <pic:spPr>
                    <a:xfrm>
                      <a:off x="0" y="0"/>
                      <a:ext cx="4909209" cy="3167506"/>
                    </a:xfrm>
                    <a:prstGeom prst="rect">
                      <a:avLst/>
                    </a:prstGeom>
                  </pic:spPr>
                </pic:pic>
              </a:graphicData>
            </a:graphic>
          </wp:inline>
        </w:drawing>
      </w:r>
    </w:p>
    <w:p w:rsidR="00767B0B" w:rsidRPr="00767B0B" w:rsidRDefault="00767B0B" w:rsidP="00767B0B">
      <w:pPr>
        <w:pStyle w:val="ProfoundHeading2"/>
        <w:spacing w:after="240"/>
        <w:rPr>
          <w:lang w:val="el-GR"/>
        </w:rPr>
      </w:pPr>
      <w:bookmarkStart w:id="12" w:name="_Toc392771208"/>
      <w:r w:rsidRPr="00767B0B">
        <w:rPr>
          <w:lang w:val="el-GR"/>
        </w:rPr>
        <w:t>Άλλ</w:t>
      </w:r>
      <w:r>
        <w:rPr>
          <w:lang w:val="el-GR"/>
        </w:rPr>
        <w:t>οι</w:t>
      </w:r>
      <w:r w:rsidRPr="00767B0B">
        <w:rPr>
          <w:lang w:val="el-GR"/>
        </w:rPr>
        <w:t xml:space="preserve"> χρήσιμ</w:t>
      </w:r>
      <w:r>
        <w:rPr>
          <w:lang w:val="el-GR"/>
        </w:rPr>
        <w:t>οι</w:t>
      </w:r>
      <w:r w:rsidRPr="00767B0B">
        <w:rPr>
          <w:lang w:val="el-GR"/>
        </w:rPr>
        <w:t xml:space="preserve"> πόρο</w:t>
      </w:r>
      <w:r>
        <w:rPr>
          <w:lang w:val="el-GR"/>
        </w:rPr>
        <w:t>ι</w:t>
      </w:r>
      <w:r w:rsidRPr="00767B0B">
        <w:rPr>
          <w:lang w:val="el-GR"/>
        </w:rPr>
        <w:t xml:space="preserve"> από τις διεθνείς εκστρατείες ευαισθητοποίησης</w:t>
      </w:r>
      <w:r>
        <w:rPr>
          <w:lang w:val="el-GR"/>
        </w:rPr>
        <w:t xml:space="preserve"> για τις πτώσεις </w:t>
      </w:r>
    </w:p>
    <w:bookmarkEnd w:id="12"/>
    <w:p w:rsidR="00767B0B" w:rsidRPr="00767B0B" w:rsidRDefault="00767B0B" w:rsidP="00767B0B">
      <w:pPr>
        <w:pStyle w:val="Profoundheading4"/>
        <w:rPr>
          <w:rFonts w:hAnsi="Helvetica" w:cs="Helvetica"/>
          <w:lang w:val="el-GR"/>
        </w:rPr>
      </w:pPr>
      <w:r w:rsidRPr="0069336F">
        <w:rPr>
          <w:rFonts w:hAnsi="Helvetica" w:cs="Helvetica"/>
        </w:rPr>
        <w:t>April</w:t>
      </w:r>
      <w:r w:rsidRPr="00767B0B">
        <w:rPr>
          <w:rFonts w:hAnsi="Helvetica" w:cs="Helvetica"/>
          <w:lang w:val="el-GR"/>
        </w:rPr>
        <w:t xml:space="preserve"> </w:t>
      </w:r>
      <w:r w:rsidRPr="0069336F">
        <w:rPr>
          <w:rFonts w:hAnsi="Helvetica" w:cs="Helvetica"/>
        </w:rPr>
        <w:t>Falls</w:t>
      </w:r>
      <w:r w:rsidRPr="00767B0B">
        <w:rPr>
          <w:rFonts w:hAnsi="Helvetica" w:cs="Helvetica"/>
          <w:lang w:val="el-GR"/>
        </w:rPr>
        <w:t xml:space="preserve"> </w:t>
      </w:r>
      <w:r w:rsidRPr="0069336F">
        <w:rPr>
          <w:rFonts w:hAnsi="Helvetica" w:cs="Helvetica"/>
        </w:rPr>
        <w:t>Day</w:t>
      </w:r>
      <w:r w:rsidRPr="00767B0B">
        <w:rPr>
          <w:rFonts w:hAnsi="Helvetica" w:cs="Helvetica"/>
          <w:lang w:val="el-GR"/>
        </w:rPr>
        <w:t xml:space="preserve">, </w:t>
      </w:r>
      <w:r w:rsidRPr="0069336F">
        <w:rPr>
          <w:rFonts w:hAnsi="Helvetica" w:cs="Helvetica"/>
        </w:rPr>
        <w:t>Australia</w:t>
      </w:r>
      <w:r w:rsidRPr="00767B0B">
        <w:rPr>
          <w:rFonts w:hAnsi="Helvetica" w:cs="Helvetica"/>
          <w:lang w:val="el-GR"/>
        </w:rPr>
        <w:t xml:space="preserve"> (=</w:t>
      </w:r>
      <w:r>
        <w:rPr>
          <w:rFonts w:hAnsi="Helvetica" w:cs="Helvetica"/>
          <w:lang w:val="el-GR"/>
        </w:rPr>
        <w:t>Ημέρα</w:t>
      </w:r>
      <w:r w:rsidRPr="00767B0B">
        <w:rPr>
          <w:rFonts w:hAnsi="Helvetica" w:cs="Helvetica"/>
          <w:lang w:val="el-GR"/>
        </w:rPr>
        <w:t xml:space="preserve"> </w:t>
      </w:r>
      <w:r>
        <w:rPr>
          <w:rFonts w:hAnsi="Helvetica" w:cs="Helvetica"/>
          <w:lang w:val="el-GR"/>
        </w:rPr>
        <w:t>Πτώσεων</w:t>
      </w:r>
      <w:r w:rsidR="007F49E9">
        <w:rPr>
          <w:rFonts w:hAnsi="Helvetica" w:cs="Helvetica"/>
          <w:lang w:val="el-GR"/>
        </w:rPr>
        <w:t xml:space="preserve"> </w:t>
      </w:r>
      <w:r>
        <w:rPr>
          <w:rFonts w:hAnsi="Helvetica" w:cs="Helvetica"/>
          <w:lang w:val="el-GR"/>
        </w:rPr>
        <w:t>τον</w:t>
      </w:r>
      <w:r w:rsidRPr="00767B0B">
        <w:rPr>
          <w:rFonts w:hAnsi="Helvetica" w:cs="Helvetica"/>
          <w:lang w:val="el-GR"/>
        </w:rPr>
        <w:t xml:space="preserve"> </w:t>
      </w:r>
      <w:r>
        <w:rPr>
          <w:rFonts w:hAnsi="Helvetica" w:cs="Helvetica"/>
          <w:lang w:val="el-GR"/>
        </w:rPr>
        <w:t>Απρίλιο, Αυστραλία)</w:t>
      </w:r>
    </w:p>
    <w:p w:rsidR="00CC1915" w:rsidRDefault="00767B0B" w:rsidP="0011374D">
      <w:pPr>
        <w:pStyle w:val="Profoundheading4"/>
        <w:rPr>
          <w:b w:val="0"/>
          <w:lang w:val="el-GR"/>
        </w:rPr>
      </w:pPr>
      <w:r w:rsidRPr="0011374D">
        <w:rPr>
          <w:rFonts w:hAnsi="Helvetica" w:cs="Helvetica"/>
          <w:b w:val="0"/>
          <w:color w:val="auto"/>
          <w:lang w:val="el-GR"/>
        </w:rPr>
        <w:t xml:space="preserve">Το Δίκτυο </w:t>
      </w:r>
      <w:r w:rsidRPr="0011374D">
        <w:rPr>
          <w:rFonts w:hAnsi="Helvetica" w:cs="Helvetica"/>
          <w:b w:val="0"/>
          <w:color w:val="auto"/>
        </w:rPr>
        <w:t>NSW</w:t>
      </w:r>
      <w:r w:rsidRPr="0011374D">
        <w:rPr>
          <w:rFonts w:hAnsi="Helvetica" w:cs="Helvetica"/>
          <w:b w:val="0"/>
          <w:color w:val="auto"/>
          <w:lang w:val="el-GR"/>
        </w:rPr>
        <w:t xml:space="preserve"> </w:t>
      </w:r>
      <w:r w:rsidRPr="0011374D">
        <w:rPr>
          <w:rFonts w:hAnsi="Helvetica" w:cs="Helvetica"/>
          <w:b w:val="0"/>
          <w:color w:val="auto"/>
        </w:rPr>
        <w:t>Falls</w:t>
      </w:r>
      <w:r w:rsidRPr="0011374D">
        <w:rPr>
          <w:rFonts w:hAnsi="Helvetica" w:cs="Helvetica"/>
          <w:b w:val="0"/>
          <w:color w:val="auto"/>
          <w:lang w:val="el-GR"/>
        </w:rPr>
        <w:t xml:space="preserve"> </w:t>
      </w:r>
      <w:r w:rsidRPr="0011374D">
        <w:rPr>
          <w:rFonts w:hAnsi="Helvetica" w:cs="Helvetica"/>
          <w:b w:val="0"/>
          <w:color w:val="auto"/>
        </w:rPr>
        <w:t>Prevention</w:t>
      </w:r>
      <w:r w:rsidRPr="0011374D">
        <w:rPr>
          <w:rFonts w:hAnsi="Helvetica" w:cs="Helvetica"/>
          <w:b w:val="0"/>
          <w:color w:val="auto"/>
          <w:lang w:val="el-GR"/>
        </w:rPr>
        <w:t xml:space="preserve"> </w:t>
      </w:r>
      <w:r w:rsidRPr="0011374D">
        <w:rPr>
          <w:rFonts w:hAnsi="Helvetica" w:cs="Helvetica"/>
          <w:b w:val="0"/>
          <w:color w:val="auto"/>
        </w:rPr>
        <w:t>Network</w:t>
      </w:r>
      <w:r w:rsidRPr="0011374D">
        <w:rPr>
          <w:rFonts w:hAnsi="Helvetica" w:cs="Helvetica"/>
          <w:b w:val="0"/>
          <w:color w:val="auto"/>
          <w:lang w:val="el-GR"/>
        </w:rPr>
        <w:t xml:space="preserve"> (=Δίκτυο Πρόληψης Πτώσεων της Νέας Νότιας Ουαλίας) πραγματοποιεί την 1η Απριλίου κάθε έτους </w:t>
      </w:r>
      <w:r w:rsidR="007F49E9">
        <w:rPr>
          <w:rFonts w:hAnsi="Helvetica" w:cs="Helvetica"/>
          <w:b w:val="0"/>
          <w:color w:val="auto"/>
          <w:lang w:val="el-GR"/>
        </w:rPr>
        <w:t xml:space="preserve">εκδήλωση </w:t>
      </w:r>
      <w:r w:rsidRPr="0011374D">
        <w:rPr>
          <w:rFonts w:hAnsi="Helvetica" w:cs="Helvetica"/>
          <w:b w:val="0"/>
          <w:color w:val="auto"/>
          <w:lang w:val="el-GR"/>
        </w:rPr>
        <w:t>και παρέχει μια σειρά από πόρους για εκείνους που εργάζονται σε νοσοκομεία και στην κοινότητα. Πολλά από αυτά είναι διαθέσιμα σε διάφορες γλώσσες. Επισκεφθείτε την ιστοσελίδα για να μάθετε περ</w:t>
      </w:r>
      <w:r w:rsidR="007F49E9">
        <w:rPr>
          <w:rFonts w:hAnsi="Helvetica" w:cs="Helvetica"/>
          <w:b w:val="0"/>
          <w:color w:val="auto"/>
          <w:lang w:val="el-GR"/>
        </w:rPr>
        <w:t>ισσότερα και να κατεβάσετε υλικό</w:t>
      </w:r>
      <w:r w:rsidRPr="0011374D">
        <w:rPr>
          <w:rFonts w:hAnsi="Helvetica" w:cs="Helvetica"/>
          <w:b w:val="0"/>
          <w:color w:val="auto"/>
          <w:lang w:val="el-GR"/>
        </w:rPr>
        <w:t>:</w:t>
      </w:r>
      <w:r w:rsidRPr="0021712D">
        <w:rPr>
          <w:rFonts w:hAnsi="Helvetica" w:cs="Helvetica"/>
          <w:lang w:val="el-GR"/>
        </w:rPr>
        <w:t xml:space="preserve"> </w:t>
      </w:r>
      <w:hyperlink r:id="rId37" w:history="1">
        <w:r w:rsidR="00CC1915" w:rsidRPr="0011374D">
          <w:rPr>
            <w:rStyle w:val="Hyperlink0"/>
            <w:b w:val="0"/>
          </w:rPr>
          <w:t>http</w:t>
        </w:r>
        <w:r w:rsidR="00CC1915" w:rsidRPr="0011374D">
          <w:rPr>
            <w:rStyle w:val="Hyperlink0"/>
            <w:b w:val="0"/>
            <w:lang w:val="el-GR"/>
          </w:rPr>
          <w:t>://</w:t>
        </w:r>
        <w:proofErr w:type="spellStart"/>
        <w:r w:rsidR="00CC1915" w:rsidRPr="0011374D">
          <w:rPr>
            <w:rStyle w:val="Hyperlink0"/>
            <w:b w:val="0"/>
          </w:rPr>
          <w:t>fallsnetwork</w:t>
        </w:r>
        <w:proofErr w:type="spellEnd"/>
        <w:r w:rsidR="00CC1915" w:rsidRPr="0011374D">
          <w:rPr>
            <w:rStyle w:val="Hyperlink0"/>
            <w:b w:val="0"/>
            <w:lang w:val="el-GR"/>
          </w:rPr>
          <w:t>.</w:t>
        </w:r>
        <w:proofErr w:type="spellStart"/>
        <w:r w:rsidR="00CC1915" w:rsidRPr="0011374D">
          <w:rPr>
            <w:rStyle w:val="Hyperlink0"/>
            <w:b w:val="0"/>
          </w:rPr>
          <w:t>neura</w:t>
        </w:r>
        <w:proofErr w:type="spellEnd"/>
        <w:r w:rsidR="00CC1915" w:rsidRPr="0011374D">
          <w:rPr>
            <w:rStyle w:val="Hyperlink0"/>
            <w:b w:val="0"/>
            <w:lang w:val="el-GR"/>
          </w:rPr>
          <w:t>.</w:t>
        </w:r>
        <w:proofErr w:type="spellStart"/>
        <w:r w:rsidR="00CC1915" w:rsidRPr="0011374D">
          <w:rPr>
            <w:rStyle w:val="Hyperlink0"/>
            <w:b w:val="0"/>
          </w:rPr>
          <w:t>edu</w:t>
        </w:r>
        <w:proofErr w:type="spellEnd"/>
        <w:r w:rsidR="00CC1915" w:rsidRPr="0011374D">
          <w:rPr>
            <w:rStyle w:val="Hyperlink0"/>
            <w:b w:val="0"/>
            <w:lang w:val="el-GR"/>
          </w:rPr>
          <w:t>.</w:t>
        </w:r>
        <w:r w:rsidR="00CC1915" w:rsidRPr="0011374D">
          <w:rPr>
            <w:rStyle w:val="Hyperlink0"/>
            <w:b w:val="0"/>
          </w:rPr>
          <w:t>au</w:t>
        </w:r>
      </w:hyperlink>
      <w:r w:rsidR="00CC1915" w:rsidRPr="0011374D">
        <w:rPr>
          <w:b w:val="0"/>
          <w:lang w:val="el-GR"/>
        </w:rPr>
        <w:t xml:space="preserve">.  </w:t>
      </w:r>
    </w:p>
    <w:p w:rsidR="007E56A5" w:rsidRPr="0011374D" w:rsidRDefault="007E56A5" w:rsidP="0011374D">
      <w:pPr>
        <w:pStyle w:val="Profoundheading4"/>
        <w:rPr>
          <w:lang w:val="el-GR"/>
        </w:rPr>
      </w:pPr>
    </w:p>
    <w:p w:rsidR="007E56A5" w:rsidRPr="007E56A5" w:rsidRDefault="007E56A5" w:rsidP="007E56A5">
      <w:pPr>
        <w:pStyle w:val="Profoundheading4"/>
        <w:rPr>
          <w:rFonts w:hAnsi="Helvetica" w:cs="Helvetica"/>
          <w:lang w:val="el-GR"/>
        </w:rPr>
      </w:pPr>
      <w:r w:rsidRPr="0069336F">
        <w:rPr>
          <w:rFonts w:hAnsi="Helvetica" w:cs="Helvetica"/>
        </w:rPr>
        <w:t>Falls</w:t>
      </w:r>
      <w:r w:rsidRPr="007E56A5">
        <w:rPr>
          <w:rFonts w:hAnsi="Helvetica" w:cs="Helvetica"/>
          <w:lang w:val="el-GR"/>
        </w:rPr>
        <w:t xml:space="preserve"> </w:t>
      </w:r>
      <w:r w:rsidRPr="0069336F">
        <w:rPr>
          <w:rFonts w:hAnsi="Helvetica" w:cs="Helvetica"/>
        </w:rPr>
        <w:t>Prevention</w:t>
      </w:r>
      <w:r w:rsidRPr="007E56A5">
        <w:rPr>
          <w:rFonts w:hAnsi="Helvetica" w:cs="Helvetica"/>
          <w:lang w:val="el-GR"/>
        </w:rPr>
        <w:t xml:space="preserve"> </w:t>
      </w:r>
      <w:r w:rsidRPr="0069336F">
        <w:rPr>
          <w:rFonts w:hAnsi="Helvetica" w:cs="Helvetica"/>
        </w:rPr>
        <w:t>Awareness</w:t>
      </w:r>
      <w:r w:rsidRPr="007E56A5">
        <w:rPr>
          <w:rFonts w:hAnsi="Helvetica" w:cs="Helvetica"/>
          <w:lang w:val="el-GR"/>
        </w:rPr>
        <w:t xml:space="preserve"> </w:t>
      </w:r>
      <w:r w:rsidRPr="0069336F">
        <w:rPr>
          <w:rFonts w:hAnsi="Helvetica" w:cs="Helvetica"/>
        </w:rPr>
        <w:t>Day</w:t>
      </w:r>
      <w:r w:rsidRPr="007E56A5">
        <w:rPr>
          <w:rFonts w:hAnsi="Helvetica" w:cs="Helvetica"/>
          <w:lang w:val="el-GR"/>
        </w:rPr>
        <w:t xml:space="preserve">, </w:t>
      </w:r>
      <w:r w:rsidRPr="0069336F">
        <w:rPr>
          <w:rFonts w:hAnsi="Helvetica" w:cs="Helvetica"/>
        </w:rPr>
        <w:t>USA</w:t>
      </w:r>
      <w:r w:rsidRPr="007E56A5">
        <w:rPr>
          <w:rFonts w:hAnsi="Helvetica" w:cs="Helvetica"/>
          <w:lang w:val="el-GR"/>
        </w:rPr>
        <w:t xml:space="preserve"> (=</w:t>
      </w:r>
      <w:r>
        <w:rPr>
          <w:rFonts w:hAnsi="Helvetica" w:cs="Helvetica"/>
          <w:lang w:val="el-GR"/>
        </w:rPr>
        <w:t>Ημέρα</w:t>
      </w:r>
      <w:r w:rsidRPr="007E56A5">
        <w:rPr>
          <w:rFonts w:hAnsi="Helvetica" w:cs="Helvetica"/>
          <w:lang w:val="el-GR"/>
        </w:rPr>
        <w:t xml:space="preserve"> </w:t>
      </w:r>
      <w:r>
        <w:rPr>
          <w:rFonts w:hAnsi="Helvetica" w:cs="Helvetica"/>
          <w:lang w:val="el-GR"/>
        </w:rPr>
        <w:t>Ευαισθητοποίησης</w:t>
      </w:r>
      <w:r w:rsidRPr="007E56A5">
        <w:rPr>
          <w:rFonts w:hAnsi="Helvetica" w:cs="Helvetica"/>
          <w:lang w:val="el-GR"/>
        </w:rPr>
        <w:t xml:space="preserve"> </w:t>
      </w:r>
      <w:r>
        <w:rPr>
          <w:rFonts w:hAnsi="Helvetica" w:cs="Helvetica"/>
          <w:lang w:val="el-GR"/>
        </w:rPr>
        <w:t>για</w:t>
      </w:r>
      <w:r w:rsidRPr="007E56A5">
        <w:rPr>
          <w:rFonts w:hAnsi="Helvetica" w:cs="Helvetica"/>
          <w:lang w:val="el-GR"/>
        </w:rPr>
        <w:t xml:space="preserve"> </w:t>
      </w:r>
      <w:r>
        <w:rPr>
          <w:rFonts w:hAnsi="Helvetica" w:cs="Helvetica"/>
          <w:lang w:val="el-GR"/>
        </w:rPr>
        <w:t>Πρόληψη</w:t>
      </w:r>
      <w:r w:rsidRPr="007E56A5">
        <w:rPr>
          <w:rFonts w:hAnsi="Helvetica" w:cs="Helvetica"/>
          <w:lang w:val="el-GR"/>
        </w:rPr>
        <w:t xml:space="preserve"> </w:t>
      </w:r>
      <w:r>
        <w:rPr>
          <w:rFonts w:hAnsi="Helvetica" w:cs="Helvetica"/>
          <w:lang w:val="el-GR"/>
        </w:rPr>
        <w:t>των</w:t>
      </w:r>
      <w:r w:rsidRPr="007E56A5">
        <w:rPr>
          <w:rFonts w:hAnsi="Helvetica" w:cs="Helvetica"/>
          <w:lang w:val="el-GR"/>
        </w:rPr>
        <w:t xml:space="preserve"> </w:t>
      </w:r>
      <w:r>
        <w:rPr>
          <w:rFonts w:hAnsi="Helvetica" w:cs="Helvetica"/>
          <w:lang w:val="el-GR"/>
        </w:rPr>
        <w:t>Πτώσεων</w:t>
      </w:r>
      <w:r w:rsidRPr="007E56A5">
        <w:rPr>
          <w:rFonts w:hAnsi="Helvetica" w:cs="Helvetica"/>
          <w:lang w:val="el-GR"/>
        </w:rPr>
        <w:t xml:space="preserve">, </w:t>
      </w:r>
      <w:r>
        <w:rPr>
          <w:rFonts w:hAnsi="Helvetica" w:cs="Helvetica"/>
          <w:lang w:val="el-GR"/>
        </w:rPr>
        <w:t>Η</w:t>
      </w:r>
      <w:r w:rsidRPr="007E56A5">
        <w:rPr>
          <w:rFonts w:hAnsi="Helvetica" w:cs="Helvetica"/>
          <w:lang w:val="el-GR"/>
        </w:rPr>
        <w:t>.</w:t>
      </w:r>
      <w:r>
        <w:rPr>
          <w:rFonts w:hAnsi="Helvetica" w:cs="Helvetica"/>
          <w:lang w:val="el-GR"/>
        </w:rPr>
        <w:t>Π</w:t>
      </w:r>
      <w:r w:rsidRPr="007E56A5">
        <w:rPr>
          <w:rFonts w:hAnsi="Helvetica" w:cs="Helvetica"/>
          <w:lang w:val="el-GR"/>
        </w:rPr>
        <w:t>.</w:t>
      </w:r>
      <w:r>
        <w:rPr>
          <w:rFonts w:hAnsi="Helvetica" w:cs="Helvetica"/>
          <w:lang w:val="el-GR"/>
        </w:rPr>
        <w:t>Α</w:t>
      </w:r>
      <w:r w:rsidRPr="007E56A5">
        <w:rPr>
          <w:rFonts w:hAnsi="Helvetica" w:cs="Helvetica"/>
          <w:lang w:val="el-GR"/>
        </w:rPr>
        <w:t>.)</w:t>
      </w:r>
    </w:p>
    <w:p w:rsidR="00D172B9" w:rsidRPr="0039701A" w:rsidRDefault="007E56A5" w:rsidP="00D172B9">
      <w:pPr>
        <w:pStyle w:val="Profoundheading4"/>
        <w:rPr>
          <w:lang w:val="el-GR"/>
        </w:rPr>
      </w:pPr>
      <w:r w:rsidRPr="007E56A5">
        <w:rPr>
          <w:rFonts w:hAnsi="Helvetica" w:cs="Helvetica"/>
          <w:b w:val="0"/>
          <w:color w:val="auto"/>
          <w:lang w:val="el-GR"/>
        </w:rPr>
        <w:t xml:space="preserve">Η Ημέρα Ευαισθητοποίησης για </w:t>
      </w:r>
      <w:r w:rsidR="007F49E9">
        <w:rPr>
          <w:rFonts w:hAnsi="Helvetica" w:cs="Helvetica"/>
          <w:b w:val="0"/>
          <w:color w:val="auto"/>
          <w:lang w:val="el-GR"/>
        </w:rPr>
        <w:t xml:space="preserve">την </w:t>
      </w:r>
      <w:r w:rsidRPr="007E56A5">
        <w:rPr>
          <w:rFonts w:hAnsi="Helvetica" w:cs="Helvetica"/>
          <w:b w:val="0"/>
          <w:color w:val="auto"/>
          <w:lang w:val="el-GR"/>
        </w:rPr>
        <w:t xml:space="preserve">Πρόληψη των Πτώσεων, εισήχθη από </w:t>
      </w:r>
      <w:r w:rsidR="007F49E9">
        <w:rPr>
          <w:rFonts w:hAnsi="Helvetica" w:cs="Helvetica"/>
          <w:b w:val="0"/>
          <w:color w:val="auto"/>
          <w:lang w:val="el-GR"/>
        </w:rPr>
        <w:t xml:space="preserve">το </w:t>
      </w:r>
      <w:r w:rsidRPr="007E56A5">
        <w:rPr>
          <w:rFonts w:hAnsi="Helvetica" w:cs="Helvetica"/>
          <w:b w:val="0"/>
          <w:color w:val="auto"/>
          <w:lang w:val="el-GR"/>
        </w:rPr>
        <w:t>Εθνικό Συμβούλιο για τη Γήρανση, πραγματοποιείται κάθε χρόνο το Σεπτέμβριο. Θα βρείτε εργαλεία για να σας βοηθήσουν να πραγματοποιήσετε εκδηλώσεις, μαζί με παραδείγματα από τις δραστηριότητες της εκστρατείας στη διεύθυνση:</w:t>
      </w:r>
    </w:p>
    <w:p w:rsidR="00CC1915" w:rsidRPr="0039701A" w:rsidRDefault="00F85578" w:rsidP="00CC1915">
      <w:pPr>
        <w:pStyle w:val="Profounddefault"/>
        <w:rPr>
          <w:lang w:val="el-GR"/>
        </w:rPr>
      </w:pPr>
      <w:r w:rsidRPr="0039701A">
        <w:rPr>
          <w:lang w:val="el-GR"/>
        </w:rPr>
        <w:t xml:space="preserve"> </w:t>
      </w:r>
      <w:hyperlink r:id="rId38" w:history="1">
        <w:r w:rsidR="00CC1915">
          <w:rPr>
            <w:rStyle w:val="Hyperlink0"/>
          </w:rPr>
          <w:t>www</w:t>
        </w:r>
        <w:r w:rsidR="00CC1915" w:rsidRPr="0039701A">
          <w:rPr>
            <w:rStyle w:val="Hyperlink0"/>
            <w:lang w:val="el-GR"/>
          </w:rPr>
          <w:t>.</w:t>
        </w:r>
        <w:proofErr w:type="spellStart"/>
        <w:r w:rsidR="00CC1915">
          <w:rPr>
            <w:rStyle w:val="Hyperlink0"/>
          </w:rPr>
          <w:t>ncoa</w:t>
        </w:r>
        <w:proofErr w:type="spellEnd"/>
        <w:r w:rsidR="00CC1915" w:rsidRPr="0039701A">
          <w:rPr>
            <w:rStyle w:val="Hyperlink0"/>
            <w:lang w:val="el-GR"/>
          </w:rPr>
          <w:t>.</w:t>
        </w:r>
        <w:r w:rsidR="00CC1915">
          <w:rPr>
            <w:rStyle w:val="Hyperlink0"/>
          </w:rPr>
          <w:t>org</w:t>
        </w:r>
        <w:r w:rsidR="00CC1915" w:rsidRPr="0039701A">
          <w:rPr>
            <w:rStyle w:val="Hyperlink0"/>
            <w:lang w:val="el-GR"/>
          </w:rPr>
          <w:t>/</w:t>
        </w:r>
        <w:r w:rsidR="00CC1915">
          <w:rPr>
            <w:rStyle w:val="Hyperlink0"/>
          </w:rPr>
          <w:t>improve</w:t>
        </w:r>
        <w:r w:rsidR="00CC1915" w:rsidRPr="0039701A">
          <w:rPr>
            <w:rStyle w:val="Hyperlink0"/>
            <w:lang w:val="el-GR"/>
          </w:rPr>
          <w:t>-</w:t>
        </w:r>
        <w:r w:rsidR="00CC1915">
          <w:rPr>
            <w:rStyle w:val="Hyperlink0"/>
          </w:rPr>
          <w:t>health</w:t>
        </w:r>
        <w:r w:rsidR="00CC1915" w:rsidRPr="0039701A">
          <w:rPr>
            <w:rStyle w:val="Hyperlink0"/>
            <w:lang w:val="el-GR"/>
          </w:rPr>
          <w:t>/</w:t>
        </w:r>
        <w:r w:rsidR="00CC1915">
          <w:rPr>
            <w:rStyle w:val="Hyperlink0"/>
          </w:rPr>
          <w:t>center</w:t>
        </w:r>
        <w:r w:rsidR="00CC1915" w:rsidRPr="0039701A">
          <w:rPr>
            <w:rStyle w:val="Hyperlink0"/>
            <w:lang w:val="el-GR"/>
          </w:rPr>
          <w:t>-</w:t>
        </w:r>
        <w:r w:rsidR="00CC1915">
          <w:rPr>
            <w:rStyle w:val="Hyperlink0"/>
          </w:rPr>
          <w:t>for</w:t>
        </w:r>
        <w:r w:rsidR="00CC1915" w:rsidRPr="0039701A">
          <w:rPr>
            <w:rStyle w:val="Hyperlink0"/>
            <w:lang w:val="el-GR"/>
          </w:rPr>
          <w:t>-</w:t>
        </w:r>
        <w:r w:rsidR="00CC1915">
          <w:rPr>
            <w:rStyle w:val="Hyperlink0"/>
          </w:rPr>
          <w:t>healthy</w:t>
        </w:r>
        <w:r w:rsidR="00CC1915" w:rsidRPr="0039701A">
          <w:rPr>
            <w:rStyle w:val="Hyperlink0"/>
            <w:lang w:val="el-GR"/>
          </w:rPr>
          <w:t>-</w:t>
        </w:r>
        <w:r w:rsidR="00CC1915">
          <w:rPr>
            <w:rStyle w:val="Hyperlink0"/>
          </w:rPr>
          <w:t>aging</w:t>
        </w:r>
        <w:r w:rsidR="00CC1915" w:rsidRPr="0039701A">
          <w:rPr>
            <w:rStyle w:val="Hyperlink0"/>
            <w:lang w:val="el-GR"/>
          </w:rPr>
          <w:t>/</w:t>
        </w:r>
        <w:r w:rsidR="00CC1915">
          <w:rPr>
            <w:rStyle w:val="Hyperlink0"/>
          </w:rPr>
          <w:t>falls</w:t>
        </w:r>
        <w:r w:rsidR="00CC1915" w:rsidRPr="0039701A">
          <w:rPr>
            <w:rStyle w:val="Hyperlink0"/>
            <w:lang w:val="el-GR"/>
          </w:rPr>
          <w:t>-</w:t>
        </w:r>
        <w:r w:rsidR="00CC1915">
          <w:rPr>
            <w:rStyle w:val="Hyperlink0"/>
          </w:rPr>
          <w:t>prevention</w:t>
        </w:r>
        <w:r w:rsidR="00CC1915" w:rsidRPr="0039701A">
          <w:rPr>
            <w:rStyle w:val="Hyperlink0"/>
            <w:lang w:val="el-GR"/>
          </w:rPr>
          <w:t>/</w:t>
        </w:r>
        <w:r w:rsidR="00CC1915">
          <w:rPr>
            <w:rStyle w:val="Hyperlink0"/>
          </w:rPr>
          <w:t>falls</w:t>
        </w:r>
        <w:r w:rsidR="00CC1915" w:rsidRPr="0039701A">
          <w:rPr>
            <w:rStyle w:val="Hyperlink0"/>
            <w:lang w:val="el-GR"/>
          </w:rPr>
          <w:t>-</w:t>
        </w:r>
        <w:r w:rsidR="00CC1915">
          <w:rPr>
            <w:rStyle w:val="Hyperlink0"/>
          </w:rPr>
          <w:t>prevention</w:t>
        </w:r>
        <w:r w:rsidR="00CC1915" w:rsidRPr="0039701A">
          <w:rPr>
            <w:rStyle w:val="Hyperlink0"/>
            <w:lang w:val="el-GR"/>
          </w:rPr>
          <w:t>-</w:t>
        </w:r>
        <w:r w:rsidR="00CC1915">
          <w:rPr>
            <w:rStyle w:val="Hyperlink0"/>
          </w:rPr>
          <w:t>awareness</w:t>
        </w:r>
        <w:r w:rsidR="00CC1915" w:rsidRPr="0039701A">
          <w:rPr>
            <w:rStyle w:val="Hyperlink0"/>
            <w:lang w:val="el-GR"/>
          </w:rPr>
          <w:t>.</w:t>
        </w:r>
        <w:r w:rsidR="00CC1915">
          <w:rPr>
            <w:rStyle w:val="Hyperlink0"/>
          </w:rPr>
          <w:t>html</w:t>
        </w:r>
      </w:hyperlink>
      <w:r w:rsidR="00CC1915" w:rsidRPr="0039701A">
        <w:rPr>
          <w:lang w:val="el-GR"/>
        </w:rPr>
        <w:t xml:space="preserve">. </w:t>
      </w:r>
    </w:p>
    <w:p w:rsidR="00D172B9" w:rsidRPr="0039701A" w:rsidRDefault="00D172B9" w:rsidP="00D172B9">
      <w:pPr>
        <w:pStyle w:val="Profoundheading4"/>
        <w:rPr>
          <w:rFonts w:hAnsi="Helvetica" w:cs="Helvetica"/>
          <w:lang w:val="el-GR"/>
        </w:rPr>
      </w:pPr>
      <w:r w:rsidRPr="0069336F">
        <w:rPr>
          <w:rFonts w:hAnsi="Helvetica" w:cs="Helvetica"/>
        </w:rPr>
        <w:t xml:space="preserve">Fall </w:t>
      </w:r>
      <w:proofErr w:type="spellStart"/>
      <w:r w:rsidRPr="0069336F">
        <w:rPr>
          <w:rFonts w:hAnsi="Helvetica" w:cs="Helvetica"/>
        </w:rPr>
        <w:t>Int</w:t>
      </w:r>
      <w:proofErr w:type="spellEnd"/>
      <w:r w:rsidRPr="0069336F">
        <w:rPr>
          <w:rFonts w:hAnsi="Helvetica" w:cs="Helvetica"/>
        </w:rPr>
        <w:t>! Sweden</w:t>
      </w:r>
      <w:r w:rsidRPr="001A7A64">
        <w:rPr>
          <w:rFonts w:hAnsi="Helvetica" w:cs="Helvetica"/>
        </w:rPr>
        <w:t xml:space="preserve"> (=</w:t>
      </w:r>
      <w:r>
        <w:rPr>
          <w:rFonts w:hAnsi="Helvetica" w:cs="Helvetica"/>
        </w:rPr>
        <w:t xml:space="preserve">Fall </w:t>
      </w:r>
      <w:proofErr w:type="spellStart"/>
      <w:r>
        <w:rPr>
          <w:rFonts w:hAnsi="Helvetica" w:cs="Helvetica"/>
        </w:rPr>
        <w:t>Int</w:t>
      </w:r>
      <w:proofErr w:type="spellEnd"/>
      <w:r>
        <w:rPr>
          <w:rFonts w:hAnsi="Helvetica" w:cs="Helvetica"/>
        </w:rPr>
        <w:t xml:space="preserve">! </w:t>
      </w:r>
      <w:r>
        <w:rPr>
          <w:rFonts w:hAnsi="Helvetica" w:cs="Helvetica"/>
          <w:lang w:val="el-GR"/>
        </w:rPr>
        <w:t>Σουηδία</w:t>
      </w:r>
      <w:r w:rsidRPr="0039701A">
        <w:rPr>
          <w:rFonts w:hAnsi="Helvetica" w:cs="Helvetica"/>
          <w:lang w:val="el-GR"/>
        </w:rPr>
        <w:t>)</w:t>
      </w:r>
    </w:p>
    <w:p w:rsidR="00CC1915" w:rsidRPr="009F211F" w:rsidRDefault="00D172B9" w:rsidP="009F211F">
      <w:pPr>
        <w:pStyle w:val="Profoundheading4"/>
        <w:rPr>
          <w:lang w:val="el-GR"/>
        </w:rPr>
      </w:pPr>
      <w:r>
        <w:rPr>
          <w:rFonts w:hAnsi="Helvetica" w:cs="Helvetica"/>
          <w:b w:val="0"/>
          <w:color w:val="auto"/>
          <w:lang w:val="el-GR"/>
        </w:rPr>
        <w:t>Η</w:t>
      </w:r>
      <w:r w:rsidRPr="00842D6A">
        <w:rPr>
          <w:rFonts w:hAnsi="Helvetica" w:cs="Helvetica"/>
          <w:b w:val="0"/>
          <w:color w:val="auto"/>
          <w:lang w:val="el-GR"/>
        </w:rPr>
        <w:t xml:space="preserve"> πρώτη εκστρατεία ευαισθητοποίησης</w:t>
      </w:r>
      <w:r>
        <w:rPr>
          <w:rFonts w:hAnsi="Helvetica" w:cs="Helvetica"/>
          <w:b w:val="0"/>
          <w:color w:val="auto"/>
          <w:lang w:val="el-GR"/>
        </w:rPr>
        <w:t xml:space="preserve"> για τις πτώσεις</w:t>
      </w:r>
      <w:r w:rsidRPr="00842D6A">
        <w:rPr>
          <w:rFonts w:hAnsi="Helvetica" w:cs="Helvetica"/>
          <w:b w:val="0"/>
          <w:color w:val="auto"/>
          <w:lang w:val="el-GR"/>
        </w:rPr>
        <w:t xml:space="preserve"> </w:t>
      </w:r>
      <w:r w:rsidR="007F49E9">
        <w:rPr>
          <w:rFonts w:hAnsi="Helvetica" w:cs="Helvetica"/>
          <w:b w:val="0"/>
          <w:color w:val="auto"/>
          <w:lang w:val="el-GR"/>
        </w:rPr>
        <w:t>στη</w:t>
      </w:r>
      <w:r w:rsidRPr="00842D6A">
        <w:rPr>
          <w:rFonts w:hAnsi="Helvetica" w:cs="Helvetica"/>
          <w:b w:val="0"/>
          <w:color w:val="auto"/>
          <w:lang w:val="el-GR"/>
        </w:rPr>
        <w:t xml:space="preserve"> Σουηδίας έλαβε χώρα στην περιοχή του </w:t>
      </w:r>
      <w:r w:rsidRPr="00A045BE">
        <w:rPr>
          <w:rFonts w:hAnsi="Helvetica" w:cs="Helvetica"/>
          <w:b w:val="0"/>
          <w:color w:val="auto"/>
        </w:rPr>
        <w:t>V</w:t>
      </w:r>
      <w:r w:rsidRPr="00842D6A">
        <w:rPr>
          <w:rFonts w:hAnsi="Helvetica" w:cs="Helvetica"/>
          <w:b w:val="0"/>
          <w:color w:val="auto"/>
          <w:lang w:val="el-GR"/>
        </w:rPr>
        <w:t>ä</w:t>
      </w:r>
      <w:proofErr w:type="spellStart"/>
      <w:r w:rsidRPr="00A045BE">
        <w:rPr>
          <w:rFonts w:hAnsi="Helvetica" w:cs="Helvetica"/>
          <w:b w:val="0"/>
          <w:color w:val="auto"/>
        </w:rPr>
        <w:t>sterbotten</w:t>
      </w:r>
      <w:proofErr w:type="spellEnd"/>
      <w:r w:rsidRPr="00842D6A">
        <w:rPr>
          <w:rFonts w:hAnsi="Helvetica" w:cs="Helvetica"/>
          <w:b w:val="0"/>
          <w:color w:val="auto"/>
          <w:lang w:val="el-GR"/>
        </w:rPr>
        <w:t xml:space="preserve"> το 2013</w:t>
      </w:r>
      <w:r>
        <w:rPr>
          <w:rFonts w:hAnsi="Helvetica" w:cs="Helvetica"/>
          <w:b w:val="0"/>
          <w:color w:val="auto"/>
          <w:lang w:val="el-GR"/>
        </w:rPr>
        <w:t>.</w:t>
      </w:r>
      <w:r w:rsidRPr="00842D6A">
        <w:rPr>
          <w:rFonts w:hAnsi="Helvetica" w:cs="Helvetica"/>
          <w:b w:val="0"/>
          <w:color w:val="auto"/>
          <w:lang w:val="el-GR"/>
        </w:rPr>
        <w:t xml:space="preserve"> Η ιστοσελίδα περιέχει μια σειρά από </w:t>
      </w:r>
      <w:r>
        <w:rPr>
          <w:rFonts w:hAnsi="Helvetica" w:cs="Helvetica"/>
          <w:b w:val="0"/>
          <w:color w:val="auto"/>
          <w:lang w:val="el-GR"/>
        </w:rPr>
        <w:t>Σ</w:t>
      </w:r>
      <w:r w:rsidRPr="00842D6A">
        <w:rPr>
          <w:rFonts w:hAnsi="Helvetica" w:cs="Helvetica"/>
          <w:b w:val="0"/>
          <w:color w:val="auto"/>
          <w:lang w:val="el-GR"/>
        </w:rPr>
        <w:t>ουηδικ</w:t>
      </w:r>
      <w:r>
        <w:rPr>
          <w:rFonts w:hAnsi="Helvetica" w:cs="Helvetica"/>
          <w:b w:val="0"/>
          <w:color w:val="auto"/>
          <w:lang w:val="el-GR"/>
        </w:rPr>
        <w:t>ούς</w:t>
      </w:r>
      <w:r w:rsidRPr="00842D6A">
        <w:rPr>
          <w:rFonts w:hAnsi="Helvetica" w:cs="Helvetica"/>
          <w:b w:val="0"/>
          <w:color w:val="auto"/>
          <w:lang w:val="el-GR"/>
        </w:rPr>
        <w:t xml:space="preserve"> πόρ</w:t>
      </w:r>
      <w:r>
        <w:rPr>
          <w:rFonts w:hAnsi="Helvetica" w:cs="Helvetica"/>
          <w:b w:val="0"/>
          <w:color w:val="auto"/>
          <w:lang w:val="el-GR"/>
        </w:rPr>
        <w:t>ους</w:t>
      </w:r>
      <w:r w:rsidRPr="00842D6A">
        <w:rPr>
          <w:rFonts w:hAnsi="Helvetica" w:cs="Helvetica"/>
          <w:b w:val="0"/>
          <w:color w:val="auto"/>
          <w:lang w:val="el-GR"/>
        </w:rPr>
        <w:t xml:space="preserve">, καθώς και πληροφορίες σχετικά με </w:t>
      </w:r>
      <w:r>
        <w:rPr>
          <w:rFonts w:hAnsi="Helvetica" w:cs="Helvetica"/>
          <w:b w:val="0"/>
          <w:color w:val="auto"/>
          <w:lang w:val="el-GR"/>
        </w:rPr>
        <w:t>τις εκδηλώσεις</w:t>
      </w:r>
      <w:r w:rsidRPr="00842D6A">
        <w:rPr>
          <w:rFonts w:hAnsi="Helvetica" w:cs="Helvetica"/>
          <w:b w:val="0"/>
          <w:color w:val="auto"/>
          <w:lang w:val="el-GR"/>
        </w:rPr>
        <w:t>:</w:t>
      </w:r>
      <w:r w:rsidR="00F85578" w:rsidRPr="009F211F">
        <w:rPr>
          <w:lang w:val="el-GR"/>
        </w:rPr>
        <w:t xml:space="preserve"> </w:t>
      </w:r>
      <w:hyperlink r:id="rId39" w:history="1">
        <w:r w:rsidR="00CC1915" w:rsidRPr="009F211F">
          <w:rPr>
            <w:rStyle w:val="Hyperlink0"/>
            <w:b w:val="0"/>
          </w:rPr>
          <w:t>www</w:t>
        </w:r>
        <w:r w:rsidR="00CC1915" w:rsidRPr="009F211F">
          <w:rPr>
            <w:rStyle w:val="Hyperlink0"/>
            <w:b w:val="0"/>
            <w:lang w:val="el-GR"/>
          </w:rPr>
          <w:t>.</w:t>
        </w:r>
        <w:proofErr w:type="spellStart"/>
        <w:r w:rsidR="00CC1915" w:rsidRPr="009F211F">
          <w:rPr>
            <w:rStyle w:val="Hyperlink0"/>
            <w:b w:val="0"/>
          </w:rPr>
          <w:t>fallint</w:t>
        </w:r>
        <w:proofErr w:type="spellEnd"/>
        <w:r w:rsidR="00CC1915" w:rsidRPr="009F211F">
          <w:rPr>
            <w:rStyle w:val="Hyperlink0"/>
            <w:b w:val="0"/>
            <w:lang w:val="el-GR"/>
          </w:rPr>
          <w:t>.</w:t>
        </w:r>
        <w:r w:rsidR="00CC1915" w:rsidRPr="009F211F">
          <w:rPr>
            <w:rStyle w:val="Hyperlink0"/>
            <w:b w:val="0"/>
          </w:rPr>
          <w:t>se</w:t>
        </w:r>
      </w:hyperlink>
      <w:r w:rsidR="00CC1915" w:rsidRPr="009F211F">
        <w:rPr>
          <w:b w:val="0"/>
          <w:lang w:val="el-GR"/>
        </w:rPr>
        <w:t>.</w:t>
      </w:r>
      <w:r w:rsidR="00CC1915" w:rsidRPr="009F211F">
        <w:rPr>
          <w:lang w:val="el-GR"/>
        </w:rPr>
        <w:t xml:space="preserve"> </w:t>
      </w:r>
    </w:p>
    <w:p w:rsidR="00F85578" w:rsidRPr="009F211F" w:rsidRDefault="00F85578" w:rsidP="00F85578">
      <w:pPr>
        <w:pStyle w:val="Profounddefault"/>
        <w:spacing w:line="240" w:lineRule="auto"/>
        <w:rPr>
          <w:lang w:val="el-GR"/>
        </w:rPr>
      </w:pPr>
    </w:p>
    <w:p w:rsidR="009F211F" w:rsidRPr="00393CE3" w:rsidRDefault="009F211F" w:rsidP="009F211F">
      <w:pPr>
        <w:pStyle w:val="Profoundheading4"/>
        <w:rPr>
          <w:rFonts w:hAnsi="Helvetica" w:cs="Helvetica"/>
          <w:lang w:val="el-GR"/>
        </w:rPr>
      </w:pPr>
      <w:r>
        <w:rPr>
          <w:rFonts w:hAnsi="Helvetica" w:cs="Helvetica"/>
          <w:lang w:val="el-GR"/>
        </w:rPr>
        <w:t>Φυλλάδια</w:t>
      </w:r>
      <w:r w:rsidRPr="00393CE3">
        <w:rPr>
          <w:rFonts w:hAnsi="Helvetica" w:cs="Helvetica"/>
          <w:lang w:val="el-GR"/>
        </w:rPr>
        <w:t xml:space="preserve"> </w:t>
      </w:r>
      <w:r>
        <w:rPr>
          <w:rFonts w:hAnsi="Helvetica" w:cs="Helvetica"/>
          <w:lang w:val="el-GR"/>
        </w:rPr>
        <w:t>για</w:t>
      </w:r>
      <w:r w:rsidRPr="00393CE3">
        <w:rPr>
          <w:rFonts w:hAnsi="Helvetica" w:cs="Helvetica"/>
          <w:lang w:val="el-GR"/>
        </w:rPr>
        <w:t xml:space="preserve"> </w:t>
      </w:r>
      <w:r>
        <w:rPr>
          <w:rFonts w:hAnsi="Helvetica" w:cs="Helvetica"/>
          <w:lang w:val="el-GR"/>
        </w:rPr>
        <w:t>τις</w:t>
      </w:r>
      <w:r w:rsidRPr="00393CE3">
        <w:rPr>
          <w:rFonts w:hAnsi="Helvetica" w:cs="Helvetica"/>
          <w:lang w:val="el-GR"/>
        </w:rPr>
        <w:t xml:space="preserve"> </w:t>
      </w:r>
      <w:r>
        <w:rPr>
          <w:rFonts w:hAnsi="Helvetica" w:cs="Helvetica"/>
          <w:lang w:val="el-GR"/>
        </w:rPr>
        <w:t>Πτώσεις</w:t>
      </w:r>
      <w:r w:rsidRPr="00393CE3">
        <w:rPr>
          <w:rFonts w:hAnsi="Helvetica" w:cs="Helvetica"/>
          <w:lang w:val="el-GR"/>
        </w:rPr>
        <w:t xml:space="preserve"> </w:t>
      </w:r>
      <w:r>
        <w:rPr>
          <w:rFonts w:hAnsi="Helvetica" w:cs="Helvetica"/>
          <w:lang w:val="el-GR"/>
        </w:rPr>
        <w:t>των</w:t>
      </w:r>
      <w:r w:rsidRPr="00393CE3">
        <w:rPr>
          <w:rFonts w:hAnsi="Helvetica" w:cs="Helvetica"/>
          <w:lang w:val="el-GR"/>
        </w:rPr>
        <w:t xml:space="preserve"> </w:t>
      </w:r>
      <w:r>
        <w:rPr>
          <w:rFonts w:hAnsi="Helvetica" w:cs="Helvetica"/>
          <w:lang w:val="el-GR"/>
        </w:rPr>
        <w:t>Ηλικιωμένων σε διαφορετικές γλώσσες</w:t>
      </w:r>
    </w:p>
    <w:p w:rsidR="009F211F" w:rsidRPr="00037F82" w:rsidRDefault="009F211F" w:rsidP="009F211F">
      <w:pPr>
        <w:pStyle w:val="Profounddefault"/>
        <w:spacing w:line="240" w:lineRule="auto"/>
        <w:rPr>
          <w:rFonts w:hAnsi="Helvetica" w:cs="Helvetica"/>
          <w:lang w:val="el-GR"/>
        </w:rPr>
      </w:pPr>
      <w:r>
        <w:rPr>
          <w:rFonts w:hAnsi="Helvetica" w:cs="Helvetica"/>
          <w:lang w:val="el-GR"/>
        </w:rPr>
        <w:t>Επισκεφθείτε</w:t>
      </w:r>
      <w:r w:rsidRPr="00037F82">
        <w:rPr>
          <w:rFonts w:hAnsi="Helvetica" w:cs="Helvetica"/>
          <w:lang w:val="el-GR"/>
        </w:rPr>
        <w:t xml:space="preserve"> </w:t>
      </w:r>
      <w:hyperlink r:id="rId40" w:history="1">
        <w:r w:rsidRPr="0069336F">
          <w:rPr>
            <w:rStyle w:val="Hyperlink"/>
            <w:rFonts w:hAnsi="Helvetica" w:cs="Helvetica"/>
          </w:rPr>
          <w:t>http</w:t>
        </w:r>
        <w:r w:rsidRPr="00037F82">
          <w:rPr>
            <w:rStyle w:val="Hyperlink"/>
            <w:rFonts w:hAnsi="Helvetica" w:cs="Helvetica"/>
            <w:lang w:val="el-GR"/>
          </w:rPr>
          <w:t>://</w:t>
        </w:r>
        <w:r w:rsidRPr="0069336F">
          <w:rPr>
            <w:rStyle w:val="Hyperlink"/>
            <w:rFonts w:hAnsi="Helvetica" w:cs="Helvetica"/>
          </w:rPr>
          <w:t>profound</w:t>
        </w:r>
        <w:r w:rsidRPr="00037F82">
          <w:rPr>
            <w:rStyle w:val="Hyperlink"/>
            <w:rFonts w:hAnsi="Helvetica" w:cs="Helvetica"/>
            <w:lang w:val="el-GR"/>
          </w:rPr>
          <w:t>.</w:t>
        </w:r>
        <w:proofErr w:type="spellStart"/>
        <w:r w:rsidRPr="0069336F">
          <w:rPr>
            <w:rStyle w:val="Hyperlink"/>
            <w:rFonts w:hAnsi="Helvetica" w:cs="Helvetica"/>
          </w:rPr>
          <w:t>eu</w:t>
        </w:r>
        <w:proofErr w:type="spellEnd"/>
        <w:r w:rsidRPr="00037F82">
          <w:rPr>
            <w:rStyle w:val="Hyperlink"/>
            <w:rFonts w:hAnsi="Helvetica" w:cs="Helvetica"/>
            <w:lang w:val="el-GR"/>
          </w:rPr>
          <w:t>.</w:t>
        </w:r>
        <w:r w:rsidRPr="0069336F">
          <w:rPr>
            <w:rStyle w:val="Hyperlink"/>
            <w:rFonts w:hAnsi="Helvetica" w:cs="Helvetica"/>
          </w:rPr>
          <w:t>com</w:t>
        </w:r>
        <w:r w:rsidRPr="00037F82">
          <w:rPr>
            <w:rStyle w:val="Hyperlink"/>
            <w:rFonts w:hAnsi="Helvetica" w:cs="Helvetica"/>
            <w:lang w:val="el-GR"/>
          </w:rPr>
          <w:t>/</w:t>
        </w:r>
        <w:r w:rsidRPr="0069336F">
          <w:rPr>
            <w:rStyle w:val="Hyperlink"/>
            <w:rFonts w:hAnsi="Helvetica" w:cs="Helvetica"/>
          </w:rPr>
          <w:t>category</w:t>
        </w:r>
        <w:r w:rsidRPr="00037F82">
          <w:rPr>
            <w:rStyle w:val="Hyperlink"/>
            <w:rFonts w:hAnsi="Helvetica" w:cs="Helvetica"/>
            <w:lang w:val="el-GR"/>
          </w:rPr>
          <w:t>/</w:t>
        </w:r>
        <w:r w:rsidRPr="0069336F">
          <w:rPr>
            <w:rStyle w:val="Hyperlink"/>
            <w:rFonts w:hAnsi="Helvetica" w:cs="Helvetica"/>
          </w:rPr>
          <w:t>resources</w:t>
        </w:r>
        <w:r w:rsidRPr="00037F82">
          <w:rPr>
            <w:rStyle w:val="Hyperlink"/>
            <w:rFonts w:hAnsi="Helvetica" w:cs="Helvetica"/>
            <w:lang w:val="el-GR"/>
          </w:rPr>
          <w:t>/</w:t>
        </w:r>
      </w:hyperlink>
      <w:r w:rsidRPr="00037F82">
        <w:rPr>
          <w:rFonts w:hAnsi="Helvetica" w:cs="Helvetica"/>
          <w:lang w:val="el-GR"/>
        </w:rPr>
        <w:t xml:space="preserve"> και φιλτράρετε με βάση τη γλώσσα και</w:t>
      </w:r>
      <w:r>
        <w:rPr>
          <w:rFonts w:hAnsi="Helvetica" w:cs="Helvetica"/>
          <w:lang w:val="el-GR"/>
        </w:rPr>
        <w:t xml:space="preserve"> τους</w:t>
      </w:r>
      <w:r w:rsidRPr="00037F82">
        <w:rPr>
          <w:rFonts w:hAnsi="Helvetica" w:cs="Helvetica"/>
          <w:lang w:val="el-GR"/>
        </w:rPr>
        <w:t xml:space="preserve"> πόρ</w:t>
      </w:r>
      <w:r>
        <w:rPr>
          <w:rFonts w:hAnsi="Helvetica" w:cs="Helvetica"/>
          <w:lang w:val="el-GR"/>
        </w:rPr>
        <w:t>ους</w:t>
      </w:r>
      <w:r w:rsidRPr="00037F82">
        <w:rPr>
          <w:rFonts w:hAnsi="Helvetica" w:cs="Helvetica"/>
          <w:lang w:val="el-GR"/>
        </w:rPr>
        <w:t>.</w:t>
      </w:r>
    </w:p>
    <w:p w:rsidR="00CC1915" w:rsidRDefault="00533A85" w:rsidP="00CC1915">
      <w:pPr>
        <w:pStyle w:val="Profounddefault"/>
      </w:pPr>
      <w:r w:rsidRPr="00FB2CA5">
        <w:rPr>
          <w:noProof/>
          <w:lang w:val="nb-NO" w:eastAsia="nb-NO"/>
        </w:rPr>
        <w:drawing>
          <wp:inline distT="0" distB="0" distL="0" distR="0" wp14:anchorId="50A5CE64" wp14:editId="03EBC040">
            <wp:extent cx="1870710" cy="931358"/>
            <wp:effectExtent l="0" t="0" r="0" b="254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1883250" cy="937601"/>
                    </a:xfrm>
                    <a:prstGeom prst="rect">
                      <a:avLst/>
                    </a:prstGeom>
                    <a:noFill/>
                    <a:ln w="9525">
                      <a:noFill/>
                      <a:miter lim="800000"/>
                      <a:headEnd/>
                      <a:tailEnd/>
                    </a:ln>
                  </pic:spPr>
                </pic:pic>
              </a:graphicData>
            </a:graphic>
          </wp:inline>
        </w:drawing>
      </w:r>
      <w:r w:rsidR="00E13681">
        <w:t xml:space="preserve">                             </w:t>
      </w:r>
      <w:r w:rsidR="009D2D05">
        <w:rPr>
          <w:noProof/>
          <w:lang w:val="nb-NO" w:eastAsia="nb-NO"/>
        </w:rPr>
        <w:drawing>
          <wp:inline distT="0" distB="0" distL="0" distR="0" wp14:anchorId="202CBB56" wp14:editId="6F1BA6E9">
            <wp:extent cx="2660106" cy="1422400"/>
            <wp:effectExtent l="0" t="0" r="6985" b="6350"/>
            <wp:docPr id="1" name="Picture 0" descr="bigstock-Thumbs-Up-In-Gym-10326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Thumbs-Up-In-Gym-10326557.jpg"/>
                    <pic:cNvPicPr/>
                  </pic:nvPicPr>
                  <pic:blipFill>
                    <a:blip r:embed="rId42" cstate="print"/>
                    <a:stretch>
                      <a:fillRect/>
                    </a:stretch>
                  </pic:blipFill>
                  <pic:spPr>
                    <a:xfrm>
                      <a:off x="0" y="0"/>
                      <a:ext cx="2670701" cy="1428066"/>
                    </a:xfrm>
                    <a:prstGeom prst="rect">
                      <a:avLst/>
                    </a:prstGeom>
                  </pic:spPr>
                </pic:pic>
              </a:graphicData>
            </a:graphic>
          </wp:inline>
        </w:drawing>
      </w:r>
    </w:p>
    <w:p w:rsidR="00023BBF" w:rsidRPr="001E3960" w:rsidRDefault="00023BBF" w:rsidP="001E3960">
      <w:pPr>
        <w:jc w:val="center"/>
        <w:sectPr w:rsidR="00023BBF" w:rsidRPr="001E3960" w:rsidSect="00FD1A30">
          <w:headerReference w:type="even" r:id="rId43"/>
          <w:headerReference w:type="default" r:id="rId44"/>
          <w:headerReference w:type="first" r:id="rId45"/>
          <w:pgSz w:w="11906" w:h="16838"/>
          <w:pgMar w:top="3119" w:right="1134" w:bottom="1985" w:left="1134" w:header="709" w:footer="850" w:gutter="0"/>
          <w:pgNumType w:start="0"/>
          <w:cols w:space="708"/>
          <w:titlePg/>
          <w:docGrid w:linePitch="360"/>
        </w:sectPr>
      </w:pPr>
    </w:p>
    <w:p w:rsidR="008B41AD" w:rsidRDefault="00C57D60" w:rsidP="001E3960">
      <w:r w:rsidRPr="001E3960">
        <w:rPr>
          <w:noProof/>
          <w:lang w:val="nb-NO" w:eastAsia="nb-NO"/>
        </w:rPr>
        <mc:AlternateContent>
          <mc:Choice Requires="wps">
            <w:drawing>
              <wp:anchor distT="0" distB="0" distL="114300" distR="114300" simplePos="0" relativeHeight="251661312" behindDoc="0" locked="0" layoutInCell="1" allowOverlap="1" wp14:anchorId="59D509BF" wp14:editId="5CE3D90C">
                <wp:simplePos x="0" y="0"/>
                <wp:positionH relativeFrom="column">
                  <wp:posOffset>-389890</wp:posOffset>
                </wp:positionH>
                <wp:positionV relativeFrom="paragraph">
                  <wp:posOffset>4733503</wp:posOffset>
                </wp:positionV>
                <wp:extent cx="2912110" cy="2158788"/>
                <wp:effectExtent l="0" t="0" r="21590" b="1333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110" cy="2158788"/>
                        </a:xfrm>
                        <a:prstGeom prst="rect">
                          <a:avLst/>
                        </a:prstGeom>
                        <a:solidFill>
                          <a:srgbClr val="000F2E"/>
                        </a:solidFill>
                        <a:ln w="9525">
                          <a:solidFill>
                            <a:schemeClr val="tx2">
                              <a:lumMod val="75000"/>
                            </a:schemeClr>
                          </a:solidFill>
                          <a:miter lim="800000"/>
                          <a:headEnd/>
                          <a:tailEnd/>
                        </a:ln>
                      </wps:spPr>
                      <wps:txbx>
                        <w:txbxContent>
                          <w:p w:rsidR="002F4BBF" w:rsidRPr="0013091C" w:rsidRDefault="002F4BBF" w:rsidP="0013091C">
                            <w:pPr>
                              <w:rPr>
                                <w:rFonts w:ascii="Arial" w:hAnsi="Arial" w:cs="Arial"/>
                                <w:b/>
                                <w:lang w:val="el-GR"/>
                              </w:rPr>
                            </w:pPr>
                            <w:r>
                              <w:rPr>
                                <w:rFonts w:ascii="Arial" w:hAnsi="Arial" w:cs="Arial"/>
                                <w:b/>
                                <w:lang w:val="el-GR"/>
                              </w:rPr>
                              <w:t>Στοιχεία Επικοινωνίας:</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Δρ Βασιλική Σακελλάρη</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Τεχνολογικό Εκπαιδευτικό Ίδρυμα (T.E.I.) Στερεάς Ελλάδας</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Τηλ. +30 22310 60147 (Γραφείο)</w:t>
                            </w:r>
                          </w:p>
                          <w:p w:rsidR="002F4BBF"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 xml:space="preserve">E-mail: vsakellari@teilam.gr </w:t>
                            </w:r>
                          </w:p>
                          <w:p w:rsidR="002F4BBF" w:rsidRDefault="002F4BBF" w:rsidP="003A3B38">
                            <w:pPr>
                              <w:spacing w:after="0" w:line="240" w:lineRule="auto"/>
                              <w:ind w:left="284"/>
                              <w:rPr>
                                <w:rFonts w:ascii="Arial" w:hAnsi="Arial" w:cs="Arial"/>
                                <w:b/>
                                <w:color w:val="FFFFFF" w:themeColor="background1"/>
                                <w:lang w:val="el-GR"/>
                              </w:rPr>
                            </w:pP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 xml:space="preserve">Δρ Όμηρος Παπαδόπουλος </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Εθνικό Κέντρο Έρευνας Φυσικών Επιστημών «Δημόκριτος»</w:t>
                            </w:r>
                          </w:p>
                          <w:p w:rsidR="002F4BBF" w:rsidRPr="0027040F"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Τηλ</w:t>
                            </w:r>
                            <w:r w:rsidRPr="0027040F">
                              <w:rPr>
                                <w:rFonts w:ascii="Arial" w:hAnsi="Arial" w:cs="Arial"/>
                                <w:b/>
                                <w:color w:val="FFFFFF" w:themeColor="background1"/>
                                <w:lang w:val="el-GR"/>
                              </w:rPr>
                              <w:t>. +30 210 6503004</w:t>
                            </w:r>
                          </w:p>
                          <w:p w:rsidR="002F4BBF" w:rsidRPr="0027040F"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sz w:val="20"/>
                                <w:szCs w:val="20"/>
                                <w:lang w:val="it-IT"/>
                              </w:rPr>
                              <w:t>E</w:t>
                            </w:r>
                            <w:r w:rsidRPr="0027040F">
                              <w:rPr>
                                <w:rFonts w:ascii="Arial" w:hAnsi="Arial" w:cs="Arial"/>
                                <w:b/>
                                <w:color w:val="FFFFFF" w:themeColor="background1"/>
                                <w:sz w:val="20"/>
                                <w:szCs w:val="20"/>
                                <w:lang w:val="el-GR"/>
                              </w:rPr>
                              <w:t>-</w:t>
                            </w:r>
                            <w:r w:rsidRPr="003A3B38">
                              <w:rPr>
                                <w:rFonts w:ascii="Arial" w:hAnsi="Arial" w:cs="Arial"/>
                                <w:b/>
                                <w:color w:val="FFFFFF" w:themeColor="background1"/>
                                <w:sz w:val="20"/>
                                <w:szCs w:val="20"/>
                                <w:lang w:val="it-IT"/>
                              </w:rPr>
                              <w:t>mail</w:t>
                            </w:r>
                            <w:r w:rsidRPr="0027040F">
                              <w:rPr>
                                <w:rFonts w:ascii="Arial" w:hAnsi="Arial" w:cs="Arial"/>
                                <w:b/>
                                <w:color w:val="FFFFFF" w:themeColor="background1"/>
                                <w:sz w:val="20"/>
                                <w:szCs w:val="20"/>
                                <w:lang w:val="el-GR"/>
                              </w:rPr>
                              <w:t>:</w:t>
                            </w:r>
                            <w:r w:rsidRPr="003A3B38">
                              <w:rPr>
                                <w:rFonts w:ascii="Arial" w:hAnsi="Arial" w:cs="Arial"/>
                                <w:b/>
                                <w:color w:val="FFFFFF" w:themeColor="background1"/>
                                <w:lang w:val="it-IT"/>
                              </w:rPr>
                              <w:t>homerpap</w:t>
                            </w:r>
                            <w:r w:rsidRPr="0027040F">
                              <w:rPr>
                                <w:rFonts w:ascii="Arial" w:hAnsi="Arial" w:cs="Arial"/>
                                <w:b/>
                                <w:color w:val="FFFFFF" w:themeColor="background1"/>
                                <w:lang w:val="el-GR"/>
                              </w:rPr>
                              <w:t>@</w:t>
                            </w:r>
                            <w:r w:rsidRPr="003A3B38">
                              <w:rPr>
                                <w:rFonts w:ascii="Arial" w:hAnsi="Arial" w:cs="Arial"/>
                                <w:b/>
                                <w:color w:val="FFFFFF" w:themeColor="background1"/>
                                <w:lang w:val="it-IT"/>
                              </w:rPr>
                              <w:t>dat</w:t>
                            </w:r>
                            <w:r w:rsidRPr="0027040F">
                              <w:rPr>
                                <w:rFonts w:ascii="Arial" w:hAnsi="Arial" w:cs="Arial"/>
                                <w:b/>
                                <w:color w:val="FFFFFF" w:themeColor="background1"/>
                                <w:lang w:val="el-GR"/>
                              </w:rPr>
                              <w:t>.</w:t>
                            </w:r>
                            <w:r w:rsidRPr="003A3B38">
                              <w:rPr>
                                <w:rFonts w:ascii="Arial" w:hAnsi="Arial" w:cs="Arial"/>
                                <w:b/>
                                <w:color w:val="FFFFFF" w:themeColor="background1"/>
                                <w:lang w:val="it-IT"/>
                              </w:rPr>
                              <w:t>demokritos</w:t>
                            </w:r>
                            <w:r w:rsidRPr="0027040F">
                              <w:rPr>
                                <w:rFonts w:ascii="Arial" w:hAnsi="Arial" w:cs="Arial"/>
                                <w:b/>
                                <w:color w:val="FFFFFF" w:themeColor="background1"/>
                                <w:lang w:val="el-GR"/>
                              </w:rPr>
                              <w:t>.</w:t>
                            </w:r>
                            <w:r w:rsidRPr="003A3B38">
                              <w:rPr>
                                <w:rFonts w:ascii="Arial" w:hAnsi="Arial" w:cs="Arial"/>
                                <w:b/>
                                <w:color w:val="FFFFFF" w:themeColor="background1"/>
                                <w:lang w:val="it-IT"/>
                              </w:rPr>
                              <w:t>gr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30.7pt;margin-top:372.7pt;width:229.3pt;height:17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" fillcolor="#000f2e" strokecolor="#17365d [2415]">
                <v:textbox>
                  <w:txbxContent>
                    <w:p w:rsidR="002F4BBF" w:rsidRPr="0013091C" w:rsidRDefault="002F4BBF" w:rsidP="0013091C">
                      <w:pPr>
                        <w:rPr>
                          <w:rFonts w:ascii="Arial" w:hAnsi="Arial" w:cs="Arial"/>
                          <w:b/>
                          <w:lang w:val="el-GR"/>
                        </w:rPr>
                      </w:pPr>
                      <w:r>
                        <w:rPr>
                          <w:rFonts w:ascii="Arial" w:hAnsi="Arial" w:cs="Arial"/>
                          <w:b/>
                          <w:lang w:val="el-GR"/>
                        </w:rPr>
                        <w:t>Στοιχεία Επικοινωνίας:</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Δρ Βασιλική Σακελλάρη</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Τεχνολογικό Εκπαιδευτικό Ίδρυμα (T.E.I.) Στερεάς Ελλάδας</w:t>
                      </w:r>
                    </w:p>
                    <w:p w:rsidR="002F4BBF" w:rsidRPr="003A3B38" w:rsidRDefault="002F4BBF" w:rsidP="003A3B38">
                      <w:pPr>
                        <w:spacing w:after="0" w:line="240" w:lineRule="auto"/>
                        <w:ind w:left="284"/>
                        <w:rPr>
                          <w:rFonts w:ascii="Arial" w:hAnsi="Arial" w:cs="Arial"/>
                          <w:b/>
                          <w:color w:val="FFFFFF" w:themeColor="background1"/>
                          <w:lang w:val="el-GR"/>
                        </w:rPr>
                      </w:pPr>
                      <w:proofErr w:type="spellStart"/>
                      <w:r w:rsidRPr="003A3B38">
                        <w:rPr>
                          <w:rFonts w:ascii="Arial" w:hAnsi="Arial" w:cs="Arial"/>
                          <w:b/>
                          <w:color w:val="FFFFFF" w:themeColor="background1"/>
                          <w:lang w:val="el-GR"/>
                        </w:rPr>
                        <w:t>Τηλ</w:t>
                      </w:r>
                      <w:proofErr w:type="spellEnd"/>
                      <w:r w:rsidRPr="003A3B38">
                        <w:rPr>
                          <w:rFonts w:ascii="Arial" w:hAnsi="Arial" w:cs="Arial"/>
                          <w:b/>
                          <w:color w:val="FFFFFF" w:themeColor="background1"/>
                          <w:lang w:val="el-GR"/>
                        </w:rPr>
                        <w:t>. +30 22310 60147 (Γραφείο)</w:t>
                      </w:r>
                    </w:p>
                    <w:p w:rsidR="002F4BBF"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 xml:space="preserve">E-mail: vsakellari@teilam.gr </w:t>
                      </w:r>
                    </w:p>
                    <w:p w:rsidR="002F4BBF" w:rsidRDefault="002F4BBF" w:rsidP="003A3B38">
                      <w:pPr>
                        <w:spacing w:after="0" w:line="240" w:lineRule="auto"/>
                        <w:ind w:left="284"/>
                        <w:rPr>
                          <w:rFonts w:ascii="Arial" w:hAnsi="Arial" w:cs="Arial"/>
                          <w:b/>
                          <w:color w:val="FFFFFF" w:themeColor="background1"/>
                          <w:lang w:val="el-GR"/>
                        </w:rPr>
                      </w:pP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 xml:space="preserve">Δρ Όμηρος Παπαδόπουλος </w:t>
                      </w:r>
                    </w:p>
                    <w:p w:rsidR="002F4BBF" w:rsidRPr="003A3B38"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lang w:val="el-GR"/>
                        </w:rPr>
                        <w:t>Εθνικό Κέντρο Έρευνας Φυσικών Επιστημών «Δημόκριτος»</w:t>
                      </w:r>
                    </w:p>
                    <w:p w:rsidR="002F4BBF" w:rsidRPr="0027040F" w:rsidRDefault="002F4BBF" w:rsidP="003A3B38">
                      <w:pPr>
                        <w:spacing w:after="0" w:line="240" w:lineRule="auto"/>
                        <w:ind w:left="284"/>
                        <w:rPr>
                          <w:rFonts w:ascii="Arial" w:hAnsi="Arial" w:cs="Arial"/>
                          <w:b/>
                          <w:color w:val="FFFFFF" w:themeColor="background1"/>
                          <w:lang w:val="el-GR"/>
                        </w:rPr>
                      </w:pPr>
                      <w:proofErr w:type="spellStart"/>
                      <w:r w:rsidRPr="003A3B38">
                        <w:rPr>
                          <w:rFonts w:ascii="Arial" w:hAnsi="Arial" w:cs="Arial"/>
                          <w:b/>
                          <w:color w:val="FFFFFF" w:themeColor="background1"/>
                          <w:lang w:val="el-GR"/>
                        </w:rPr>
                        <w:t>Τηλ</w:t>
                      </w:r>
                      <w:proofErr w:type="spellEnd"/>
                      <w:r w:rsidRPr="0027040F">
                        <w:rPr>
                          <w:rFonts w:ascii="Arial" w:hAnsi="Arial" w:cs="Arial"/>
                          <w:b/>
                          <w:color w:val="FFFFFF" w:themeColor="background1"/>
                          <w:lang w:val="el-GR"/>
                        </w:rPr>
                        <w:t>. +30 210 6503004</w:t>
                      </w:r>
                    </w:p>
                    <w:p w:rsidR="002F4BBF" w:rsidRPr="0027040F" w:rsidRDefault="002F4BBF" w:rsidP="003A3B38">
                      <w:pPr>
                        <w:spacing w:after="0" w:line="240" w:lineRule="auto"/>
                        <w:ind w:left="284"/>
                        <w:rPr>
                          <w:rFonts w:ascii="Arial" w:hAnsi="Arial" w:cs="Arial"/>
                          <w:b/>
                          <w:color w:val="FFFFFF" w:themeColor="background1"/>
                          <w:lang w:val="el-GR"/>
                        </w:rPr>
                      </w:pPr>
                      <w:r w:rsidRPr="003A3B38">
                        <w:rPr>
                          <w:rFonts w:ascii="Arial" w:hAnsi="Arial" w:cs="Arial"/>
                          <w:b/>
                          <w:color w:val="FFFFFF" w:themeColor="background1"/>
                          <w:sz w:val="20"/>
                          <w:szCs w:val="20"/>
                          <w:lang w:val="it-IT"/>
                        </w:rPr>
                        <w:t>E</w:t>
                      </w:r>
                      <w:r w:rsidRPr="0027040F">
                        <w:rPr>
                          <w:rFonts w:ascii="Arial" w:hAnsi="Arial" w:cs="Arial"/>
                          <w:b/>
                          <w:color w:val="FFFFFF" w:themeColor="background1"/>
                          <w:sz w:val="20"/>
                          <w:szCs w:val="20"/>
                          <w:lang w:val="el-GR"/>
                        </w:rPr>
                        <w:t>-</w:t>
                      </w:r>
                      <w:r w:rsidRPr="003A3B38">
                        <w:rPr>
                          <w:rFonts w:ascii="Arial" w:hAnsi="Arial" w:cs="Arial"/>
                          <w:b/>
                          <w:color w:val="FFFFFF" w:themeColor="background1"/>
                          <w:sz w:val="20"/>
                          <w:szCs w:val="20"/>
                          <w:lang w:val="it-IT"/>
                        </w:rPr>
                        <w:t>mail</w:t>
                      </w:r>
                      <w:r w:rsidRPr="0027040F">
                        <w:rPr>
                          <w:rFonts w:ascii="Arial" w:hAnsi="Arial" w:cs="Arial"/>
                          <w:b/>
                          <w:color w:val="FFFFFF" w:themeColor="background1"/>
                          <w:sz w:val="20"/>
                          <w:szCs w:val="20"/>
                          <w:lang w:val="el-GR"/>
                        </w:rPr>
                        <w:t>:</w:t>
                      </w:r>
                      <w:r w:rsidRPr="003A3B38">
                        <w:rPr>
                          <w:rFonts w:ascii="Arial" w:hAnsi="Arial" w:cs="Arial"/>
                          <w:b/>
                          <w:color w:val="FFFFFF" w:themeColor="background1"/>
                          <w:lang w:val="it-IT"/>
                        </w:rPr>
                        <w:t>homerpap</w:t>
                      </w:r>
                      <w:r w:rsidRPr="0027040F">
                        <w:rPr>
                          <w:rFonts w:ascii="Arial" w:hAnsi="Arial" w:cs="Arial"/>
                          <w:b/>
                          <w:color w:val="FFFFFF" w:themeColor="background1"/>
                          <w:lang w:val="el-GR"/>
                        </w:rPr>
                        <w:t>@</w:t>
                      </w:r>
                      <w:r w:rsidRPr="003A3B38">
                        <w:rPr>
                          <w:rFonts w:ascii="Arial" w:hAnsi="Arial" w:cs="Arial"/>
                          <w:b/>
                          <w:color w:val="FFFFFF" w:themeColor="background1"/>
                          <w:lang w:val="it-IT"/>
                        </w:rPr>
                        <w:t>dat</w:t>
                      </w:r>
                      <w:r w:rsidRPr="0027040F">
                        <w:rPr>
                          <w:rFonts w:ascii="Arial" w:hAnsi="Arial" w:cs="Arial"/>
                          <w:b/>
                          <w:color w:val="FFFFFF" w:themeColor="background1"/>
                          <w:lang w:val="el-GR"/>
                        </w:rPr>
                        <w:t>.</w:t>
                      </w:r>
                      <w:r w:rsidRPr="003A3B38">
                        <w:rPr>
                          <w:rFonts w:ascii="Arial" w:hAnsi="Arial" w:cs="Arial"/>
                          <w:b/>
                          <w:color w:val="FFFFFF" w:themeColor="background1"/>
                          <w:lang w:val="it-IT"/>
                        </w:rPr>
                        <w:t>demokritos</w:t>
                      </w:r>
                      <w:r w:rsidRPr="0027040F">
                        <w:rPr>
                          <w:rFonts w:ascii="Arial" w:hAnsi="Arial" w:cs="Arial"/>
                          <w:b/>
                          <w:color w:val="FFFFFF" w:themeColor="background1"/>
                          <w:lang w:val="el-GR"/>
                        </w:rPr>
                        <w:t>.</w:t>
                      </w:r>
                      <w:r w:rsidRPr="003A3B38">
                        <w:rPr>
                          <w:rFonts w:ascii="Arial" w:hAnsi="Arial" w:cs="Arial"/>
                          <w:b/>
                          <w:color w:val="FFFFFF" w:themeColor="background1"/>
                          <w:lang w:val="it-IT"/>
                        </w:rPr>
                        <w:t>gr</w:t>
                      </w:r>
                    </w:p>
                  </w:txbxContent>
                </v:textbox>
              </v:shape>
            </w:pict>
          </mc:Fallback>
        </mc:AlternateContent>
      </w:r>
      <w:r w:rsidR="00722D3D" w:rsidRPr="005B0B27">
        <w:rPr>
          <w:noProof/>
          <w:lang w:val="nb-NO" w:eastAsia="nb-NO"/>
        </w:rPr>
        <mc:AlternateContent>
          <mc:Choice Requires="wps">
            <w:drawing>
              <wp:anchor distT="0" distB="0" distL="114300" distR="114300" simplePos="0" relativeHeight="251664384" behindDoc="0" locked="0" layoutInCell="1" allowOverlap="1" wp14:anchorId="06261072" wp14:editId="7D519990">
                <wp:simplePos x="0" y="0"/>
                <wp:positionH relativeFrom="column">
                  <wp:posOffset>-361950</wp:posOffset>
                </wp:positionH>
                <wp:positionV relativeFrom="paragraph">
                  <wp:posOffset>-1317625</wp:posOffset>
                </wp:positionV>
                <wp:extent cx="3465830" cy="3373120"/>
                <wp:effectExtent l="0" t="0" r="0" b="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830" cy="3373120"/>
                        </a:xfrm>
                        <a:prstGeom prst="rect">
                          <a:avLst/>
                        </a:prstGeom>
                        <a:noFill/>
                        <a:ln w="9525">
                          <a:noFill/>
                          <a:miter lim="800000"/>
                          <a:headEnd/>
                          <a:tailEnd/>
                        </a:ln>
                      </wps:spPr>
                      <wps:txbx>
                        <w:txbxContent>
                          <w:p w:rsidR="002F4BBF" w:rsidRPr="0027040F" w:rsidRDefault="002F4BBF" w:rsidP="005B0B27">
                            <w:pPr>
                              <w:jc w:val="both"/>
                              <w:rPr>
                                <w:lang w:val="el-GR"/>
                              </w:rPr>
                            </w:pPr>
                            <w:r>
                              <w:rPr>
                                <w:noProof/>
                                <w:lang w:val="nb-NO" w:eastAsia="nb-NO"/>
                              </w:rPr>
                              <w:drawing>
                                <wp:inline distT="0" distB="0" distL="0" distR="0" wp14:anchorId="4553D4A0" wp14:editId="3C10C502">
                                  <wp:extent cx="3227294" cy="2130015"/>
                                  <wp:effectExtent l="0" t="0" r="0" b="3810"/>
                                  <wp:docPr id="35" name="Εικόνα 35" descr="http://www.lamiareport.gr/images/jun/fysikotherape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amiareport.gr/images/jun/fysikotherapeia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25095" cy="2128564"/>
                                          </a:xfrm>
                                          <a:prstGeom prst="rect">
                                            <a:avLst/>
                                          </a:prstGeom>
                                          <a:noFill/>
                                          <a:ln>
                                            <a:noFill/>
                                          </a:ln>
                                        </pic:spPr>
                                      </pic:pic>
                                    </a:graphicData>
                                  </a:graphic>
                                </wp:inline>
                              </w:drawing>
                            </w:r>
                            <w:r w:rsidRPr="0027040F">
                              <w:rPr>
                                <w:rStyle w:val="BalloonTextChar"/>
                                <w:sz w:val="22"/>
                                <w:szCs w:val="22"/>
                                <w:lang w:val="el-GR"/>
                              </w:rPr>
                              <w:t xml:space="preserve"> </w:t>
                            </w:r>
                            <w:r>
                              <w:rPr>
                                <w:rStyle w:val="BalloonTextChar"/>
                                <w:sz w:val="22"/>
                                <w:szCs w:val="22"/>
                                <w:lang w:val="el-GR"/>
                              </w:rPr>
                              <w:t>Σ</w:t>
                            </w:r>
                            <w:r w:rsidRPr="00AF42A6">
                              <w:rPr>
                                <w:rStyle w:val="textexposedshow"/>
                                <w:lang w:val="el-GR"/>
                              </w:rPr>
                              <w:t>ειρά εκδηλώσεων για τον εορτασμό της Παγκόσμιας Ημέρας Φυσικοθεραπείας από το Περιφερειακό Τμήμα Φθιώτιδας, Βοιωτίας, Ευρυτανίας και Φωκίδας του ΠΣΦ και το Τμήμα Φυσικοθεραπείας του ΤΕΙ Λαμίας</w:t>
                            </w:r>
                            <w:r>
                              <w:rPr>
                                <w:rStyle w:val="usercontent"/>
                                <w:lang w:val="el-GR"/>
                              </w:rPr>
                              <w:t xml:space="preserve"> </w:t>
                            </w:r>
                            <w:r w:rsidRPr="0027040F">
                              <w:rPr>
                                <w:rStyle w:val="textexposedshow"/>
                                <w:lang w:val="el-GR"/>
                              </w:rPr>
                              <w:t>(</w:t>
                            </w:r>
                            <w:r>
                              <w:rPr>
                                <w:rStyle w:val="textexposedshow"/>
                                <w:lang w:val="el-GR"/>
                              </w:rPr>
                              <w:t xml:space="preserve">Πλατεία Ελευθερίας </w:t>
                            </w:r>
                            <w:r>
                              <w:rPr>
                                <w:rStyle w:val="usercontent"/>
                                <w:lang w:val="el-GR"/>
                              </w:rPr>
                              <w:t>Λαμία, Σεπτέμβριος 2012)</w:t>
                            </w:r>
                          </w:p>
                          <w:p w:rsidR="002F4BBF" w:rsidRPr="0027040F" w:rsidRDefault="002F4BBF" w:rsidP="005B0B27">
                            <w:pPr>
                              <w:spacing w:after="0"/>
                              <w:jc w:val="both"/>
                              <w:rPr>
                                <w:rFonts w:ascii="Arial" w:hAnsi="Arial" w:cs="Arial"/>
                                <w:b/>
                                <w:color w:val="000F2E"/>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8" o:spid="_x0000_s1030" type="#_x0000_t202" style="position:absolute;margin-left:-28.5pt;margin-top:-103.75pt;width:272.9pt;height:26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" filled="f" stroked="f">
                <v:textbox>
                  <w:txbxContent>
                    <w:p w:rsidR="002F4BBF" w:rsidRPr="0027040F" w:rsidRDefault="002F4BBF" w:rsidP="005B0B27">
                      <w:pPr>
                        <w:jc w:val="both"/>
                        <w:rPr>
                          <w:lang w:val="el-GR"/>
                        </w:rPr>
                      </w:pPr>
                      <w:r>
                        <w:rPr>
                          <w:noProof/>
                          <w:lang w:val="el-GR" w:eastAsia="el-GR"/>
                        </w:rPr>
                        <w:drawing>
                          <wp:inline distT="0" distB="0" distL="0" distR="0" wp14:anchorId="4553D4A0" wp14:editId="3C10C502">
                            <wp:extent cx="3227294" cy="2130015"/>
                            <wp:effectExtent l="0" t="0" r="0" b="3810"/>
                            <wp:docPr id="35" name="Εικόνα 35" descr="http://www.lamiareport.gr/images/jun/fysikotherape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amiareport.gr/images/jun/fysikotherapeia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5095" cy="2128564"/>
                                    </a:xfrm>
                                    <a:prstGeom prst="rect">
                                      <a:avLst/>
                                    </a:prstGeom>
                                    <a:noFill/>
                                    <a:ln>
                                      <a:noFill/>
                                    </a:ln>
                                  </pic:spPr>
                                </pic:pic>
                              </a:graphicData>
                            </a:graphic>
                          </wp:inline>
                        </w:drawing>
                      </w:r>
                      <w:r w:rsidRPr="0027040F">
                        <w:rPr>
                          <w:rStyle w:val="Char"/>
                          <w:sz w:val="22"/>
                          <w:szCs w:val="22"/>
                          <w:lang w:val="el-GR"/>
                        </w:rPr>
                        <w:t xml:space="preserve"> </w:t>
                      </w:r>
                      <w:r>
                        <w:rPr>
                          <w:rStyle w:val="Char"/>
                          <w:sz w:val="22"/>
                          <w:szCs w:val="22"/>
                          <w:lang w:val="el-GR"/>
                        </w:rPr>
                        <w:t>Σ</w:t>
                      </w:r>
                      <w:r w:rsidRPr="00AF42A6">
                        <w:rPr>
                          <w:rStyle w:val="textexposedshow"/>
                          <w:lang w:val="el-GR"/>
                        </w:rPr>
                        <w:t>ειρά εκδηλώσεων για τον εορτασμό της Παγκόσμιας Ημέρας Φυσικοθεραπείας από το Περιφερειακό Τμήμα Φθιώτιδας, Βοιωτίας, Ευρυτανίας και Φωκίδας του ΠΣΦ και το Τμήμα Φυσικοθεραπείας του ΤΕΙ Λαμίας</w:t>
                      </w:r>
                      <w:r>
                        <w:rPr>
                          <w:rStyle w:val="usercontent"/>
                          <w:lang w:val="el-GR"/>
                        </w:rPr>
                        <w:t xml:space="preserve"> </w:t>
                      </w:r>
                      <w:r w:rsidRPr="0027040F">
                        <w:rPr>
                          <w:rStyle w:val="textexposedshow"/>
                          <w:lang w:val="el-GR"/>
                        </w:rPr>
                        <w:t>(</w:t>
                      </w:r>
                      <w:r>
                        <w:rPr>
                          <w:rStyle w:val="textexposedshow"/>
                          <w:lang w:val="el-GR"/>
                        </w:rPr>
                        <w:t xml:space="preserve">Πλατεία Ελευθερίας </w:t>
                      </w:r>
                      <w:r>
                        <w:rPr>
                          <w:rStyle w:val="usercontent"/>
                          <w:lang w:val="el-GR"/>
                        </w:rPr>
                        <w:t>Λαμία, Σεπτέμβριος 2012)</w:t>
                      </w:r>
                    </w:p>
                    <w:p w:rsidR="002F4BBF" w:rsidRPr="0027040F" w:rsidRDefault="002F4BBF" w:rsidP="005B0B27">
                      <w:pPr>
                        <w:spacing w:after="0"/>
                        <w:jc w:val="both"/>
                        <w:rPr>
                          <w:rFonts w:ascii="Arial" w:hAnsi="Arial" w:cs="Arial"/>
                          <w:b/>
                          <w:color w:val="000F2E"/>
                          <w:lang w:val="el-GR"/>
                        </w:rPr>
                      </w:pPr>
                    </w:p>
                  </w:txbxContent>
                </v:textbox>
              </v:shape>
            </w:pict>
          </mc:Fallback>
        </mc:AlternateContent>
      </w:r>
      <w:r w:rsidR="00AF42A6" w:rsidRPr="001E3960">
        <w:rPr>
          <w:noProof/>
          <w:lang w:val="nb-NO" w:eastAsia="nb-NO"/>
        </w:rPr>
        <mc:AlternateContent>
          <mc:Choice Requires="wps">
            <w:drawing>
              <wp:anchor distT="0" distB="0" distL="114300" distR="114300" simplePos="0" relativeHeight="251663360" behindDoc="0" locked="0" layoutInCell="1" allowOverlap="1" wp14:anchorId="3E7D1356" wp14:editId="5F5BA4FB">
                <wp:simplePos x="0" y="0"/>
                <wp:positionH relativeFrom="column">
                  <wp:posOffset>3008630</wp:posOffset>
                </wp:positionH>
                <wp:positionV relativeFrom="paragraph">
                  <wp:posOffset>-1329690</wp:posOffset>
                </wp:positionV>
                <wp:extent cx="3138805" cy="387223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805" cy="3872230"/>
                        </a:xfrm>
                        <a:prstGeom prst="rect">
                          <a:avLst/>
                        </a:prstGeom>
                        <a:noFill/>
                        <a:ln w="9525">
                          <a:noFill/>
                          <a:miter lim="800000"/>
                          <a:headEnd/>
                          <a:tailEnd/>
                        </a:ln>
                      </wps:spPr>
                      <wps:txbx>
                        <w:txbxContent>
                          <w:p w:rsidR="002F4BBF" w:rsidRPr="0027040F" w:rsidRDefault="002F4BBF" w:rsidP="00AF42A6">
                            <w:pPr>
                              <w:jc w:val="both"/>
                              <w:rPr>
                                <w:lang w:val="el-GR"/>
                              </w:rPr>
                            </w:pPr>
                            <w:r w:rsidRPr="0027040F">
                              <w:rPr>
                                <w:rFonts w:ascii="Arial" w:hAnsi="Arial" w:cs="Arial"/>
                                <w:b/>
                                <w:noProof/>
                                <w:color w:val="000F2E"/>
                                <w:lang w:val="nb-NO" w:eastAsia="nb-NO"/>
                              </w:rPr>
                              <w:drawing>
                                <wp:inline distT="0" distB="0" distL="0" distR="0" wp14:anchorId="06642800" wp14:editId="4B5F2958">
                                  <wp:extent cx="2833511" cy="2125475"/>
                                  <wp:effectExtent l="0" t="0" r="5080" b="8255"/>
                                  <wp:docPr id="32" name="Εικόνα 32" descr="C:\Users\user\Dropbox\Lamia 2014\Photos\DSCN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ropbox\Lamia 2014\Photos\DSCN117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6559" cy="2127761"/>
                                          </a:xfrm>
                                          <a:prstGeom prst="rect">
                                            <a:avLst/>
                                          </a:prstGeom>
                                          <a:noFill/>
                                          <a:ln>
                                            <a:noFill/>
                                          </a:ln>
                                        </pic:spPr>
                                      </pic:pic>
                                    </a:graphicData>
                                  </a:graphic>
                                </wp:inline>
                              </w:drawing>
                            </w:r>
                            <w:r w:rsidRPr="0027040F">
                              <w:rPr>
                                <w:rStyle w:val="BalloonTextChar"/>
                                <w:sz w:val="22"/>
                                <w:szCs w:val="22"/>
                                <w:lang w:val="el-GR"/>
                              </w:rPr>
                              <w:t xml:space="preserve"> </w:t>
                            </w:r>
                            <w:r w:rsidRPr="0027040F">
                              <w:rPr>
                                <w:rStyle w:val="textexposedshow"/>
                                <w:lang w:val="el-GR"/>
                              </w:rPr>
                              <w:t xml:space="preserve">Εκπαίδευση Φυσικοθεραπευτών στο Πρόγραμμα ασκήσεων ισορροπίας και δύναμης  </w:t>
                            </w:r>
                            <w:proofErr w:type="spellStart"/>
                            <w:r w:rsidRPr="0027040F">
                              <w:rPr>
                                <w:rStyle w:val="textexposedshow"/>
                              </w:rPr>
                              <w:t>Otago</w:t>
                            </w:r>
                            <w:proofErr w:type="spellEnd"/>
                            <w:r w:rsidRPr="0027040F">
                              <w:rPr>
                                <w:rStyle w:val="textexposedshow"/>
                                <w:lang w:val="el-GR"/>
                              </w:rPr>
                              <w:t xml:space="preserve"> με χαρακτήρα σκυταλοδρομίας (</w:t>
                            </w:r>
                            <w:r w:rsidRPr="0027040F">
                              <w:rPr>
                                <w:rStyle w:val="textexposedshow"/>
                              </w:rPr>
                              <w:t>cascade</w:t>
                            </w:r>
                            <w:r w:rsidRPr="0027040F">
                              <w:rPr>
                                <w:rStyle w:val="textexposedshow"/>
                                <w:lang w:val="el-GR"/>
                              </w:rPr>
                              <w:t xml:space="preserve"> </w:t>
                            </w:r>
                            <w:r w:rsidRPr="0027040F">
                              <w:rPr>
                                <w:rStyle w:val="textexposedshow"/>
                              </w:rPr>
                              <w:t>training</w:t>
                            </w:r>
                            <w:r w:rsidRPr="0027040F">
                              <w:rPr>
                                <w:rStyle w:val="textexposedshow"/>
                                <w:lang w:val="el-GR"/>
                              </w:rPr>
                              <w:t xml:space="preserve">) στα πλαίσια του </w:t>
                            </w:r>
                            <w:proofErr w:type="spellStart"/>
                            <w:r w:rsidRPr="0027040F">
                              <w:rPr>
                                <w:rStyle w:val="usercontent"/>
                              </w:rPr>
                              <w:t>ProFouND</w:t>
                            </w:r>
                            <w:proofErr w:type="spellEnd"/>
                            <w:r w:rsidRPr="0027040F">
                              <w:rPr>
                                <w:rStyle w:val="textexposedshow"/>
                                <w:lang w:val="el-GR"/>
                              </w:rPr>
                              <w:t>. (</w:t>
                            </w:r>
                            <w:r w:rsidRPr="0027040F">
                              <w:rPr>
                                <w:rStyle w:val="usercontent"/>
                              </w:rPr>
                              <w:t>T</w:t>
                            </w:r>
                            <w:r w:rsidRPr="0027040F">
                              <w:rPr>
                                <w:rStyle w:val="usercontent"/>
                                <w:lang w:val="el-GR"/>
                              </w:rPr>
                              <w:t>.</w:t>
                            </w:r>
                            <w:r w:rsidRPr="0027040F">
                              <w:rPr>
                                <w:rStyle w:val="usercontent"/>
                              </w:rPr>
                              <w:t>E</w:t>
                            </w:r>
                            <w:r w:rsidRPr="0027040F">
                              <w:rPr>
                                <w:rStyle w:val="usercontent"/>
                                <w:lang w:val="el-GR"/>
                              </w:rPr>
                              <w:t>.</w:t>
                            </w:r>
                            <w:r w:rsidRPr="0027040F">
                              <w:rPr>
                                <w:rStyle w:val="usercontent"/>
                              </w:rPr>
                              <w:t>I</w:t>
                            </w:r>
                            <w:r w:rsidRPr="0027040F">
                              <w:rPr>
                                <w:rStyle w:val="usercontent"/>
                                <w:lang w:val="el-GR"/>
                              </w:rPr>
                              <w:t xml:space="preserve">. Στερεάς Ελλάδας, Ιούνιος 2014, </w:t>
                            </w:r>
                            <w:r w:rsidR="005215A9">
                              <w:fldChar w:fldCharType="begin"/>
                            </w:r>
                            <w:r w:rsidR="005215A9">
                              <w:instrText xml:space="preserve"> HYPERLINK "http://profoundtraining.dat.demokritos.gr/" \t "_blank" </w:instrText>
                            </w:r>
                            <w:r w:rsidR="005215A9">
                              <w:fldChar w:fldCharType="separate"/>
                            </w:r>
                            <w:r w:rsidRPr="0027040F">
                              <w:rPr>
                                <w:rStyle w:val="Hyperlink"/>
                              </w:rPr>
                              <w:t>http</w:t>
                            </w:r>
                            <w:r w:rsidRPr="0027040F">
                              <w:rPr>
                                <w:rStyle w:val="Hyperlink"/>
                                <w:lang w:val="el-GR"/>
                              </w:rPr>
                              <w:t>://</w:t>
                            </w:r>
                            <w:proofErr w:type="spellStart"/>
                            <w:r w:rsidRPr="0027040F">
                              <w:rPr>
                                <w:rStyle w:val="Hyperlink"/>
                              </w:rPr>
                              <w:t>profoundtraining</w:t>
                            </w:r>
                            <w:proofErr w:type="spellEnd"/>
                            <w:r w:rsidRPr="0027040F">
                              <w:rPr>
                                <w:rStyle w:val="Hyperlink"/>
                                <w:lang w:val="el-GR"/>
                              </w:rPr>
                              <w:t>.</w:t>
                            </w:r>
                            <w:proofErr w:type="spellStart"/>
                            <w:r w:rsidRPr="0027040F">
                              <w:rPr>
                                <w:rStyle w:val="Hyperlink"/>
                              </w:rPr>
                              <w:t>dat</w:t>
                            </w:r>
                            <w:proofErr w:type="spellEnd"/>
                            <w:r w:rsidRPr="0027040F">
                              <w:rPr>
                                <w:rStyle w:val="Hyperlink"/>
                                <w:lang w:val="el-GR"/>
                              </w:rPr>
                              <w:t>.</w:t>
                            </w:r>
                            <w:proofErr w:type="spellStart"/>
                            <w:r w:rsidRPr="0027040F">
                              <w:rPr>
                                <w:rStyle w:val="Hyperlink"/>
                              </w:rPr>
                              <w:t>demokritos</w:t>
                            </w:r>
                            <w:proofErr w:type="spellEnd"/>
                            <w:r w:rsidRPr="0027040F">
                              <w:rPr>
                                <w:rStyle w:val="Hyperlink"/>
                                <w:lang w:val="el-GR"/>
                              </w:rPr>
                              <w:t>.</w:t>
                            </w:r>
                            <w:r w:rsidRPr="0027040F">
                              <w:rPr>
                                <w:rStyle w:val="Hyperlink"/>
                              </w:rPr>
                              <w:t>gr</w:t>
                            </w:r>
                            <w:r w:rsidRPr="0027040F">
                              <w:rPr>
                                <w:rStyle w:val="Hyperlink"/>
                                <w:lang w:val="el-GR"/>
                              </w:rPr>
                              <w:t>/</w:t>
                            </w:r>
                            <w:r w:rsidR="005215A9">
                              <w:rPr>
                                <w:rStyle w:val="Hyperlink"/>
                                <w:lang w:val="el-GR"/>
                              </w:rPr>
                              <w:fldChar w:fldCharType="end"/>
                            </w:r>
                            <w:r w:rsidRPr="0027040F">
                              <w:rPr>
                                <w:rStyle w:val="usercontent"/>
                                <w:lang w:val="el-GR"/>
                              </w:rPr>
                              <w:t>)</w:t>
                            </w:r>
                            <w:r w:rsidRPr="0027040F">
                              <w:rPr>
                                <w:rStyle w:val="textexposedshow"/>
                                <w:lang w:val="el-GR"/>
                              </w:rPr>
                              <w:t xml:space="preserve"> </w:t>
                            </w:r>
                          </w:p>
                          <w:p w:rsidR="002F4BBF" w:rsidRPr="0027040F" w:rsidRDefault="002F4BBF" w:rsidP="0027040F">
                            <w:pPr>
                              <w:spacing w:after="0"/>
                              <w:jc w:val="both"/>
                              <w:rPr>
                                <w:rFonts w:ascii="Arial" w:hAnsi="Arial" w:cs="Arial"/>
                                <w:b/>
                                <w:color w:val="000F2E"/>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36.9pt;margin-top:-104.7pt;width:247.15pt;height:30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" filled="f" stroked="f">
                <v:textbox>
                  <w:txbxContent>
                    <w:p w:rsidR="002F4BBF" w:rsidRPr="0027040F" w:rsidRDefault="002F4BBF" w:rsidP="00AF42A6">
                      <w:pPr>
                        <w:jc w:val="both"/>
                        <w:rPr>
                          <w:lang w:val="el-GR"/>
                        </w:rPr>
                      </w:pPr>
                      <w:r w:rsidRPr="0027040F">
                        <w:rPr>
                          <w:rFonts w:ascii="Arial" w:hAnsi="Arial" w:cs="Arial"/>
                          <w:b/>
                          <w:noProof/>
                          <w:color w:val="000F2E"/>
                          <w:lang w:val="el-GR" w:eastAsia="el-GR"/>
                        </w:rPr>
                        <w:drawing>
                          <wp:inline distT="0" distB="0" distL="0" distR="0" wp14:anchorId="06642800" wp14:editId="4B5F2958">
                            <wp:extent cx="2833511" cy="2125475"/>
                            <wp:effectExtent l="0" t="0" r="5080" b="8255"/>
                            <wp:docPr id="32" name="Εικόνα 32" descr="C:\Users\user\Dropbox\Lamia 2014\Photos\DSCN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ropbox\Lamia 2014\Photos\DSCN117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6559" cy="2127761"/>
                                    </a:xfrm>
                                    <a:prstGeom prst="rect">
                                      <a:avLst/>
                                    </a:prstGeom>
                                    <a:noFill/>
                                    <a:ln>
                                      <a:noFill/>
                                    </a:ln>
                                  </pic:spPr>
                                </pic:pic>
                              </a:graphicData>
                            </a:graphic>
                          </wp:inline>
                        </w:drawing>
                      </w:r>
                      <w:r w:rsidRPr="0027040F">
                        <w:rPr>
                          <w:rStyle w:val="Char"/>
                          <w:sz w:val="22"/>
                          <w:szCs w:val="22"/>
                          <w:lang w:val="el-GR"/>
                        </w:rPr>
                        <w:t xml:space="preserve"> </w:t>
                      </w:r>
                      <w:bookmarkStart w:id="13" w:name="_GoBack"/>
                      <w:bookmarkEnd w:id="13"/>
                      <w:r w:rsidRPr="0027040F">
                        <w:rPr>
                          <w:rStyle w:val="textexposedshow"/>
                          <w:lang w:val="el-GR"/>
                        </w:rPr>
                        <w:t xml:space="preserve">Εκπαίδευση Φυσικοθεραπευτών στο Πρόγραμμα ασκήσεων ισορροπίας και δύναμης  </w:t>
                      </w:r>
                      <w:proofErr w:type="spellStart"/>
                      <w:r w:rsidRPr="0027040F">
                        <w:rPr>
                          <w:rStyle w:val="textexposedshow"/>
                        </w:rPr>
                        <w:t>Otago</w:t>
                      </w:r>
                      <w:proofErr w:type="spellEnd"/>
                      <w:r w:rsidRPr="0027040F">
                        <w:rPr>
                          <w:rStyle w:val="textexposedshow"/>
                          <w:lang w:val="el-GR"/>
                        </w:rPr>
                        <w:t xml:space="preserve"> με χαρακτήρα σκυταλοδρομίας (</w:t>
                      </w:r>
                      <w:r w:rsidRPr="0027040F">
                        <w:rPr>
                          <w:rStyle w:val="textexposedshow"/>
                        </w:rPr>
                        <w:t>cascade</w:t>
                      </w:r>
                      <w:r w:rsidRPr="0027040F">
                        <w:rPr>
                          <w:rStyle w:val="textexposedshow"/>
                          <w:lang w:val="el-GR"/>
                        </w:rPr>
                        <w:t xml:space="preserve"> </w:t>
                      </w:r>
                      <w:r w:rsidRPr="0027040F">
                        <w:rPr>
                          <w:rStyle w:val="textexposedshow"/>
                        </w:rPr>
                        <w:t>training</w:t>
                      </w:r>
                      <w:r w:rsidRPr="0027040F">
                        <w:rPr>
                          <w:rStyle w:val="textexposedshow"/>
                          <w:lang w:val="el-GR"/>
                        </w:rPr>
                        <w:t xml:space="preserve">) στα πλαίσια του </w:t>
                      </w:r>
                      <w:proofErr w:type="spellStart"/>
                      <w:r w:rsidRPr="0027040F">
                        <w:rPr>
                          <w:rStyle w:val="usercontent"/>
                        </w:rPr>
                        <w:t>ProFouND</w:t>
                      </w:r>
                      <w:proofErr w:type="spellEnd"/>
                      <w:r w:rsidRPr="0027040F">
                        <w:rPr>
                          <w:rStyle w:val="textexposedshow"/>
                          <w:lang w:val="el-GR"/>
                        </w:rPr>
                        <w:t xml:space="preserve">. </w:t>
                      </w:r>
                      <w:r w:rsidRPr="0027040F">
                        <w:rPr>
                          <w:rStyle w:val="textexposedshow"/>
                          <w:lang w:val="el-GR"/>
                        </w:rPr>
                        <w:t>(</w:t>
                      </w:r>
                      <w:r w:rsidRPr="0027040F">
                        <w:rPr>
                          <w:rStyle w:val="usercontent"/>
                        </w:rPr>
                        <w:t>T</w:t>
                      </w:r>
                      <w:r w:rsidRPr="0027040F">
                        <w:rPr>
                          <w:rStyle w:val="usercontent"/>
                          <w:lang w:val="el-GR"/>
                        </w:rPr>
                        <w:t>.</w:t>
                      </w:r>
                      <w:r w:rsidRPr="0027040F">
                        <w:rPr>
                          <w:rStyle w:val="usercontent"/>
                        </w:rPr>
                        <w:t>E</w:t>
                      </w:r>
                      <w:r w:rsidRPr="0027040F">
                        <w:rPr>
                          <w:rStyle w:val="usercontent"/>
                          <w:lang w:val="el-GR"/>
                        </w:rPr>
                        <w:t>.</w:t>
                      </w:r>
                      <w:r w:rsidRPr="0027040F">
                        <w:rPr>
                          <w:rStyle w:val="usercontent"/>
                        </w:rPr>
                        <w:t>I</w:t>
                      </w:r>
                      <w:r w:rsidRPr="0027040F">
                        <w:rPr>
                          <w:rStyle w:val="usercontent"/>
                          <w:lang w:val="el-GR"/>
                        </w:rPr>
                        <w:t xml:space="preserve">. Στερεάς Ελλάδας, Ιούνιος 2014, </w:t>
                      </w:r>
                      <w:hyperlink r:id="rId50" w:tgtFrame="_blank" w:history="1">
                        <w:r w:rsidRPr="0027040F">
                          <w:rPr>
                            <w:rStyle w:val="-"/>
                          </w:rPr>
                          <w:t>http</w:t>
                        </w:r>
                        <w:r w:rsidRPr="0027040F">
                          <w:rPr>
                            <w:rStyle w:val="-"/>
                            <w:lang w:val="el-GR"/>
                          </w:rPr>
                          <w:t>://</w:t>
                        </w:r>
                        <w:proofErr w:type="spellStart"/>
                        <w:r w:rsidRPr="0027040F">
                          <w:rPr>
                            <w:rStyle w:val="-"/>
                          </w:rPr>
                          <w:t>profoundtraining</w:t>
                        </w:r>
                        <w:proofErr w:type="spellEnd"/>
                        <w:r w:rsidRPr="0027040F">
                          <w:rPr>
                            <w:rStyle w:val="-"/>
                            <w:lang w:val="el-GR"/>
                          </w:rPr>
                          <w:t>.</w:t>
                        </w:r>
                        <w:proofErr w:type="spellStart"/>
                        <w:r w:rsidRPr="0027040F">
                          <w:rPr>
                            <w:rStyle w:val="-"/>
                          </w:rPr>
                          <w:t>dat</w:t>
                        </w:r>
                        <w:proofErr w:type="spellEnd"/>
                        <w:r w:rsidRPr="0027040F">
                          <w:rPr>
                            <w:rStyle w:val="-"/>
                            <w:lang w:val="el-GR"/>
                          </w:rPr>
                          <w:t>.</w:t>
                        </w:r>
                        <w:proofErr w:type="spellStart"/>
                        <w:r w:rsidRPr="0027040F">
                          <w:rPr>
                            <w:rStyle w:val="-"/>
                          </w:rPr>
                          <w:t>demokritos</w:t>
                        </w:r>
                        <w:proofErr w:type="spellEnd"/>
                        <w:r w:rsidRPr="0027040F">
                          <w:rPr>
                            <w:rStyle w:val="-"/>
                            <w:lang w:val="el-GR"/>
                          </w:rPr>
                          <w:t>.</w:t>
                        </w:r>
                        <w:r w:rsidRPr="0027040F">
                          <w:rPr>
                            <w:rStyle w:val="-"/>
                          </w:rPr>
                          <w:t>gr</w:t>
                        </w:r>
                        <w:r w:rsidRPr="0027040F">
                          <w:rPr>
                            <w:rStyle w:val="-"/>
                            <w:lang w:val="el-GR"/>
                          </w:rPr>
                          <w:t>/</w:t>
                        </w:r>
                      </w:hyperlink>
                      <w:r w:rsidRPr="0027040F">
                        <w:rPr>
                          <w:rStyle w:val="usercontent"/>
                          <w:lang w:val="el-GR"/>
                        </w:rPr>
                        <w:t>)</w:t>
                      </w:r>
                      <w:r w:rsidRPr="0027040F">
                        <w:rPr>
                          <w:rStyle w:val="textexposedshow"/>
                          <w:lang w:val="el-GR"/>
                        </w:rPr>
                        <w:t xml:space="preserve"> </w:t>
                      </w:r>
                    </w:p>
                    <w:p w:rsidR="002F4BBF" w:rsidRPr="0027040F" w:rsidRDefault="002F4BBF" w:rsidP="0027040F">
                      <w:pPr>
                        <w:spacing w:after="0"/>
                        <w:jc w:val="both"/>
                        <w:rPr>
                          <w:rFonts w:ascii="Arial" w:hAnsi="Arial" w:cs="Arial"/>
                          <w:b/>
                          <w:color w:val="000F2E"/>
                          <w:lang w:val="el-GR"/>
                        </w:rPr>
                      </w:pPr>
                    </w:p>
                  </w:txbxContent>
                </v:textbox>
              </v:shape>
            </w:pict>
          </mc:Fallback>
        </mc:AlternateContent>
      </w:r>
      <w:r w:rsidR="0013091C">
        <w:rPr>
          <w:noProof/>
          <w:lang w:val="nb-NO" w:eastAsia="nb-NO"/>
        </w:rPr>
        <mc:AlternateContent>
          <mc:Choice Requires="wps">
            <w:drawing>
              <wp:anchor distT="0" distB="0" distL="114300" distR="114300" simplePos="0" relativeHeight="251662336" behindDoc="0" locked="0" layoutInCell="1" allowOverlap="1" wp14:anchorId="1AE18ED1" wp14:editId="5A309D0C">
                <wp:simplePos x="0" y="0"/>
                <wp:positionH relativeFrom="column">
                  <wp:posOffset>-364490</wp:posOffset>
                </wp:positionH>
                <wp:positionV relativeFrom="paragraph">
                  <wp:posOffset>6934836</wp:posOffset>
                </wp:positionV>
                <wp:extent cx="2028825" cy="744008"/>
                <wp:effectExtent l="0" t="0" r="28575" b="1841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44008"/>
                        </a:xfrm>
                        <a:prstGeom prst="rect">
                          <a:avLst/>
                        </a:prstGeom>
                        <a:solidFill>
                          <a:srgbClr val="FFFFFF"/>
                        </a:solidFill>
                        <a:ln w="9525">
                          <a:solidFill>
                            <a:schemeClr val="bg1"/>
                          </a:solidFill>
                          <a:miter lim="800000"/>
                          <a:headEnd/>
                          <a:tailEnd/>
                        </a:ln>
                      </wps:spPr>
                      <wps:txbx>
                        <w:txbxContent>
                          <w:p w:rsidR="002F4BBF" w:rsidRPr="0013091C" w:rsidRDefault="002F4BBF" w:rsidP="001E3960">
                            <w:pPr>
                              <w:rPr>
                                <w:rFonts w:ascii="Arial" w:hAnsi="Arial" w:cs="Arial"/>
                                <w:b/>
                                <w:color w:val="C00000"/>
                                <w:lang w:val="el-GR"/>
                              </w:rPr>
                            </w:pPr>
                            <w:r>
                              <w:rPr>
                                <w:noProof/>
                                <w:szCs w:val="32"/>
                                <w:lang w:val="nb-NO" w:eastAsia="nb-NO"/>
                              </w:rPr>
                              <w:drawing>
                                <wp:inline distT="0" distB="0" distL="0" distR="0" wp14:anchorId="08252BD8" wp14:editId="150FC51A">
                                  <wp:extent cx="682978" cy="682978"/>
                                  <wp:effectExtent l="0" t="0" r="3175" b="3175"/>
                                  <wp:docPr id="14" name="Εικόνα 14" descr="C:\Documents and Settings\Areti\Desktop\CMYK logo tei stereas ellad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Documents and Settings\Areti\Desktop\CMYK logo tei stereas elladas 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3037" cy="683037"/>
                                          </a:xfrm>
                                          <a:prstGeom prst="rect">
                                            <a:avLst/>
                                          </a:prstGeom>
                                          <a:noFill/>
                                          <a:ln>
                                            <a:noFill/>
                                          </a:ln>
                                        </pic:spPr>
                                      </pic:pic>
                                    </a:graphicData>
                                  </a:graphic>
                                </wp:inline>
                              </w:drawing>
                            </w:r>
                            <w:r>
                              <w:rPr>
                                <w:noProof/>
                                <w:szCs w:val="32"/>
                                <w:lang w:val="nb-NO" w:eastAsia="nb-NO"/>
                              </w:rPr>
                              <w:drawing>
                                <wp:inline distT="0" distB="0" distL="0" distR="0" wp14:anchorId="190942CD" wp14:editId="13546979">
                                  <wp:extent cx="658396" cy="602862"/>
                                  <wp:effectExtent l="0" t="0" r="8890" b="6985"/>
                                  <wp:docPr id="21" name="Εικόνα 21" descr="NCSR DHMOKRITO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 Εικόνα" descr="NCSR DHMOKRITOS_log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3214" cy="6072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7" o:spid="_x0000_s1032" type="#_x0000_t202" style="position:absolute;margin-left:-28.7pt;margin-top:546.05pt;width:159.75pt;height:5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" strokecolor="white [3212]">
                <v:textbox>
                  <w:txbxContent>
                    <w:p w:rsidR="002F4BBF" w:rsidRPr="0013091C" w:rsidRDefault="002F4BBF" w:rsidP="001E3960">
                      <w:pPr>
                        <w:rPr>
                          <w:rFonts w:ascii="Arial" w:hAnsi="Arial" w:cs="Arial"/>
                          <w:b/>
                          <w:color w:val="C00000"/>
                          <w:lang w:val="el-GR"/>
                        </w:rPr>
                      </w:pPr>
                      <w:r>
                        <w:rPr>
                          <w:noProof/>
                          <w:szCs w:val="32"/>
                          <w:lang w:val="el-GR" w:eastAsia="el-GR"/>
                        </w:rPr>
                        <w:drawing>
                          <wp:inline distT="0" distB="0" distL="0" distR="0" wp14:anchorId="08252BD8" wp14:editId="150FC51A">
                            <wp:extent cx="682978" cy="682978"/>
                            <wp:effectExtent l="0" t="0" r="3175" b="3175"/>
                            <wp:docPr id="14" name="Εικόνα 14" descr="C:\Documents and Settings\Areti\Desktop\CMYK logo tei stereas ellad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Documents and Settings\Areti\Desktop\CMYK logo tei stereas elladas 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3037" cy="683037"/>
                                    </a:xfrm>
                                    <a:prstGeom prst="rect">
                                      <a:avLst/>
                                    </a:prstGeom>
                                    <a:noFill/>
                                    <a:ln>
                                      <a:noFill/>
                                    </a:ln>
                                  </pic:spPr>
                                </pic:pic>
                              </a:graphicData>
                            </a:graphic>
                          </wp:inline>
                        </w:drawing>
                      </w:r>
                      <w:r>
                        <w:rPr>
                          <w:noProof/>
                          <w:szCs w:val="32"/>
                          <w:lang w:val="el-GR" w:eastAsia="el-GR"/>
                        </w:rPr>
                        <w:drawing>
                          <wp:inline distT="0" distB="0" distL="0" distR="0" wp14:anchorId="190942CD" wp14:editId="13546979">
                            <wp:extent cx="658396" cy="602862"/>
                            <wp:effectExtent l="0" t="0" r="8890" b="6985"/>
                            <wp:docPr id="21" name="Εικόνα 21" descr="NCSR DHMOKRITO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 Εικόνα" descr="NCSR DHMOKRITOS_log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3214" cy="607273"/>
                                    </a:xfrm>
                                    <a:prstGeom prst="rect">
                                      <a:avLst/>
                                    </a:prstGeom>
                                    <a:noFill/>
                                    <a:ln>
                                      <a:noFill/>
                                    </a:ln>
                                  </pic:spPr>
                                </pic:pic>
                              </a:graphicData>
                            </a:graphic>
                          </wp:inline>
                        </w:drawing>
                      </w:r>
                    </w:p>
                  </w:txbxContent>
                </v:textbox>
              </v:shape>
            </w:pict>
          </mc:Fallback>
        </mc:AlternateContent>
      </w:r>
      <w:r w:rsidR="001E3960" w:rsidRPr="001E3960">
        <w:rPr>
          <w:noProof/>
          <w:lang w:val="nb-NO" w:eastAsia="nb-NO"/>
        </w:rPr>
        <mc:AlternateContent>
          <mc:Choice Requires="wps">
            <w:drawing>
              <wp:anchor distT="0" distB="0" distL="114300" distR="114300" simplePos="0" relativeHeight="251660288" behindDoc="0" locked="0" layoutInCell="1" allowOverlap="1" wp14:anchorId="1605CD3F" wp14:editId="779FB556">
                <wp:simplePos x="0" y="0"/>
                <wp:positionH relativeFrom="column">
                  <wp:posOffset>-386715</wp:posOffset>
                </wp:positionH>
                <wp:positionV relativeFrom="paragraph">
                  <wp:posOffset>1781810</wp:posOffset>
                </wp:positionV>
                <wp:extent cx="6858000" cy="30099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09900"/>
                        </a:xfrm>
                        <a:prstGeom prst="rect">
                          <a:avLst/>
                        </a:prstGeom>
                        <a:noFill/>
                        <a:ln w="9525">
                          <a:noFill/>
                          <a:miter lim="800000"/>
                          <a:headEnd/>
                          <a:tailEnd/>
                        </a:ln>
                      </wps:spPr>
                      <wps:txbx>
                        <w:txbxContent>
                          <w:p w:rsidR="002F4BBF" w:rsidRPr="0027040F" w:rsidRDefault="002F4BBF" w:rsidP="008F5A71">
                            <w:pPr>
                              <w:spacing w:after="0"/>
                              <w:jc w:val="center"/>
                              <w:rPr>
                                <w:rFonts w:ascii="Arial" w:hAnsi="Arial" w:cs="Arial"/>
                                <w:b/>
                                <w:bCs/>
                                <w:color w:val="000F2E"/>
                                <w:lang w:val="el-GR"/>
                              </w:rPr>
                            </w:pPr>
                          </w:p>
                          <w:p w:rsidR="002F4BBF" w:rsidRPr="0027040F" w:rsidRDefault="002F4BBF" w:rsidP="00262192">
                            <w:pPr>
                              <w:spacing w:after="0"/>
                              <w:jc w:val="center"/>
                              <w:rPr>
                                <w:rFonts w:ascii="Arial" w:hAnsi="Arial" w:cs="Arial"/>
                                <w:b/>
                                <w:color w:val="000F2E"/>
                                <w:u w:val="single"/>
                                <w:lang w:val="el-GR"/>
                              </w:rPr>
                            </w:pPr>
                          </w:p>
                          <w:p w:rsidR="002F4BBF" w:rsidRPr="0027040F" w:rsidRDefault="002F4BBF" w:rsidP="00262192">
                            <w:pPr>
                              <w:spacing w:after="0"/>
                              <w:jc w:val="center"/>
                              <w:rPr>
                                <w:rFonts w:ascii="Arial" w:hAnsi="Arial" w:cs="Arial"/>
                                <w:b/>
                                <w:color w:val="000F2E"/>
                                <w:lang w:val="el-GR"/>
                              </w:rPr>
                            </w:pPr>
                            <w:r w:rsidRPr="0027040F">
                              <w:rPr>
                                <w:rFonts w:ascii="Arial" w:hAnsi="Arial" w:cs="Arial"/>
                                <w:b/>
                                <w:color w:val="000F2E"/>
                                <w:u w:val="single"/>
                                <w:lang w:val="el-GR"/>
                              </w:rPr>
                              <w:t xml:space="preserve">Ενημερωτικά φυλλάδια του ΤΕΙ Στερεάς Ελλάδας: </w:t>
                            </w:r>
                          </w:p>
                          <w:p w:rsidR="002F4BBF" w:rsidRPr="0027040F" w:rsidRDefault="005215A9" w:rsidP="008F5A71">
                            <w:pPr>
                              <w:spacing w:after="0"/>
                              <w:jc w:val="center"/>
                              <w:rPr>
                                <w:rFonts w:ascii="Arial" w:hAnsi="Arial" w:cs="Arial"/>
                                <w:b/>
                                <w:color w:val="000F2E"/>
                                <w:lang w:val="el-GR"/>
                              </w:rPr>
                            </w:pPr>
                            <w:hyperlink r:id="rId55" w:history="1">
                              <w:r w:rsidR="002F4BBF" w:rsidRPr="0027040F">
                                <w:rPr>
                                  <w:rStyle w:val="Hyperlink"/>
                                  <w:rFonts w:ascii="Arial" w:hAnsi="Arial" w:cs="Arial"/>
                                  <w:b/>
                                  <w:lang w:val="en-US"/>
                                </w:rPr>
                                <w:t>http</w:t>
                              </w:r>
                              <w:r w:rsidR="002F4BBF" w:rsidRPr="0027040F">
                                <w:rPr>
                                  <w:rStyle w:val="Hyperlink"/>
                                  <w:rFonts w:ascii="Arial" w:hAnsi="Arial" w:cs="Arial"/>
                                  <w:b/>
                                  <w:lang w:val="el-GR"/>
                                </w:rPr>
                                <w:t>://</w:t>
                              </w:r>
                              <w:r w:rsidR="002F4BBF" w:rsidRPr="0027040F">
                                <w:rPr>
                                  <w:rStyle w:val="Hyperlink"/>
                                  <w:rFonts w:ascii="Arial" w:hAnsi="Arial" w:cs="Arial"/>
                                  <w:b/>
                                  <w:lang w:val="en-US"/>
                                </w:rPr>
                                <w:t>www</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phys</w:t>
                              </w:r>
                              <w:proofErr w:type="spellEnd"/>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teilam</w:t>
                              </w:r>
                              <w:proofErr w:type="spellEnd"/>
                              <w:r w:rsidR="002F4BBF" w:rsidRPr="0027040F">
                                <w:rPr>
                                  <w:rStyle w:val="Hyperlink"/>
                                  <w:rFonts w:ascii="Arial" w:hAnsi="Arial" w:cs="Arial"/>
                                  <w:b/>
                                  <w:lang w:val="el-GR"/>
                                </w:rPr>
                                <w:t>.</w:t>
                              </w:r>
                              <w:r w:rsidR="002F4BBF" w:rsidRPr="0027040F">
                                <w:rPr>
                                  <w:rStyle w:val="Hyperlink"/>
                                  <w:rFonts w:ascii="Arial" w:hAnsi="Arial" w:cs="Arial"/>
                                  <w:b/>
                                  <w:lang w:val="en-US"/>
                                </w:rPr>
                                <w:t>gr</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arximidis</w:t>
                              </w:r>
                              <w:proofErr w:type="spellEnd"/>
                              <w:r w:rsidR="002F4BBF" w:rsidRPr="0027040F">
                                <w:rPr>
                                  <w:rStyle w:val="Hyperlink"/>
                                  <w:rFonts w:ascii="Arial" w:hAnsi="Arial" w:cs="Arial"/>
                                  <w:b/>
                                  <w:lang w:val="el-GR"/>
                                </w:rPr>
                                <w:t>2/</w:t>
                              </w:r>
                              <w:r w:rsidR="002F4BBF" w:rsidRPr="0027040F">
                                <w:rPr>
                                  <w:rStyle w:val="Hyperlink"/>
                                  <w:rFonts w:ascii="Arial" w:hAnsi="Arial" w:cs="Arial"/>
                                  <w:b/>
                                  <w:lang w:val="en-US"/>
                                </w:rPr>
                                <w:t>docs</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Enimerotika</w:t>
                              </w:r>
                              <w:proofErr w:type="spellEnd"/>
                              <w:r w:rsidR="002F4BBF" w:rsidRPr="0027040F">
                                <w:rPr>
                                  <w:rStyle w:val="Hyperlink"/>
                                  <w:rFonts w:ascii="Arial" w:hAnsi="Arial" w:cs="Arial"/>
                                  <w:b/>
                                  <w:lang w:val="el-GR"/>
                                </w:rPr>
                                <w:t>_</w:t>
                              </w:r>
                              <w:proofErr w:type="spellStart"/>
                              <w:r w:rsidR="002F4BBF" w:rsidRPr="0027040F">
                                <w:rPr>
                                  <w:rStyle w:val="Hyperlink"/>
                                  <w:rFonts w:ascii="Arial" w:hAnsi="Arial" w:cs="Arial"/>
                                  <w:b/>
                                  <w:lang w:val="en-US"/>
                                </w:rPr>
                                <w:t>filladia</w:t>
                              </w:r>
                              <w:proofErr w:type="spellEnd"/>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filladio</w:t>
                              </w:r>
                              <w:proofErr w:type="spellEnd"/>
                              <w:r w:rsidR="002F4BBF" w:rsidRPr="0027040F">
                                <w:rPr>
                                  <w:rStyle w:val="Hyperlink"/>
                                  <w:rFonts w:ascii="Arial" w:hAnsi="Arial" w:cs="Arial"/>
                                  <w:b/>
                                  <w:lang w:val="el-GR"/>
                                </w:rPr>
                                <w:t>_</w:t>
                              </w:r>
                              <w:proofErr w:type="spellStart"/>
                              <w:r w:rsidR="002F4BBF" w:rsidRPr="0027040F">
                                <w:rPr>
                                  <w:rStyle w:val="Hyperlink"/>
                                  <w:rFonts w:ascii="Arial" w:hAnsi="Arial" w:cs="Arial"/>
                                  <w:b/>
                                  <w:lang w:val="en-US"/>
                                </w:rPr>
                                <w:t>gia</w:t>
                              </w:r>
                              <w:proofErr w:type="spellEnd"/>
                              <w:r w:rsidR="002F4BBF" w:rsidRPr="0027040F">
                                <w:rPr>
                                  <w:rStyle w:val="Hyperlink"/>
                                  <w:rFonts w:ascii="Arial" w:hAnsi="Arial" w:cs="Arial"/>
                                  <w:b/>
                                  <w:lang w:val="el-GR"/>
                                </w:rPr>
                                <w:t>_</w:t>
                              </w:r>
                              <w:proofErr w:type="spellStart"/>
                              <w:r w:rsidR="002F4BBF" w:rsidRPr="0027040F">
                                <w:rPr>
                                  <w:rStyle w:val="Hyperlink"/>
                                  <w:rFonts w:ascii="Arial" w:hAnsi="Arial" w:cs="Arial"/>
                                  <w:b/>
                                  <w:lang w:val="en-US"/>
                                </w:rPr>
                                <w:t>astheneis</w:t>
                              </w:r>
                              <w:proofErr w:type="spellEnd"/>
                              <w:r w:rsidR="002F4BBF" w:rsidRPr="0027040F">
                                <w:rPr>
                                  <w:rStyle w:val="Hyperlink"/>
                                  <w:rFonts w:ascii="Arial" w:hAnsi="Arial" w:cs="Arial"/>
                                  <w:b/>
                                  <w:lang w:val="el-GR"/>
                                </w:rPr>
                                <w:t>.</w:t>
                              </w:r>
                              <w:r w:rsidR="002F4BBF" w:rsidRPr="0027040F">
                                <w:rPr>
                                  <w:rStyle w:val="Hyperlink"/>
                                  <w:rFonts w:ascii="Arial" w:hAnsi="Arial" w:cs="Arial"/>
                                  <w:b/>
                                  <w:lang w:val="en-US"/>
                                </w:rPr>
                                <w:t>pdf</w:t>
                              </w:r>
                            </w:hyperlink>
                          </w:p>
                          <w:p w:rsidR="002F4BBF" w:rsidRPr="0027040F" w:rsidRDefault="005215A9" w:rsidP="008F5A71">
                            <w:pPr>
                              <w:spacing w:after="0"/>
                              <w:jc w:val="center"/>
                              <w:rPr>
                                <w:rFonts w:ascii="Arial" w:hAnsi="Arial" w:cs="Arial"/>
                                <w:b/>
                                <w:color w:val="000F2E"/>
                                <w:lang w:val="el-GR"/>
                              </w:rPr>
                            </w:pPr>
                            <w:hyperlink r:id="rId56" w:history="1">
                              <w:r w:rsidR="002F4BBF" w:rsidRPr="0027040F">
                                <w:rPr>
                                  <w:rStyle w:val="Hyperlink"/>
                                  <w:rFonts w:ascii="Arial" w:hAnsi="Arial" w:cs="Arial"/>
                                  <w:b/>
                                  <w:lang w:val="el-GR"/>
                                </w:rPr>
                                <w:t>http://www.phys.teilam.gr/arximidis2/docs/Enimerotika_filladia/Filladio_gia_fisikotherapeftes.pdf</w:t>
                              </w:r>
                            </w:hyperlink>
                          </w:p>
                          <w:p w:rsidR="002F4BBF" w:rsidRPr="0027040F" w:rsidRDefault="005215A9" w:rsidP="00F145D7">
                            <w:pPr>
                              <w:spacing w:after="0"/>
                              <w:jc w:val="center"/>
                              <w:rPr>
                                <w:rFonts w:ascii="Arial" w:hAnsi="Arial" w:cs="Arial"/>
                                <w:b/>
                                <w:color w:val="000F2E"/>
                                <w:lang w:val="el-GR"/>
                              </w:rPr>
                            </w:pPr>
                            <w:hyperlink r:id="rId57" w:history="1">
                              <w:r w:rsidR="002F4BBF" w:rsidRPr="0027040F">
                                <w:rPr>
                                  <w:rStyle w:val="Hyperlink"/>
                                  <w:rFonts w:ascii="Arial" w:hAnsi="Arial" w:cs="Arial"/>
                                  <w:b/>
                                  <w:lang w:val="en-US"/>
                                </w:rPr>
                                <w:t>http</w:t>
                              </w:r>
                              <w:r w:rsidR="002F4BBF" w:rsidRPr="0027040F">
                                <w:rPr>
                                  <w:rStyle w:val="Hyperlink"/>
                                  <w:rFonts w:ascii="Arial" w:hAnsi="Arial" w:cs="Arial"/>
                                  <w:b/>
                                  <w:lang w:val="el-GR"/>
                                </w:rPr>
                                <w:t>://</w:t>
                              </w:r>
                              <w:r w:rsidR="002F4BBF" w:rsidRPr="0027040F">
                                <w:rPr>
                                  <w:rStyle w:val="Hyperlink"/>
                                  <w:rFonts w:ascii="Arial" w:hAnsi="Arial" w:cs="Arial"/>
                                  <w:b/>
                                  <w:lang w:val="en-US"/>
                                </w:rPr>
                                <w:t>profound</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eu</w:t>
                              </w:r>
                              <w:proofErr w:type="spellEnd"/>
                              <w:r w:rsidR="002F4BBF" w:rsidRPr="0027040F">
                                <w:rPr>
                                  <w:rStyle w:val="Hyperlink"/>
                                  <w:rFonts w:ascii="Arial" w:hAnsi="Arial" w:cs="Arial"/>
                                  <w:b/>
                                  <w:lang w:val="el-GR"/>
                                </w:rPr>
                                <w:t>.</w:t>
                              </w:r>
                              <w:r w:rsidR="002F4BBF" w:rsidRPr="0027040F">
                                <w:rPr>
                                  <w:rStyle w:val="Hyperlink"/>
                                  <w:rFonts w:ascii="Arial" w:hAnsi="Arial" w:cs="Arial"/>
                                  <w:b/>
                                  <w:lang w:val="en-US"/>
                                </w:rPr>
                                <w:t>com</w:t>
                              </w:r>
                              <w:r w:rsidR="002F4BBF" w:rsidRPr="0027040F">
                                <w:rPr>
                                  <w:rStyle w:val="Hyperlink"/>
                                  <w:rFonts w:ascii="Arial" w:hAnsi="Arial" w:cs="Arial"/>
                                  <w:b/>
                                  <w:lang w:val="el-GR"/>
                                </w:rPr>
                                <w:t>/</w:t>
                              </w:r>
                              <w:r w:rsidR="002F4BBF" w:rsidRPr="0027040F">
                                <w:rPr>
                                  <w:rStyle w:val="Hyperlink"/>
                                  <w:rFonts w:ascii="Arial" w:hAnsi="Arial" w:cs="Arial"/>
                                  <w:b/>
                                  <w:lang w:val="en-US"/>
                                </w:rPr>
                                <w:t>after</w:t>
                              </w:r>
                              <w:r w:rsidR="002F4BBF" w:rsidRPr="0027040F">
                                <w:rPr>
                                  <w:rStyle w:val="Hyperlink"/>
                                  <w:rFonts w:ascii="Arial" w:hAnsi="Arial" w:cs="Arial"/>
                                  <w:b/>
                                  <w:lang w:val="el-GR"/>
                                </w:rPr>
                                <w:t>-</w:t>
                              </w:r>
                              <w:r w:rsidR="002F4BBF" w:rsidRPr="0027040F">
                                <w:rPr>
                                  <w:rStyle w:val="Hyperlink"/>
                                  <w:rFonts w:ascii="Arial" w:hAnsi="Arial" w:cs="Arial"/>
                                  <w:b/>
                                  <w:lang w:val="en-US"/>
                                </w:rPr>
                                <w:t>knee</w:t>
                              </w:r>
                              <w:r w:rsidR="002F4BBF" w:rsidRPr="0027040F">
                                <w:rPr>
                                  <w:rStyle w:val="Hyperlink"/>
                                  <w:rFonts w:ascii="Arial" w:hAnsi="Arial" w:cs="Arial"/>
                                  <w:b/>
                                  <w:lang w:val="el-GR"/>
                                </w:rPr>
                                <w:t>-</w:t>
                              </w:r>
                              <w:r w:rsidR="002F4BBF" w:rsidRPr="0027040F">
                                <w:rPr>
                                  <w:rStyle w:val="Hyperlink"/>
                                  <w:rFonts w:ascii="Arial" w:hAnsi="Arial" w:cs="Arial"/>
                                  <w:b/>
                                  <w:lang w:val="en-US"/>
                                </w:rPr>
                                <w:t>replacement</w:t>
                              </w:r>
                              <w:r w:rsidR="002F4BBF" w:rsidRPr="0027040F">
                                <w:rPr>
                                  <w:rStyle w:val="Hyperlink"/>
                                  <w:rFonts w:ascii="Arial" w:hAnsi="Arial" w:cs="Arial"/>
                                  <w:b/>
                                  <w:lang w:val="el-GR"/>
                                </w:rPr>
                                <w:t>-</w:t>
                              </w:r>
                              <w:r w:rsidR="002F4BBF" w:rsidRPr="0027040F">
                                <w:rPr>
                                  <w:rStyle w:val="Hyperlink"/>
                                  <w:rFonts w:ascii="Arial" w:hAnsi="Arial" w:cs="Arial"/>
                                  <w:b/>
                                  <w:lang w:val="en-US"/>
                                </w:rPr>
                                <w:t>surgery</w:t>
                              </w:r>
                              <w:r w:rsidR="002F4BBF" w:rsidRPr="0027040F">
                                <w:rPr>
                                  <w:rStyle w:val="Hyperlink"/>
                                  <w:rFonts w:ascii="Arial" w:hAnsi="Arial" w:cs="Arial"/>
                                  <w:b/>
                                  <w:lang w:val="el-GR"/>
                                </w:rPr>
                                <w:t>-</w:t>
                              </w:r>
                              <w:r w:rsidR="002F4BBF" w:rsidRPr="0027040F">
                                <w:rPr>
                                  <w:rStyle w:val="Hyperlink"/>
                                  <w:rFonts w:ascii="Arial" w:hAnsi="Arial" w:cs="Arial"/>
                                  <w:b/>
                                  <w:lang w:val="en-US"/>
                                </w:rPr>
                                <w:t>in</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greek</w:t>
                              </w:r>
                              <w:proofErr w:type="spellEnd"/>
                              <w:r w:rsidR="002F4BBF" w:rsidRPr="0027040F">
                                <w:rPr>
                                  <w:rStyle w:val="Hyperlink"/>
                                  <w:rFonts w:ascii="Arial" w:hAnsi="Arial" w:cs="Arial"/>
                                  <w:b/>
                                  <w:lang w:val="el-GR"/>
                                </w:rPr>
                                <w:t>/</w:t>
                              </w:r>
                            </w:hyperlink>
                          </w:p>
                          <w:p w:rsidR="002F4BBF" w:rsidRPr="0027040F" w:rsidRDefault="005215A9" w:rsidP="00F145D7">
                            <w:pPr>
                              <w:spacing w:after="0"/>
                              <w:jc w:val="center"/>
                              <w:rPr>
                                <w:rFonts w:ascii="Arial" w:hAnsi="Arial" w:cs="Arial"/>
                                <w:b/>
                                <w:color w:val="000F2E"/>
                                <w:lang w:val="el-GR"/>
                              </w:rPr>
                            </w:pPr>
                            <w:hyperlink r:id="rId58" w:history="1">
                              <w:r w:rsidR="002F4BBF" w:rsidRPr="0027040F">
                                <w:rPr>
                                  <w:rStyle w:val="Hyperlink"/>
                                  <w:rFonts w:ascii="Arial" w:hAnsi="Arial" w:cs="Arial"/>
                                  <w:b/>
                                  <w:lang w:val="en-US"/>
                                </w:rPr>
                                <w:t>http</w:t>
                              </w:r>
                              <w:r w:rsidR="002F4BBF" w:rsidRPr="0027040F">
                                <w:rPr>
                                  <w:rStyle w:val="Hyperlink"/>
                                  <w:rFonts w:ascii="Arial" w:hAnsi="Arial" w:cs="Arial"/>
                                  <w:b/>
                                  <w:lang w:val="el-GR"/>
                                </w:rPr>
                                <w:t>://</w:t>
                              </w:r>
                              <w:r w:rsidR="002F4BBF" w:rsidRPr="0027040F">
                                <w:rPr>
                                  <w:rStyle w:val="Hyperlink"/>
                                  <w:rFonts w:ascii="Arial" w:hAnsi="Arial" w:cs="Arial"/>
                                  <w:b/>
                                  <w:lang w:val="en-US"/>
                                </w:rPr>
                                <w:t>profound</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eu</w:t>
                              </w:r>
                              <w:proofErr w:type="spellEnd"/>
                              <w:r w:rsidR="002F4BBF" w:rsidRPr="0027040F">
                                <w:rPr>
                                  <w:rStyle w:val="Hyperlink"/>
                                  <w:rFonts w:ascii="Arial" w:hAnsi="Arial" w:cs="Arial"/>
                                  <w:b/>
                                  <w:lang w:val="el-GR"/>
                                </w:rPr>
                                <w:t>.</w:t>
                              </w:r>
                              <w:r w:rsidR="002F4BBF" w:rsidRPr="0027040F">
                                <w:rPr>
                                  <w:rStyle w:val="Hyperlink"/>
                                  <w:rFonts w:ascii="Arial" w:hAnsi="Arial" w:cs="Arial"/>
                                  <w:b/>
                                  <w:lang w:val="en-US"/>
                                </w:rPr>
                                <w:t>com</w:t>
                              </w:r>
                              <w:r w:rsidR="002F4BBF" w:rsidRPr="0027040F">
                                <w:rPr>
                                  <w:rStyle w:val="Hyperlink"/>
                                  <w:rFonts w:ascii="Arial" w:hAnsi="Arial" w:cs="Arial"/>
                                  <w:b/>
                                  <w:lang w:val="el-GR"/>
                                </w:rPr>
                                <w:t>/</w:t>
                              </w:r>
                              <w:r w:rsidR="002F4BBF" w:rsidRPr="0027040F">
                                <w:rPr>
                                  <w:rStyle w:val="Hyperlink"/>
                                  <w:rFonts w:ascii="Arial" w:hAnsi="Arial" w:cs="Arial"/>
                                  <w:b/>
                                  <w:lang w:val="en-US"/>
                                </w:rPr>
                                <w:t>after</w:t>
                              </w:r>
                              <w:r w:rsidR="002F4BBF" w:rsidRPr="0027040F">
                                <w:rPr>
                                  <w:rStyle w:val="Hyperlink"/>
                                  <w:rFonts w:ascii="Arial" w:hAnsi="Arial" w:cs="Arial"/>
                                  <w:b/>
                                  <w:lang w:val="el-GR"/>
                                </w:rPr>
                                <w:t>-</w:t>
                              </w:r>
                              <w:r w:rsidR="002F4BBF" w:rsidRPr="0027040F">
                                <w:rPr>
                                  <w:rStyle w:val="Hyperlink"/>
                                  <w:rFonts w:ascii="Arial" w:hAnsi="Arial" w:cs="Arial"/>
                                  <w:b/>
                                  <w:lang w:val="en-US"/>
                                </w:rPr>
                                <w:t>hip</w:t>
                              </w:r>
                              <w:r w:rsidR="002F4BBF" w:rsidRPr="0027040F">
                                <w:rPr>
                                  <w:rStyle w:val="Hyperlink"/>
                                  <w:rFonts w:ascii="Arial" w:hAnsi="Arial" w:cs="Arial"/>
                                  <w:b/>
                                  <w:lang w:val="el-GR"/>
                                </w:rPr>
                                <w:t>-</w:t>
                              </w:r>
                              <w:r w:rsidR="002F4BBF" w:rsidRPr="0027040F">
                                <w:rPr>
                                  <w:rStyle w:val="Hyperlink"/>
                                  <w:rFonts w:ascii="Arial" w:hAnsi="Arial" w:cs="Arial"/>
                                  <w:b/>
                                  <w:lang w:val="en-US"/>
                                </w:rPr>
                                <w:t>replacement</w:t>
                              </w:r>
                              <w:r w:rsidR="002F4BBF" w:rsidRPr="0027040F">
                                <w:rPr>
                                  <w:rStyle w:val="Hyperlink"/>
                                  <w:rFonts w:ascii="Arial" w:hAnsi="Arial" w:cs="Arial"/>
                                  <w:b/>
                                  <w:lang w:val="el-GR"/>
                                </w:rPr>
                                <w:t>-</w:t>
                              </w:r>
                              <w:r w:rsidR="002F4BBF" w:rsidRPr="0027040F">
                                <w:rPr>
                                  <w:rStyle w:val="Hyperlink"/>
                                  <w:rFonts w:ascii="Arial" w:hAnsi="Arial" w:cs="Arial"/>
                                  <w:b/>
                                  <w:lang w:val="en-US"/>
                                </w:rPr>
                                <w:t>surgery</w:t>
                              </w:r>
                              <w:r w:rsidR="002F4BBF" w:rsidRPr="0027040F">
                                <w:rPr>
                                  <w:rStyle w:val="Hyperlink"/>
                                  <w:rFonts w:ascii="Arial" w:hAnsi="Arial" w:cs="Arial"/>
                                  <w:b/>
                                  <w:lang w:val="el-GR"/>
                                </w:rPr>
                                <w:t>-</w:t>
                              </w:r>
                              <w:r w:rsidR="002F4BBF" w:rsidRPr="0027040F">
                                <w:rPr>
                                  <w:rStyle w:val="Hyperlink"/>
                                  <w:rFonts w:ascii="Arial" w:hAnsi="Arial" w:cs="Arial"/>
                                  <w:b/>
                                  <w:lang w:val="en-US"/>
                                </w:rPr>
                                <w:t>short</w:t>
                              </w:r>
                              <w:r w:rsidR="002F4BBF" w:rsidRPr="0027040F">
                                <w:rPr>
                                  <w:rStyle w:val="Hyperlink"/>
                                  <w:rFonts w:ascii="Arial" w:hAnsi="Arial" w:cs="Arial"/>
                                  <w:b/>
                                  <w:lang w:val="el-GR"/>
                                </w:rPr>
                                <w:t>-</w:t>
                              </w:r>
                              <w:r w:rsidR="002F4BBF" w:rsidRPr="0027040F">
                                <w:rPr>
                                  <w:rStyle w:val="Hyperlink"/>
                                  <w:rFonts w:ascii="Arial" w:hAnsi="Arial" w:cs="Arial"/>
                                  <w:b/>
                                  <w:lang w:val="en-US"/>
                                </w:rPr>
                                <w:t>leaflet</w:t>
                              </w:r>
                              <w:r w:rsidR="002F4BBF" w:rsidRPr="0027040F">
                                <w:rPr>
                                  <w:rStyle w:val="Hyperlink"/>
                                  <w:rFonts w:ascii="Arial" w:hAnsi="Arial" w:cs="Arial"/>
                                  <w:b/>
                                  <w:lang w:val="el-GR"/>
                                </w:rPr>
                                <w:t>-</w:t>
                              </w:r>
                              <w:r w:rsidR="002F4BBF" w:rsidRPr="0027040F">
                                <w:rPr>
                                  <w:rStyle w:val="Hyperlink"/>
                                  <w:rFonts w:ascii="Arial" w:hAnsi="Arial" w:cs="Arial"/>
                                  <w:b/>
                                  <w:lang w:val="en-US"/>
                                </w:rPr>
                                <w:t>in</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greek</w:t>
                              </w:r>
                              <w:proofErr w:type="spellEnd"/>
                              <w:r w:rsidR="002F4BBF" w:rsidRPr="0027040F">
                                <w:rPr>
                                  <w:rStyle w:val="Hyperlink"/>
                                  <w:rFonts w:ascii="Arial" w:hAnsi="Arial" w:cs="Arial"/>
                                  <w:b/>
                                  <w:lang w:val="el-GR"/>
                                </w:rPr>
                                <w:t>/</w:t>
                              </w:r>
                            </w:hyperlink>
                          </w:p>
                          <w:p w:rsidR="002F4BBF" w:rsidRDefault="005215A9" w:rsidP="0027040F">
                            <w:pPr>
                              <w:spacing w:after="0"/>
                              <w:jc w:val="center"/>
                              <w:rPr>
                                <w:rStyle w:val="Hyperlink"/>
                                <w:rFonts w:ascii="Arial" w:hAnsi="Arial" w:cs="Arial"/>
                                <w:b/>
                                <w:lang w:val="el-GR"/>
                              </w:rPr>
                            </w:pPr>
                            <w:hyperlink r:id="rId59" w:history="1">
                              <w:r w:rsidR="002F4BBF" w:rsidRPr="0027040F">
                                <w:rPr>
                                  <w:rStyle w:val="Hyperlink"/>
                                  <w:rFonts w:ascii="Arial" w:hAnsi="Arial" w:cs="Arial"/>
                                  <w:b/>
                                  <w:lang w:val="en-US"/>
                                </w:rPr>
                                <w:t>http</w:t>
                              </w:r>
                              <w:r w:rsidR="002F4BBF" w:rsidRPr="0027040F">
                                <w:rPr>
                                  <w:rStyle w:val="Hyperlink"/>
                                  <w:rFonts w:ascii="Arial" w:hAnsi="Arial" w:cs="Arial"/>
                                  <w:b/>
                                  <w:lang w:val="el-GR"/>
                                </w:rPr>
                                <w:t>://</w:t>
                              </w:r>
                              <w:r w:rsidR="002F4BBF" w:rsidRPr="0027040F">
                                <w:rPr>
                                  <w:rStyle w:val="Hyperlink"/>
                                  <w:rFonts w:ascii="Arial" w:hAnsi="Arial" w:cs="Arial"/>
                                  <w:b/>
                                  <w:lang w:val="en-US"/>
                                </w:rPr>
                                <w:t>profound</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eu</w:t>
                              </w:r>
                              <w:proofErr w:type="spellEnd"/>
                              <w:r w:rsidR="002F4BBF" w:rsidRPr="0027040F">
                                <w:rPr>
                                  <w:rStyle w:val="Hyperlink"/>
                                  <w:rFonts w:ascii="Arial" w:hAnsi="Arial" w:cs="Arial"/>
                                  <w:b/>
                                  <w:lang w:val="el-GR"/>
                                </w:rPr>
                                <w:t>.</w:t>
                              </w:r>
                              <w:r w:rsidR="002F4BBF" w:rsidRPr="0027040F">
                                <w:rPr>
                                  <w:rStyle w:val="Hyperlink"/>
                                  <w:rFonts w:ascii="Arial" w:hAnsi="Arial" w:cs="Arial"/>
                                  <w:b/>
                                  <w:lang w:val="en-US"/>
                                </w:rPr>
                                <w:t>com</w:t>
                              </w:r>
                              <w:r w:rsidR="002F4BBF" w:rsidRPr="0027040F">
                                <w:rPr>
                                  <w:rStyle w:val="Hyperlink"/>
                                  <w:rFonts w:ascii="Arial" w:hAnsi="Arial" w:cs="Arial"/>
                                  <w:b/>
                                  <w:lang w:val="el-GR"/>
                                </w:rPr>
                                <w:t>/</w:t>
                              </w:r>
                              <w:r w:rsidR="002F4BBF" w:rsidRPr="0027040F">
                                <w:rPr>
                                  <w:rStyle w:val="Hyperlink"/>
                                  <w:rFonts w:ascii="Arial" w:hAnsi="Arial" w:cs="Arial"/>
                                  <w:b/>
                                  <w:lang w:val="en-US"/>
                                </w:rPr>
                                <w:t>after</w:t>
                              </w:r>
                              <w:r w:rsidR="002F4BBF" w:rsidRPr="0027040F">
                                <w:rPr>
                                  <w:rStyle w:val="Hyperlink"/>
                                  <w:rFonts w:ascii="Arial" w:hAnsi="Arial" w:cs="Arial"/>
                                  <w:b/>
                                  <w:lang w:val="el-GR"/>
                                </w:rPr>
                                <w:t>-</w:t>
                              </w:r>
                              <w:r w:rsidR="002F4BBF" w:rsidRPr="0027040F">
                                <w:rPr>
                                  <w:rStyle w:val="Hyperlink"/>
                                  <w:rFonts w:ascii="Arial" w:hAnsi="Arial" w:cs="Arial"/>
                                  <w:b/>
                                  <w:lang w:val="en-US"/>
                                </w:rPr>
                                <w:t>hip</w:t>
                              </w:r>
                              <w:r w:rsidR="002F4BBF" w:rsidRPr="0027040F">
                                <w:rPr>
                                  <w:rStyle w:val="Hyperlink"/>
                                  <w:rFonts w:ascii="Arial" w:hAnsi="Arial" w:cs="Arial"/>
                                  <w:b/>
                                  <w:lang w:val="el-GR"/>
                                </w:rPr>
                                <w:t>-</w:t>
                              </w:r>
                              <w:r w:rsidR="002F4BBF" w:rsidRPr="0027040F">
                                <w:rPr>
                                  <w:rStyle w:val="Hyperlink"/>
                                  <w:rFonts w:ascii="Arial" w:hAnsi="Arial" w:cs="Arial"/>
                                  <w:b/>
                                  <w:lang w:val="en-US"/>
                                </w:rPr>
                                <w:t>replacement</w:t>
                              </w:r>
                              <w:r w:rsidR="002F4BBF" w:rsidRPr="0027040F">
                                <w:rPr>
                                  <w:rStyle w:val="Hyperlink"/>
                                  <w:rFonts w:ascii="Arial" w:hAnsi="Arial" w:cs="Arial"/>
                                  <w:b/>
                                  <w:lang w:val="el-GR"/>
                                </w:rPr>
                                <w:t>-</w:t>
                              </w:r>
                              <w:r w:rsidR="002F4BBF" w:rsidRPr="0027040F">
                                <w:rPr>
                                  <w:rStyle w:val="Hyperlink"/>
                                  <w:rFonts w:ascii="Arial" w:hAnsi="Arial" w:cs="Arial"/>
                                  <w:b/>
                                  <w:lang w:val="en-US"/>
                                </w:rPr>
                                <w:t>surgery</w:t>
                              </w:r>
                              <w:r w:rsidR="002F4BBF" w:rsidRPr="0027040F">
                                <w:rPr>
                                  <w:rStyle w:val="Hyperlink"/>
                                  <w:rFonts w:ascii="Arial" w:hAnsi="Arial" w:cs="Arial"/>
                                  <w:b/>
                                  <w:lang w:val="el-GR"/>
                                </w:rPr>
                                <w:t>-</w:t>
                              </w:r>
                              <w:r w:rsidR="002F4BBF" w:rsidRPr="0027040F">
                                <w:rPr>
                                  <w:rStyle w:val="Hyperlink"/>
                                  <w:rFonts w:ascii="Arial" w:hAnsi="Arial" w:cs="Arial"/>
                                  <w:b/>
                                  <w:lang w:val="en-US"/>
                                </w:rPr>
                                <w:t>in</w:t>
                              </w:r>
                              <w:r w:rsidR="002F4BBF" w:rsidRPr="0027040F">
                                <w:rPr>
                                  <w:rStyle w:val="Hyperlink"/>
                                  <w:rFonts w:ascii="Arial" w:hAnsi="Arial" w:cs="Arial"/>
                                  <w:b/>
                                  <w:lang w:val="el-GR"/>
                                </w:rPr>
                                <w:t>-</w:t>
                              </w:r>
                              <w:proofErr w:type="spellStart"/>
                              <w:r w:rsidR="002F4BBF" w:rsidRPr="0027040F">
                                <w:rPr>
                                  <w:rStyle w:val="Hyperlink"/>
                                  <w:rFonts w:ascii="Arial" w:hAnsi="Arial" w:cs="Arial"/>
                                  <w:b/>
                                  <w:lang w:val="en-US"/>
                                </w:rPr>
                                <w:t>greek</w:t>
                              </w:r>
                              <w:proofErr w:type="spellEnd"/>
                              <w:r w:rsidR="002F4BBF" w:rsidRPr="0027040F">
                                <w:rPr>
                                  <w:rStyle w:val="Hyperlink"/>
                                  <w:rFonts w:ascii="Arial" w:hAnsi="Arial" w:cs="Arial"/>
                                  <w:b/>
                                  <w:lang w:val="el-GR"/>
                                </w:rPr>
                                <w:t>/</w:t>
                              </w:r>
                            </w:hyperlink>
                          </w:p>
                          <w:p w:rsidR="002F4BBF" w:rsidRDefault="002F4BBF" w:rsidP="0027040F">
                            <w:pPr>
                              <w:spacing w:after="0"/>
                              <w:jc w:val="center"/>
                              <w:rPr>
                                <w:rStyle w:val="Hyperlink"/>
                                <w:rFonts w:ascii="Arial" w:hAnsi="Arial" w:cs="Arial"/>
                                <w:b/>
                                <w:lang w:val="el-GR"/>
                              </w:rPr>
                            </w:pPr>
                          </w:p>
                          <w:p w:rsidR="002F4BBF" w:rsidRPr="0027040F" w:rsidRDefault="002F4BBF" w:rsidP="0027040F">
                            <w:pPr>
                              <w:spacing w:after="0"/>
                              <w:jc w:val="center"/>
                              <w:rPr>
                                <w:rFonts w:ascii="Arial" w:hAnsi="Arial" w:cs="Arial"/>
                                <w:b/>
                                <w:bCs/>
                                <w:color w:val="000F2E"/>
                                <w:u w:val="single"/>
                                <w:lang w:val="el-GR"/>
                              </w:rPr>
                            </w:pPr>
                            <w:r w:rsidRPr="0027040F">
                              <w:rPr>
                                <w:rFonts w:ascii="Arial" w:hAnsi="Arial" w:cs="Arial"/>
                                <w:b/>
                                <w:color w:val="000F2E"/>
                                <w:lang w:val="el-GR"/>
                              </w:rPr>
                              <w:t xml:space="preserve"> </w:t>
                            </w:r>
                            <w:r w:rsidRPr="0027040F">
                              <w:rPr>
                                <w:rFonts w:ascii="Arial" w:hAnsi="Arial" w:cs="Arial"/>
                                <w:b/>
                                <w:bCs/>
                                <w:color w:val="000F2E"/>
                                <w:u w:val="single"/>
                                <w:lang w:val="el-GR"/>
                              </w:rPr>
                              <w:t>Κοινό Δελτίο Τύπου για την 1η Οκτωβρίου Παγκόσμια Ημέρα Ηλικιωμένων, ΟΗΕ</w:t>
                            </w:r>
                          </w:p>
                          <w:p w:rsidR="002F4BBF" w:rsidRPr="0027040F" w:rsidRDefault="002F4BBF" w:rsidP="0027040F">
                            <w:pPr>
                              <w:spacing w:after="0"/>
                              <w:jc w:val="center"/>
                              <w:rPr>
                                <w:rFonts w:ascii="Arial" w:hAnsi="Arial" w:cs="Arial"/>
                                <w:b/>
                                <w:bCs/>
                                <w:color w:val="000F2E"/>
                                <w:lang w:val="el-GR"/>
                              </w:rPr>
                            </w:pPr>
                            <w:r w:rsidRPr="0027040F">
                              <w:rPr>
                                <w:rFonts w:ascii="Arial" w:hAnsi="Arial" w:cs="Arial"/>
                                <w:b/>
                                <w:bCs/>
                                <w:color w:val="000F2E"/>
                                <w:lang w:val="el-GR"/>
                              </w:rPr>
                              <w:t xml:space="preserve">Εθνικό Κέντρο Έρευνας Φυσικών Επιστημών «Δημόκριτος», </w:t>
                            </w:r>
                          </w:p>
                          <w:p w:rsidR="002F4BBF" w:rsidRPr="0027040F" w:rsidRDefault="002F4BBF" w:rsidP="0027040F">
                            <w:pPr>
                              <w:spacing w:after="0"/>
                              <w:jc w:val="center"/>
                              <w:rPr>
                                <w:rFonts w:ascii="Arial" w:hAnsi="Arial" w:cs="Arial"/>
                                <w:b/>
                                <w:bCs/>
                                <w:color w:val="000F2E"/>
                                <w:lang w:val="el-GR"/>
                              </w:rPr>
                            </w:pPr>
                            <w:r w:rsidRPr="0027040F">
                              <w:rPr>
                                <w:rFonts w:ascii="Arial" w:hAnsi="Arial" w:cs="Arial"/>
                                <w:b/>
                                <w:bCs/>
                                <w:color w:val="000F2E"/>
                                <w:lang w:val="el-GR"/>
                              </w:rPr>
                              <w:t>Τμήμα Φυσικοθεραπείας, Τεχνολογικό Εκπαιδευτικό Ίδρυμα (T.E.I.) Στερεάς Ελλάδας:</w:t>
                            </w:r>
                          </w:p>
                          <w:p w:rsidR="002F4BBF" w:rsidRPr="0027040F" w:rsidRDefault="005215A9" w:rsidP="0027040F">
                            <w:pPr>
                              <w:spacing w:after="0"/>
                              <w:jc w:val="center"/>
                              <w:rPr>
                                <w:rFonts w:ascii="Arial" w:hAnsi="Arial" w:cs="Arial"/>
                                <w:b/>
                                <w:color w:val="000F2E"/>
                                <w:lang w:val="el-GR"/>
                              </w:rPr>
                            </w:pPr>
                            <w:hyperlink r:id="rId60" w:history="1">
                              <w:r w:rsidR="002F4BBF" w:rsidRPr="0027040F">
                                <w:rPr>
                                  <w:rStyle w:val="Hyperlink"/>
                                  <w:rFonts w:ascii="Arial" w:hAnsi="Arial" w:cs="Arial"/>
                                  <w:b/>
                                  <w:lang w:val="el-GR"/>
                                </w:rPr>
                                <w:t>http://www.psfattica.gr/epikairotita/deltia-typou.html</w:t>
                              </w:r>
                            </w:hyperlink>
                          </w:p>
                          <w:p w:rsidR="002F4BBF" w:rsidRPr="0027040F" w:rsidRDefault="005215A9" w:rsidP="00C57D60">
                            <w:pPr>
                              <w:spacing w:after="0"/>
                              <w:jc w:val="center"/>
                              <w:rPr>
                                <w:rFonts w:ascii="Arial" w:hAnsi="Arial" w:cs="Arial"/>
                                <w:b/>
                                <w:color w:val="000F2E"/>
                                <w:lang w:val="el-GR"/>
                              </w:rPr>
                            </w:pPr>
                            <w:hyperlink r:id="rId61" w:history="1">
                              <w:r w:rsidR="002F4BBF" w:rsidRPr="0027040F">
                                <w:rPr>
                                  <w:rStyle w:val="Hyperlink"/>
                                  <w:rFonts w:ascii="Arial" w:hAnsi="Arial" w:cs="Arial"/>
                                  <w:b/>
                                  <w:lang w:val="el-GR"/>
                                </w:rPr>
                                <w:t>http://www.demokritos.gr/Contents.aspx?lang=gr&amp;CatId=942&amp;View=18</w:t>
                              </w:r>
                            </w:hyperlink>
                            <w:r w:rsidR="002F4BBF" w:rsidRPr="0027040F">
                              <w:rPr>
                                <w:rFonts w:ascii="Arial" w:hAnsi="Arial" w:cs="Arial"/>
                                <w:b/>
                                <w:color w:val="000F2E"/>
                                <w:lang w:val="el-GR"/>
                              </w:rPr>
                              <w:t xml:space="preserve"> </w:t>
                            </w:r>
                          </w:p>
                          <w:p w:rsidR="002F4BBF" w:rsidRDefault="002F4BBF" w:rsidP="008F5A71">
                            <w:pPr>
                              <w:spacing w:after="0"/>
                              <w:jc w:val="center"/>
                              <w:rPr>
                                <w:rFonts w:ascii="Arial" w:hAnsi="Arial" w:cs="Arial"/>
                                <w:b/>
                                <w:color w:val="000F2E"/>
                                <w:sz w:val="20"/>
                                <w:szCs w:val="20"/>
                                <w:lang w:val="el-GR"/>
                              </w:rPr>
                            </w:pPr>
                          </w:p>
                          <w:p w:rsidR="002F4BBF" w:rsidRPr="00F145D7" w:rsidRDefault="002F4BBF" w:rsidP="00F145D7">
                            <w:pPr>
                              <w:spacing w:after="0"/>
                              <w:jc w:val="center"/>
                              <w:rPr>
                                <w:rFonts w:ascii="Arial" w:hAnsi="Arial" w:cs="Arial"/>
                                <w:b/>
                                <w:color w:val="000F2E"/>
                                <w:sz w:val="20"/>
                                <w:szCs w:val="20"/>
                                <w:lang w:val="el-GR"/>
                              </w:rPr>
                            </w:pPr>
                            <w:r w:rsidRPr="00F145D7">
                              <w:rPr>
                                <w:rFonts w:ascii="Arial" w:hAnsi="Arial" w:cs="Arial"/>
                                <w:b/>
                                <w:color w:val="000F2E"/>
                                <w:sz w:val="20"/>
                                <w:szCs w:val="20"/>
                                <w:lang w:val="el-GR"/>
                              </w:rPr>
                              <w:t xml:space="preserve"> Μετάφραση στα ελληνικά: Απόστολος Εμ</w:t>
                            </w:r>
                            <w:r>
                              <w:rPr>
                                <w:rFonts w:ascii="Arial" w:hAnsi="Arial" w:cs="Arial"/>
                                <w:b/>
                                <w:color w:val="000F2E"/>
                                <w:sz w:val="20"/>
                                <w:szCs w:val="20"/>
                                <w:lang w:val="el-GR"/>
                              </w:rPr>
                              <w:t>μ</w:t>
                            </w:r>
                            <w:r w:rsidRPr="00F145D7">
                              <w:rPr>
                                <w:rFonts w:ascii="Arial" w:hAnsi="Arial" w:cs="Arial"/>
                                <w:b/>
                                <w:color w:val="000F2E"/>
                                <w:sz w:val="20"/>
                                <w:szCs w:val="20"/>
                                <w:lang w:val="el-GR"/>
                              </w:rPr>
                              <w:t>ανουηλίδης</w:t>
                            </w:r>
                            <w:r>
                              <w:rPr>
                                <w:rFonts w:ascii="Arial" w:hAnsi="Arial" w:cs="Arial"/>
                                <w:b/>
                                <w:color w:val="000F2E"/>
                                <w:sz w:val="20"/>
                                <w:szCs w:val="20"/>
                                <w:lang w:val="el-GR"/>
                              </w:rPr>
                              <w:tab/>
                            </w:r>
                            <w:r w:rsidRPr="00F145D7">
                              <w:rPr>
                                <w:rFonts w:ascii="Arial" w:hAnsi="Arial" w:cs="Arial"/>
                                <w:b/>
                                <w:color w:val="000F2E"/>
                                <w:sz w:val="20"/>
                                <w:szCs w:val="20"/>
                                <w:lang w:val="el-GR"/>
                              </w:rPr>
                              <w:t>Επιμέλεια:</w:t>
                            </w:r>
                            <w:r>
                              <w:rPr>
                                <w:rFonts w:ascii="Arial" w:hAnsi="Arial" w:cs="Arial"/>
                                <w:b/>
                                <w:color w:val="000F2E"/>
                                <w:sz w:val="20"/>
                                <w:szCs w:val="20"/>
                                <w:lang w:val="el-GR"/>
                              </w:rPr>
                              <w:t xml:space="preserve"> Καθ. </w:t>
                            </w:r>
                            <w:r w:rsidRPr="00F145D7">
                              <w:rPr>
                                <w:rFonts w:ascii="Arial" w:hAnsi="Arial" w:cs="Arial"/>
                                <w:b/>
                                <w:color w:val="000F2E"/>
                                <w:sz w:val="20"/>
                                <w:szCs w:val="20"/>
                                <w:lang w:val="el-GR"/>
                              </w:rPr>
                              <w:t>Βασιλική Σακελλάρη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30.45pt;margin-top:140.3pt;width:540pt;height:2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" filled="f" stroked="f">
                <v:textbox>
                  <w:txbxContent>
                    <w:p w:rsidR="002F4BBF" w:rsidRPr="0027040F" w:rsidRDefault="002F4BBF" w:rsidP="008F5A71">
                      <w:pPr>
                        <w:spacing w:after="0"/>
                        <w:jc w:val="center"/>
                        <w:rPr>
                          <w:rFonts w:ascii="Arial" w:hAnsi="Arial" w:cs="Arial"/>
                          <w:b/>
                          <w:bCs/>
                          <w:color w:val="000F2E"/>
                          <w:lang w:val="el-GR"/>
                        </w:rPr>
                      </w:pPr>
                    </w:p>
                    <w:p w:rsidR="002F4BBF" w:rsidRPr="0027040F" w:rsidRDefault="002F4BBF" w:rsidP="00262192">
                      <w:pPr>
                        <w:spacing w:after="0"/>
                        <w:jc w:val="center"/>
                        <w:rPr>
                          <w:rFonts w:ascii="Arial" w:hAnsi="Arial" w:cs="Arial"/>
                          <w:b/>
                          <w:color w:val="000F2E"/>
                          <w:u w:val="single"/>
                          <w:lang w:val="el-GR"/>
                        </w:rPr>
                      </w:pPr>
                    </w:p>
                    <w:p w:rsidR="002F4BBF" w:rsidRPr="0027040F" w:rsidRDefault="002F4BBF" w:rsidP="00262192">
                      <w:pPr>
                        <w:spacing w:after="0"/>
                        <w:jc w:val="center"/>
                        <w:rPr>
                          <w:rFonts w:ascii="Arial" w:hAnsi="Arial" w:cs="Arial"/>
                          <w:b/>
                          <w:color w:val="000F2E"/>
                          <w:lang w:val="el-GR"/>
                        </w:rPr>
                      </w:pPr>
                      <w:r w:rsidRPr="0027040F">
                        <w:rPr>
                          <w:rFonts w:ascii="Arial" w:hAnsi="Arial" w:cs="Arial"/>
                          <w:b/>
                          <w:color w:val="000F2E"/>
                          <w:u w:val="single"/>
                          <w:lang w:val="el-GR"/>
                        </w:rPr>
                        <w:t xml:space="preserve">Ενημερωτικά φυλλάδια του ΤΕΙ Στερεάς Ελλάδας: </w:t>
                      </w:r>
                    </w:p>
                    <w:p w:rsidR="002F4BBF" w:rsidRPr="0027040F" w:rsidRDefault="002F4BBF" w:rsidP="008F5A71">
                      <w:pPr>
                        <w:spacing w:after="0"/>
                        <w:jc w:val="center"/>
                        <w:rPr>
                          <w:rFonts w:ascii="Arial" w:hAnsi="Arial" w:cs="Arial"/>
                          <w:b/>
                          <w:color w:val="000F2E"/>
                          <w:lang w:val="el-GR"/>
                        </w:rPr>
                      </w:pPr>
                      <w:hyperlink r:id="rId62" w:history="1">
                        <w:r w:rsidRPr="0027040F">
                          <w:rPr>
                            <w:rStyle w:val="-"/>
                            <w:rFonts w:ascii="Arial" w:hAnsi="Arial" w:cs="Arial"/>
                            <w:b/>
                            <w:lang w:val="en-US"/>
                          </w:rPr>
                          <w:t>http</w:t>
                        </w:r>
                        <w:r w:rsidRPr="0027040F">
                          <w:rPr>
                            <w:rStyle w:val="-"/>
                            <w:rFonts w:ascii="Arial" w:hAnsi="Arial" w:cs="Arial"/>
                            <w:b/>
                            <w:lang w:val="el-GR"/>
                          </w:rPr>
                          <w:t>://</w:t>
                        </w:r>
                        <w:r w:rsidRPr="0027040F">
                          <w:rPr>
                            <w:rStyle w:val="-"/>
                            <w:rFonts w:ascii="Arial" w:hAnsi="Arial" w:cs="Arial"/>
                            <w:b/>
                            <w:lang w:val="en-US"/>
                          </w:rPr>
                          <w:t>www</w:t>
                        </w:r>
                        <w:r w:rsidRPr="0027040F">
                          <w:rPr>
                            <w:rStyle w:val="-"/>
                            <w:rFonts w:ascii="Arial" w:hAnsi="Arial" w:cs="Arial"/>
                            <w:b/>
                            <w:lang w:val="el-GR"/>
                          </w:rPr>
                          <w:t>.</w:t>
                        </w:r>
                        <w:proofErr w:type="spellStart"/>
                        <w:r w:rsidRPr="0027040F">
                          <w:rPr>
                            <w:rStyle w:val="-"/>
                            <w:rFonts w:ascii="Arial" w:hAnsi="Arial" w:cs="Arial"/>
                            <w:b/>
                            <w:lang w:val="en-US"/>
                          </w:rPr>
                          <w:t>phys</w:t>
                        </w:r>
                        <w:proofErr w:type="spellEnd"/>
                        <w:r w:rsidRPr="0027040F">
                          <w:rPr>
                            <w:rStyle w:val="-"/>
                            <w:rFonts w:ascii="Arial" w:hAnsi="Arial" w:cs="Arial"/>
                            <w:b/>
                            <w:lang w:val="el-GR"/>
                          </w:rPr>
                          <w:t>.</w:t>
                        </w:r>
                        <w:proofErr w:type="spellStart"/>
                        <w:r w:rsidRPr="0027040F">
                          <w:rPr>
                            <w:rStyle w:val="-"/>
                            <w:rFonts w:ascii="Arial" w:hAnsi="Arial" w:cs="Arial"/>
                            <w:b/>
                            <w:lang w:val="en-US"/>
                          </w:rPr>
                          <w:t>teilam</w:t>
                        </w:r>
                        <w:proofErr w:type="spellEnd"/>
                        <w:r w:rsidRPr="0027040F">
                          <w:rPr>
                            <w:rStyle w:val="-"/>
                            <w:rFonts w:ascii="Arial" w:hAnsi="Arial" w:cs="Arial"/>
                            <w:b/>
                            <w:lang w:val="el-GR"/>
                          </w:rPr>
                          <w:t>.</w:t>
                        </w:r>
                        <w:r w:rsidRPr="0027040F">
                          <w:rPr>
                            <w:rStyle w:val="-"/>
                            <w:rFonts w:ascii="Arial" w:hAnsi="Arial" w:cs="Arial"/>
                            <w:b/>
                            <w:lang w:val="en-US"/>
                          </w:rPr>
                          <w:t>gr</w:t>
                        </w:r>
                        <w:r w:rsidRPr="0027040F">
                          <w:rPr>
                            <w:rStyle w:val="-"/>
                            <w:rFonts w:ascii="Arial" w:hAnsi="Arial" w:cs="Arial"/>
                            <w:b/>
                            <w:lang w:val="el-GR"/>
                          </w:rPr>
                          <w:t>/</w:t>
                        </w:r>
                        <w:proofErr w:type="spellStart"/>
                        <w:r w:rsidRPr="0027040F">
                          <w:rPr>
                            <w:rStyle w:val="-"/>
                            <w:rFonts w:ascii="Arial" w:hAnsi="Arial" w:cs="Arial"/>
                            <w:b/>
                            <w:lang w:val="en-US"/>
                          </w:rPr>
                          <w:t>arximidis</w:t>
                        </w:r>
                        <w:proofErr w:type="spellEnd"/>
                        <w:r w:rsidRPr="0027040F">
                          <w:rPr>
                            <w:rStyle w:val="-"/>
                            <w:rFonts w:ascii="Arial" w:hAnsi="Arial" w:cs="Arial"/>
                            <w:b/>
                            <w:lang w:val="el-GR"/>
                          </w:rPr>
                          <w:t>2/</w:t>
                        </w:r>
                        <w:r w:rsidRPr="0027040F">
                          <w:rPr>
                            <w:rStyle w:val="-"/>
                            <w:rFonts w:ascii="Arial" w:hAnsi="Arial" w:cs="Arial"/>
                            <w:b/>
                            <w:lang w:val="en-US"/>
                          </w:rPr>
                          <w:t>docs</w:t>
                        </w:r>
                        <w:r w:rsidRPr="0027040F">
                          <w:rPr>
                            <w:rStyle w:val="-"/>
                            <w:rFonts w:ascii="Arial" w:hAnsi="Arial" w:cs="Arial"/>
                            <w:b/>
                            <w:lang w:val="el-GR"/>
                          </w:rPr>
                          <w:t>/</w:t>
                        </w:r>
                        <w:proofErr w:type="spellStart"/>
                        <w:r w:rsidRPr="0027040F">
                          <w:rPr>
                            <w:rStyle w:val="-"/>
                            <w:rFonts w:ascii="Arial" w:hAnsi="Arial" w:cs="Arial"/>
                            <w:b/>
                            <w:lang w:val="en-US"/>
                          </w:rPr>
                          <w:t>Enimerotika</w:t>
                        </w:r>
                        <w:proofErr w:type="spellEnd"/>
                        <w:r w:rsidRPr="0027040F">
                          <w:rPr>
                            <w:rStyle w:val="-"/>
                            <w:rFonts w:ascii="Arial" w:hAnsi="Arial" w:cs="Arial"/>
                            <w:b/>
                            <w:lang w:val="el-GR"/>
                          </w:rPr>
                          <w:t>_</w:t>
                        </w:r>
                        <w:proofErr w:type="spellStart"/>
                        <w:r w:rsidRPr="0027040F">
                          <w:rPr>
                            <w:rStyle w:val="-"/>
                            <w:rFonts w:ascii="Arial" w:hAnsi="Arial" w:cs="Arial"/>
                            <w:b/>
                            <w:lang w:val="en-US"/>
                          </w:rPr>
                          <w:t>filladia</w:t>
                        </w:r>
                        <w:proofErr w:type="spellEnd"/>
                        <w:r w:rsidRPr="0027040F">
                          <w:rPr>
                            <w:rStyle w:val="-"/>
                            <w:rFonts w:ascii="Arial" w:hAnsi="Arial" w:cs="Arial"/>
                            <w:b/>
                            <w:lang w:val="el-GR"/>
                          </w:rPr>
                          <w:t>/</w:t>
                        </w:r>
                        <w:proofErr w:type="spellStart"/>
                        <w:r w:rsidRPr="0027040F">
                          <w:rPr>
                            <w:rStyle w:val="-"/>
                            <w:rFonts w:ascii="Arial" w:hAnsi="Arial" w:cs="Arial"/>
                            <w:b/>
                            <w:lang w:val="en-US"/>
                          </w:rPr>
                          <w:t>filladio</w:t>
                        </w:r>
                        <w:proofErr w:type="spellEnd"/>
                        <w:r w:rsidRPr="0027040F">
                          <w:rPr>
                            <w:rStyle w:val="-"/>
                            <w:rFonts w:ascii="Arial" w:hAnsi="Arial" w:cs="Arial"/>
                            <w:b/>
                            <w:lang w:val="el-GR"/>
                          </w:rPr>
                          <w:t>_</w:t>
                        </w:r>
                        <w:proofErr w:type="spellStart"/>
                        <w:r w:rsidRPr="0027040F">
                          <w:rPr>
                            <w:rStyle w:val="-"/>
                            <w:rFonts w:ascii="Arial" w:hAnsi="Arial" w:cs="Arial"/>
                            <w:b/>
                            <w:lang w:val="en-US"/>
                          </w:rPr>
                          <w:t>gia</w:t>
                        </w:r>
                        <w:proofErr w:type="spellEnd"/>
                        <w:r w:rsidRPr="0027040F">
                          <w:rPr>
                            <w:rStyle w:val="-"/>
                            <w:rFonts w:ascii="Arial" w:hAnsi="Arial" w:cs="Arial"/>
                            <w:b/>
                            <w:lang w:val="el-GR"/>
                          </w:rPr>
                          <w:t>_</w:t>
                        </w:r>
                        <w:proofErr w:type="spellStart"/>
                        <w:r w:rsidRPr="0027040F">
                          <w:rPr>
                            <w:rStyle w:val="-"/>
                            <w:rFonts w:ascii="Arial" w:hAnsi="Arial" w:cs="Arial"/>
                            <w:b/>
                            <w:lang w:val="en-US"/>
                          </w:rPr>
                          <w:t>astheneis</w:t>
                        </w:r>
                        <w:proofErr w:type="spellEnd"/>
                        <w:r w:rsidRPr="0027040F">
                          <w:rPr>
                            <w:rStyle w:val="-"/>
                            <w:rFonts w:ascii="Arial" w:hAnsi="Arial" w:cs="Arial"/>
                            <w:b/>
                            <w:lang w:val="el-GR"/>
                          </w:rPr>
                          <w:t>.</w:t>
                        </w:r>
                        <w:r w:rsidRPr="0027040F">
                          <w:rPr>
                            <w:rStyle w:val="-"/>
                            <w:rFonts w:ascii="Arial" w:hAnsi="Arial" w:cs="Arial"/>
                            <w:b/>
                            <w:lang w:val="en-US"/>
                          </w:rPr>
                          <w:t>pdf</w:t>
                        </w:r>
                      </w:hyperlink>
                    </w:p>
                    <w:p w:rsidR="002F4BBF" w:rsidRPr="0027040F" w:rsidRDefault="002F4BBF" w:rsidP="008F5A71">
                      <w:pPr>
                        <w:spacing w:after="0"/>
                        <w:jc w:val="center"/>
                        <w:rPr>
                          <w:rFonts w:ascii="Arial" w:hAnsi="Arial" w:cs="Arial"/>
                          <w:b/>
                          <w:color w:val="000F2E"/>
                          <w:lang w:val="el-GR"/>
                        </w:rPr>
                      </w:pPr>
                      <w:hyperlink r:id="rId63" w:history="1">
                        <w:r w:rsidRPr="0027040F">
                          <w:rPr>
                            <w:rStyle w:val="-"/>
                            <w:rFonts w:ascii="Arial" w:hAnsi="Arial" w:cs="Arial"/>
                            <w:b/>
                            <w:lang w:val="el-GR"/>
                          </w:rPr>
                          <w:t>http://www.phys.teilam.gr/arximidis2/docs/Enimerotika_filladia/Filladio_gia_fisikotherapeftes.pdf</w:t>
                        </w:r>
                      </w:hyperlink>
                    </w:p>
                    <w:p w:rsidR="002F4BBF" w:rsidRPr="0027040F" w:rsidRDefault="002F4BBF" w:rsidP="00F145D7">
                      <w:pPr>
                        <w:spacing w:after="0"/>
                        <w:jc w:val="center"/>
                        <w:rPr>
                          <w:rFonts w:ascii="Arial" w:hAnsi="Arial" w:cs="Arial"/>
                          <w:b/>
                          <w:color w:val="000F2E"/>
                          <w:lang w:val="el-GR"/>
                        </w:rPr>
                      </w:pPr>
                      <w:hyperlink r:id="rId64" w:history="1">
                        <w:r w:rsidRPr="0027040F">
                          <w:rPr>
                            <w:rStyle w:val="-"/>
                            <w:rFonts w:ascii="Arial" w:hAnsi="Arial" w:cs="Arial"/>
                            <w:b/>
                            <w:lang w:val="en-US"/>
                          </w:rPr>
                          <w:t>http</w:t>
                        </w:r>
                        <w:r w:rsidRPr="0027040F">
                          <w:rPr>
                            <w:rStyle w:val="-"/>
                            <w:rFonts w:ascii="Arial" w:hAnsi="Arial" w:cs="Arial"/>
                            <w:b/>
                            <w:lang w:val="el-GR"/>
                          </w:rPr>
                          <w:t>://</w:t>
                        </w:r>
                        <w:r w:rsidRPr="0027040F">
                          <w:rPr>
                            <w:rStyle w:val="-"/>
                            <w:rFonts w:ascii="Arial" w:hAnsi="Arial" w:cs="Arial"/>
                            <w:b/>
                            <w:lang w:val="en-US"/>
                          </w:rPr>
                          <w:t>profound</w:t>
                        </w:r>
                        <w:r w:rsidRPr="0027040F">
                          <w:rPr>
                            <w:rStyle w:val="-"/>
                            <w:rFonts w:ascii="Arial" w:hAnsi="Arial" w:cs="Arial"/>
                            <w:b/>
                            <w:lang w:val="el-GR"/>
                          </w:rPr>
                          <w:t>.</w:t>
                        </w:r>
                        <w:proofErr w:type="spellStart"/>
                        <w:r w:rsidRPr="0027040F">
                          <w:rPr>
                            <w:rStyle w:val="-"/>
                            <w:rFonts w:ascii="Arial" w:hAnsi="Arial" w:cs="Arial"/>
                            <w:b/>
                            <w:lang w:val="en-US"/>
                          </w:rPr>
                          <w:t>eu</w:t>
                        </w:r>
                        <w:proofErr w:type="spellEnd"/>
                        <w:r w:rsidRPr="0027040F">
                          <w:rPr>
                            <w:rStyle w:val="-"/>
                            <w:rFonts w:ascii="Arial" w:hAnsi="Arial" w:cs="Arial"/>
                            <w:b/>
                            <w:lang w:val="el-GR"/>
                          </w:rPr>
                          <w:t>.</w:t>
                        </w:r>
                        <w:r w:rsidRPr="0027040F">
                          <w:rPr>
                            <w:rStyle w:val="-"/>
                            <w:rFonts w:ascii="Arial" w:hAnsi="Arial" w:cs="Arial"/>
                            <w:b/>
                            <w:lang w:val="en-US"/>
                          </w:rPr>
                          <w:t>com</w:t>
                        </w:r>
                        <w:r w:rsidRPr="0027040F">
                          <w:rPr>
                            <w:rStyle w:val="-"/>
                            <w:rFonts w:ascii="Arial" w:hAnsi="Arial" w:cs="Arial"/>
                            <w:b/>
                            <w:lang w:val="el-GR"/>
                          </w:rPr>
                          <w:t>/</w:t>
                        </w:r>
                        <w:r w:rsidRPr="0027040F">
                          <w:rPr>
                            <w:rStyle w:val="-"/>
                            <w:rFonts w:ascii="Arial" w:hAnsi="Arial" w:cs="Arial"/>
                            <w:b/>
                            <w:lang w:val="en-US"/>
                          </w:rPr>
                          <w:t>after</w:t>
                        </w:r>
                        <w:r w:rsidRPr="0027040F">
                          <w:rPr>
                            <w:rStyle w:val="-"/>
                            <w:rFonts w:ascii="Arial" w:hAnsi="Arial" w:cs="Arial"/>
                            <w:b/>
                            <w:lang w:val="el-GR"/>
                          </w:rPr>
                          <w:t>-</w:t>
                        </w:r>
                        <w:r w:rsidRPr="0027040F">
                          <w:rPr>
                            <w:rStyle w:val="-"/>
                            <w:rFonts w:ascii="Arial" w:hAnsi="Arial" w:cs="Arial"/>
                            <w:b/>
                            <w:lang w:val="en-US"/>
                          </w:rPr>
                          <w:t>knee</w:t>
                        </w:r>
                        <w:r w:rsidRPr="0027040F">
                          <w:rPr>
                            <w:rStyle w:val="-"/>
                            <w:rFonts w:ascii="Arial" w:hAnsi="Arial" w:cs="Arial"/>
                            <w:b/>
                            <w:lang w:val="el-GR"/>
                          </w:rPr>
                          <w:t>-</w:t>
                        </w:r>
                        <w:r w:rsidRPr="0027040F">
                          <w:rPr>
                            <w:rStyle w:val="-"/>
                            <w:rFonts w:ascii="Arial" w:hAnsi="Arial" w:cs="Arial"/>
                            <w:b/>
                            <w:lang w:val="en-US"/>
                          </w:rPr>
                          <w:t>replacement</w:t>
                        </w:r>
                        <w:r w:rsidRPr="0027040F">
                          <w:rPr>
                            <w:rStyle w:val="-"/>
                            <w:rFonts w:ascii="Arial" w:hAnsi="Arial" w:cs="Arial"/>
                            <w:b/>
                            <w:lang w:val="el-GR"/>
                          </w:rPr>
                          <w:t>-</w:t>
                        </w:r>
                        <w:r w:rsidRPr="0027040F">
                          <w:rPr>
                            <w:rStyle w:val="-"/>
                            <w:rFonts w:ascii="Arial" w:hAnsi="Arial" w:cs="Arial"/>
                            <w:b/>
                            <w:lang w:val="en-US"/>
                          </w:rPr>
                          <w:t>surgery</w:t>
                        </w:r>
                        <w:r w:rsidRPr="0027040F">
                          <w:rPr>
                            <w:rStyle w:val="-"/>
                            <w:rFonts w:ascii="Arial" w:hAnsi="Arial" w:cs="Arial"/>
                            <w:b/>
                            <w:lang w:val="el-GR"/>
                          </w:rPr>
                          <w:t>-</w:t>
                        </w:r>
                        <w:r w:rsidRPr="0027040F">
                          <w:rPr>
                            <w:rStyle w:val="-"/>
                            <w:rFonts w:ascii="Arial" w:hAnsi="Arial" w:cs="Arial"/>
                            <w:b/>
                            <w:lang w:val="en-US"/>
                          </w:rPr>
                          <w:t>in</w:t>
                        </w:r>
                        <w:r w:rsidRPr="0027040F">
                          <w:rPr>
                            <w:rStyle w:val="-"/>
                            <w:rFonts w:ascii="Arial" w:hAnsi="Arial" w:cs="Arial"/>
                            <w:b/>
                            <w:lang w:val="el-GR"/>
                          </w:rPr>
                          <w:t>-</w:t>
                        </w:r>
                        <w:proofErr w:type="spellStart"/>
                        <w:r w:rsidRPr="0027040F">
                          <w:rPr>
                            <w:rStyle w:val="-"/>
                            <w:rFonts w:ascii="Arial" w:hAnsi="Arial" w:cs="Arial"/>
                            <w:b/>
                            <w:lang w:val="en-US"/>
                          </w:rPr>
                          <w:t>greek</w:t>
                        </w:r>
                        <w:proofErr w:type="spellEnd"/>
                        <w:r w:rsidRPr="0027040F">
                          <w:rPr>
                            <w:rStyle w:val="-"/>
                            <w:rFonts w:ascii="Arial" w:hAnsi="Arial" w:cs="Arial"/>
                            <w:b/>
                            <w:lang w:val="el-GR"/>
                          </w:rPr>
                          <w:t>/</w:t>
                        </w:r>
                      </w:hyperlink>
                    </w:p>
                    <w:p w:rsidR="002F4BBF" w:rsidRPr="0027040F" w:rsidRDefault="002F4BBF" w:rsidP="00F145D7">
                      <w:pPr>
                        <w:spacing w:after="0"/>
                        <w:jc w:val="center"/>
                        <w:rPr>
                          <w:rFonts w:ascii="Arial" w:hAnsi="Arial" w:cs="Arial"/>
                          <w:b/>
                          <w:color w:val="000F2E"/>
                          <w:lang w:val="el-GR"/>
                        </w:rPr>
                      </w:pPr>
                      <w:hyperlink r:id="rId65" w:history="1">
                        <w:r w:rsidRPr="0027040F">
                          <w:rPr>
                            <w:rStyle w:val="-"/>
                            <w:rFonts w:ascii="Arial" w:hAnsi="Arial" w:cs="Arial"/>
                            <w:b/>
                            <w:lang w:val="en-US"/>
                          </w:rPr>
                          <w:t>http</w:t>
                        </w:r>
                        <w:r w:rsidRPr="0027040F">
                          <w:rPr>
                            <w:rStyle w:val="-"/>
                            <w:rFonts w:ascii="Arial" w:hAnsi="Arial" w:cs="Arial"/>
                            <w:b/>
                            <w:lang w:val="el-GR"/>
                          </w:rPr>
                          <w:t>://</w:t>
                        </w:r>
                        <w:r w:rsidRPr="0027040F">
                          <w:rPr>
                            <w:rStyle w:val="-"/>
                            <w:rFonts w:ascii="Arial" w:hAnsi="Arial" w:cs="Arial"/>
                            <w:b/>
                            <w:lang w:val="en-US"/>
                          </w:rPr>
                          <w:t>profound</w:t>
                        </w:r>
                        <w:r w:rsidRPr="0027040F">
                          <w:rPr>
                            <w:rStyle w:val="-"/>
                            <w:rFonts w:ascii="Arial" w:hAnsi="Arial" w:cs="Arial"/>
                            <w:b/>
                            <w:lang w:val="el-GR"/>
                          </w:rPr>
                          <w:t>.</w:t>
                        </w:r>
                        <w:proofErr w:type="spellStart"/>
                        <w:r w:rsidRPr="0027040F">
                          <w:rPr>
                            <w:rStyle w:val="-"/>
                            <w:rFonts w:ascii="Arial" w:hAnsi="Arial" w:cs="Arial"/>
                            <w:b/>
                            <w:lang w:val="en-US"/>
                          </w:rPr>
                          <w:t>eu</w:t>
                        </w:r>
                        <w:proofErr w:type="spellEnd"/>
                        <w:r w:rsidRPr="0027040F">
                          <w:rPr>
                            <w:rStyle w:val="-"/>
                            <w:rFonts w:ascii="Arial" w:hAnsi="Arial" w:cs="Arial"/>
                            <w:b/>
                            <w:lang w:val="el-GR"/>
                          </w:rPr>
                          <w:t>.</w:t>
                        </w:r>
                        <w:r w:rsidRPr="0027040F">
                          <w:rPr>
                            <w:rStyle w:val="-"/>
                            <w:rFonts w:ascii="Arial" w:hAnsi="Arial" w:cs="Arial"/>
                            <w:b/>
                            <w:lang w:val="en-US"/>
                          </w:rPr>
                          <w:t>com</w:t>
                        </w:r>
                        <w:r w:rsidRPr="0027040F">
                          <w:rPr>
                            <w:rStyle w:val="-"/>
                            <w:rFonts w:ascii="Arial" w:hAnsi="Arial" w:cs="Arial"/>
                            <w:b/>
                            <w:lang w:val="el-GR"/>
                          </w:rPr>
                          <w:t>/</w:t>
                        </w:r>
                        <w:r w:rsidRPr="0027040F">
                          <w:rPr>
                            <w:rStyle w:val="-"/>
                            <w:rFonts w:ascii="Arial" w:hAnsi="Arial" w:cs="Arial"/>
                            <w:b/>
                            <w:lang w:val="en-US"/>
                          </w:rPr>
                          <w:t>after</w:t>
                        </w:r>
                        <w:r w:rsidRPr="0027040F">
                          <w:rPr>
                            <w:rStyle w:val="-"/>
                            <w:rFonts w:ascii="Arial" w:hAnsi="Arial" w:cs="Arial"/>
                            <w:b/>
                            <w:lang w:val="el-GR"/>
                          </w:rPr>
                          <w:t>-</w:t>
                        </w:r>
                        <w:r w:rsidRPr="0027040F">
                          <w:rPr>
                            <w:rStyle w:val="-"/>
                            <w:rFonts w:ascii="Arial" w:hAnsi="Arial" w:cs="Arial"/>
                            <w:b/>
                            <w:lang w:val="en-US"/>
                          </w:rPr>
                          <w:t>hip</w:t>
                        </w:r>
                        <w:r w:rsidRPr="0027040F">
                          <w:rPr>
                            <w:rStyle w:val="-"/>
                            <w:rFonts w:ascii="Arial" w:hAnsi="Arial" w:cs="Arial"/>
                            <w:b/>
                            <w:lang w:val="el-GR"/>
                          </w:rPr>
                          <w:t>-</w:t>
                        </w:r>
                        <w:r w:rsidRPr="0027040F">
                          <w:rPr>
                            <w:rStyle w:val="-"/>
                            <w:rFonts w:ascii="Arial" w:hAnsi="Arial" w:cs="Arial"/>
                            <w:b/>
                            <w:lang w:val="en-US"/>
                          </w:rPr>
                          <w:t>replacement</w:t>
                        </w:r>
                        <w:r w:rsidRPr="0027040F">
                          <w:rPr>
                            <w:rStyle w:val="-"/>
                            <w:rFonts w:ascii="Arial" w:hAnsi="Arial" w:cs="Arial"/>
                            <w:b/>
                            <w:lang w:val="el-GR"/>
                          </w:rPr>
                          <w:t>-</w:t>
                        </w:r>
                        <w:r w:rsidRPr="0027040F">
                          <w:rPr>
                            <w:rStyle w:val="-"/>
                            <w:rFonts w:ascii="Arial" w:hAnsi="Arial" w:cs="Arial"/>
                            <w:b/>
                            <w:lang w:val="en-US"/>
                          </w:rPr>
                          <w:t>surgery</w:t>
                        </w:r>
                        <w:r w:rsidRPr="0027040F">
                          <w:rPr>
                            <w:rStyle w:val="-"/>
                            <w:rFonts w:ascii="Arial" w:hAnsi="Arial" w:cs="Arial"/>
                            <w:b/>
                            <w:lang w:val="el-GR"/>
                          </w:rPr>
                          <w:t>-</w:t>
                        </w:r>
                        <w:r w:rsidRPr="0027040F">
                          <w:rPr>
                            <w:rStyle w:val="-"/>
                            <w:rFonts w:ascii="Arial" w:hAnsi="Arial" w:cs="Arial"/>
                            <w:b/>
                            <w:lang w:val="en-US"/>
                          </w:rPr>
                          <w:t>short</w:t>
                        </w:r>
                        <w:r w:rsidRPr="0027040F">
                          <w:rPr>
                            <w:rStyle w:val="-"/>
                            <w:rFonts w:ascii="Arial" w:hAnsi="Arial" w:cs="Arial"/>
                            <w:b/>
                            <w:lang w:val="el-GR"/>
                          </w:rPr>
                          <w:t>-</w:t>
                        </w:r>
                        <w:r w:rsidRPr="0027040F">
                          <w:rPr>
                            <w:rStyle w:val="-"/>
                            <w:rFonts w:ascii="Arial" w:hAnsi="Arial" w:cs="Arial"/>
                            <w:b/>
                            <w:lang w:val="en-US"/>
                          </w:rPr>
                          <w:t>leaflet</w:t>
                        </w:r>
                        <w:r w:rsidRPr="0027040F">
                          <w:rPr>
                            <w:rStyle w:val="-"/>
                            <w:rFonts w:ascii="Arial" w:hAnsi="Arial" w:cs="Arial"/>
                            <w:b/>
                            <w:lang w:val="el-GR"/>
                          </w:rPr>
                          <w:t>-</w:t>
                        </w:r>
                        <w:r w:rsidRPr="0027040F">
                          <w:rPr>
                            <w:rStyle w:val="-"/>
                            <w:rFonts w:ascii="Arial" w:hAnsi="Arial" w:cs="Arial"/>
                            <w:b/>
                            <w:lang w:val="en-US"/>
                          </w:rPr>
                          <w:t>in</w:t>
                        </w:r>
                        <w:r w:rsidRPr="0027040F">
                          <w:rPr>
                            <w:rStyle w:val="-"/>
                            <w:rFonts w:ascii="Arial" w:hAnsi="Arial" w:cs="Arial"/>
                            <w:b/>
                            <w:lang w:val="el-GR"/>
                          </w:rPr>
                          <w:t>-</w:t>
                        </w:r>
                        <w:proofErr w:type="spellStart"/>
                        <w:r w:rsidRPr="0027040F">
                          <w:rPr>
                            <w:rStyle w:val="-"/>
                            <w:rFonts w:ascii="Arial" w:hAnsi="Arial" w:cs="Arial"/>
                            <w:b/>
                            <w:lang w:val="en-US"/>
                          </w:rPr>
                          <w:t>greek</w:t>
                        </w:r>
                        <w:proofErr w:type="spellEnd"/>
                        <w:r w:rsidRPr="0027040F">
                          <w:rPr>
                            <w:rStyle w:val="-"/>
                            <w:rFonts w:ascii="Arial" w:hAnsi="Arial" w:cs="Arial"/>
                            <w:b/>
                            <w:lang w:val="el-GR"/>
                          </w:rPr>
                          <w:t>/</w:t>
                        </w:r>
                      </w:hyperlink>
                    </w:p>
                    <w:p w:rsidR="002F4BBF" w:rsidRDefault="002F4BBF" w:rsidP="0027040F">
                      <w:pPr>
                        <w:spacing w:after="0"/>
                        <w:jc w:val="center"/>
                        <w:rPr>
                          <w:rStyle w:val="-"/>
                          <w:rFonts w:ascii="Arial" w:hAnsi="Arial" w:cs="Arial"/>
                          <w:b/>
                          <w:lang w:val="el-GR"/>
                        </w:rPr>
                      </w:pPr>
                      <w:hyperlink r:id="rId66" w:history="1">
                        <w:r w:rsidRPr="0027040F">
                          <w:rPr>
                            <w:rStyle w:val="-"/>
                            <w:rFonts w:ascii="Arial" w:hAnsi="Arial" w:cs="Arial"/>
                            <w:b/>
                            <w:lang w:val="en-US"/>
                          </w:rPr>
                          <w:t>http</w:t>
                        </w:r>
                        <w:r w:rsidRPr="0027040F">
                          <w:rPr>
                            <w:rStyle w:val="-"/>
                            <w:rFonts w:ascii="Arial" w:hAnsi="Arial" w:cs="Arial"/>
                            <w:b/>
                            <w:lang w:val="el-GR"/>
                          </w:rPr>
                          <w:t>://</w:t>
                        </w:r>
                        <w:r w:rsidRPr="0027040F">
                          <w:rPr>
                            <w:rStyle w:val="-"/>
                            <w:rFonts w:ascii="Arial" w:hAnsi="Arial" w:cs="Arial"/>
                            <w:b/>
                            <w:lang w:val="en-US"/>
                          </w:rPr>
                          <w:t>profound</w:t>
                        </w:r>
                        <w:r w:rsidRPr="0027040F">
                          <w:rPr>
                            <w:rStyle w:val="-"/>
                            <w:rFonts w:ascii="Arial" w:hAnsi="Arial" w:cs="Arial"/>
                            <w:b/>
                            <w:lang w:val="el-GR"/>
                          </w:rPr>
                          <w:t>.</w:t>
                        </w:r>
                        <w:proofErr w:type="spellStart"/>
                        <w:r w:rsidRPr="0027040F">
                          <w:rPr>
                            <w:rStyle w:val="-"/>
                            <w:rFonts w:ascii="Arial" w:hAnsi="Arial" w:cs="Arial"/>
                            <w:b/>
                            <w:lang w:val="en-US"/>
                          </w:rPr>
                          <w:t>eu</w:t>
                        </w:r>
                        <w:proofErr w:type="spellEnd"/>
                        <w:r w:rsidRPr="0027040F">
                          <w:rPr>
                            <w:rStyle w:val="-"/>
                            <w:rFonts w:ascii="Arial" w:hAnsi="Arial" w:cs="Arial"/>
                            <w:b/>
                            <w:lang w:val="el-GR"/>
                          </w:rPr>
                          <w:t>.</w:t>
                        </w:r>
                        <w:r w:rsidRPr="0027040F">
                          <w:rPr>
                            <w:rStyle w:val="-"/>
                            <w:rFonts w:ascii="Arial" w:hAnsi="Arial" w:cs="Arial"/>
                            <w:b/>
                            <w:lang w:val="en-US"/>
                          </w:rPr>
                          <w:t>com</w:t>
                        </w:r>
                        <w:r w:rsidRPr="0027040F">
                          <w:rPr>
                            <w:rStyle w:val="-"/>
                            <w:rFonts w:ascii="Arial" w:hAnsi="Arial" w:cs="Arial"/>
                            <w:b/>
                            <w:lang w:val="el-GR"/>
                          </w:rPr>
                          <w:t>/</w:t>
                        </w:r>
                        <w:r w:rsidRPr="0027040F">
                          <w:rPr>
                            <w:rStyle w:val="-"/>
                            <w:rFonts w:ascii="Arial" w:hAnsi="Arial" w:cs="Arial"/>
                            <w:b/>
                            <w:lang w:val="en-US"/>
                          </w:rPr>
                          <w:t>after</w:t>
                        </w:r>
                        <w:r w:rsidRPr="0027040F">
                          <w:rPr>
                            <w:rStyle w:val="-"/>
                            <w:rFonts w:ascii="Arial" w:hAnsi="Arial" w:cs="Arial"/>
                            <w:b/>
                            <w:lang w:val="el-GR"/>
                          </w:rPr>
                          <w:t>-</w:t>
                        </w:r>
                        <w:r w:rsidRPr="0027040F">
                          <w:rPr>
                            <w:rStyle w:val="-"/>
                            <w:rFonts w:ascii="Arial" w:hAnsi="Arial" w:cs="Arial"/>
                            <w:b/>
                            <w:lang w:val="en-US"/>
                          </w:rPr>
                          <w:t>hip</w:t>
                        </w:r>
                        <w:r w:rsidRPr="0027040F">
                          <w:rPr>
                            <w:rStyle w:val="-"/>
                            <w:rFonts w:ascii="Arial" w:hAnsi="Arial" w:cs="Arial"/>
                            <w:b/>
                            <w:lang w:val="el-GR"/>
                          </w:rPr>
                          <w:t>-</w:t>
                        </w:r>
                        <w:r w:rsidRPr="0027040F">
                          <w:rPr>
                            <w:rStyle w:val="-"/>
                            <w:rFonts w:ascii="Arial" w:hAnsi="Arial" w:cs="Arial"/>
                            <w:b/>
                            <w:lang w:val="en-US"/>
                          </w:rPr>
                          <w:t>replacement</w:t>
                        </w:r>
                        <w:r w:rsidRPr="0027040F">
                          <w:rPr>
                            <w:rStyle w:val="-"/>
                            <w:rFonts w:ascii="Arial" w:hAnsi="Arial" w:cs="Arial"/>
                            <w:b/>
                            <w:lang w:val="el-GR"/>
                          </w:rPr>
                          <w:t>-</w:t>
                        </w:r>
                        <w:r w:rsidRPr="0027040F">
                          <w:rPr>
                            <w:rStyle w:val="-"/>
                            <w:rFonts w:ascii="Arial" w:hAnsi="Arial" w:cs="Arial"/>
                            <w:b/>
                            <w:lang w:val="en-US"/>
                          </w:rPr>
                          <w:t>surgery</w:t>
                        </w:r>
                        <w:r w:rsidRPr="0027040F">
                          <w:rPr>
                            <w:rStyle w:val="-"/>
                            <w:rFonts w:ascii="Arial" w:hAnsi="Arial" w:cs="Arial"/>
                            <w:b/>
                            <w:lang w:val="el-GR"/>
                          </w:rPr>
                          <w:t>-</w:t>
                        </w:r>
                        <w:r w:rsidRPr="0027040F">
                          <w:rPr>
                            <w:rStyle w:val="-"/>
                            <w:rFonts w:ascii="Arial" w:hAnsi="Arial" w:cs="Arial"/>
                            <w:b/>
                            <w:lang w:val="en-US"/>
                          </w:rPr>
                          <w:t>in</w:t>
                        </w:r>
                        <w:r w:rsidRPr="0027040F">
                          <w:rPr>
                            <w:rStyle w:val="-"/>
                            <w:rFonts w:ascii="Arial" w:hAnsi="Arial" w:cs="Arial"/>
                            <w:b/>
                            <w:lang w:val="el-GR"/>
                          </w:rPr>
                          <w:t>-</w:t>
                        </w:r>
                        <w:proofErr w:type="spellStart"/>
                        <w:r w:rsidRPr="0027040F">
                          <w:rPr>
                            <w:rStyle w:val="-"/>
                            <w:rFonts w:ascii="Arial" w:hAnsi="Arial" w:cs="Arial"/>
                            <w:b/>
                            <w:lang w:val="en-US"/>
                          </w:rPr>
                          <w:t>greek</w:t>
                        </w:r>
                        <w:proofErr w:type="spellEnd"/>
                        <w:r w:rsidRPr="0027040F">
                          <w:rPr>
                            <w:rStyle w:val="-"/>
                            <w:rFonts w:ascii="Arial" w:hAnsi="Arial" w:cs="Arial"/>
                            <w:b/>
                            <w:lang w:val="el-GR"/>
                          </w:rPr>
                          <w:t>/</w:t>
                        </w:r>
                      </w:hyperlink>
                    </w:p>
                    <w:p w:rsidR="002F4BBF" w:rsidRDefault="002F4BBF" w:rsidP="0027040F">
                      <w:pPr>
                        <w:spacing w:after="0"/>
                        <w:jc w:val="center"/>
                        <w:rPr>
                          <w:rStyle w:val="-"/>
                          <w:rFonts w:ascii="Arial" w:hAnsi="Arial" w:cs="Arial"/>
                          <w:b/>
                          <w:lang w:val="el-GR"/>
                        </w:rPr>
                      </w:pPr>
                    </w:p>
                    <w:p w:rsidR="002F4BBF" w:rsidRPr="0027040F" w:rsidRDefault="002F4BBF" w:rsidP="0027040F">
                      <w:pPr>
                        <w:spacing w:after="0"/>
                        <w:jc w:val="center"/>
                        <w:rPr>
                          <w:rFonts w:ascii="Arial" w:hAnsi="Arial" w:cs="Arial"/>
                          <w:b/>
                          <w:bCs/>
                          <w:color w:val="000F2E"/>
                          <w:u w:val="single"/>
                          <w:lang w:val="el-GR"/>
                        </w:rPr>
                      </w:pPr>
                      <w:r w:rsidRPr="0027040F">
                        <w:rPr>
                          <w:rFonts w:ascii="Arial" w:hAnsi="Arial" w:cs="Arial"/>
                          <w:b/>
                          <w:color w:val="000F2E"/>
                          <w:lang w:val="el-GR"/>
                        </w:rPr>
                        <w:t xml:space="preserve"> </w:t>
                      </w:r>
                      <w:r w:rsidRPr="0027040F">
                        <w:rPr>
                          <w:rFonts w:ascii="Arial" w:hAnsi="Arial" w:cs="Arial"/>
                          <w:b/>
                          <w:bCs/>
                          <w:color w:val="000F2E"/>
                          <w:u w:val="single"/>
                          <w:lang w:val="el-GR"/>
                        </w:rPr>
                        <w:t>Κοινό Δελτίο Τύπου για την 1η Οκτωβρίου Παγκόσμια Ημέρα Ηλικιωμένων, ΟΗΕ</w:t>
                      </w:r>
                    </w:p>
                    <w:p w:rsidR="002F4BBF" w:rsidRPr="0027040F" w:rsidRDefault="002F4BBF" w:rsidP="0027040F">
                      <w:pPr>
                        <w:spacing w:after="0"/>
                        <w:jc w:val="center"/>
                        <w:rPr>
                          <w:rFonts w:ascii="Arial" w:hAnsi="Arial" w:cs="Arial"/>
                          <w:b/>
                          <w:bCs/>
                          <w:color w:val="000F2E"/>
                          <w:lang w:val="el-GR"/>
                        </w:rPr>
                      </w:pPr>
                      <w:r w:rsidRPr="0027040F">
                        <w:rPr>
                          <w:rFonts w:ascii="Arial" w:hAnsi="Arial" w:cs="Arial"/>
                          <w:b/>
                          <w:bCs/>
                          <w:color w:val="000F2E"/>
                          <w:lang w:val="el-GR"/>
                        </w:rPr>
                        <w:t xml:space="preserve">Εθνικό Κέντρο Έρευνας Φυσικών Επιστημών «Δημόκριτος», </w:t>
                      </w:r>
                    </w:p>
                    <w:p w:rsidR="002F4BBF" w:rsidRPr="0027040F" w:rsidRDefault="002F4BBF" w:rsidP="0027040F">
                      <w:pPr>
                        <w:spacing w:after="0"/>
                        <w:jc w:val="center"/>
                        <w:rPr>
                          <w:rFonts w:ascii="Arial" w:hAnsi="Arial" w:cs="Arial"/>
                          <w:b/>
                          <w:bCs/>
                          <w:color w:val="000F2E"/>
                          <w:lang w:val="el-GR"/>
                        </w:rPr>
                      </w:pPr>
                      <w:r w:rsidRPr="0027040F">
                        <w:rPr>
                          <w:rFonts w:ascii="Arial" w:hAnsi="Arial" w:cs="Arial"/>
                          <w:b/>
                          <w:bCs/>
                          <w:color w:val="000F2E"/>
                          <w:lang w:val="el-GR"/>
                        </w:rPr>
                        <w:t>Τμήμα Φυσικοθεραπείας, Τεχνολογικό Εκπαιδευτικό Ίδρυμα (T.E.I.) Στερεάς Ελλάδας:</w:t>
                      </w:r>
                    </w:p>
                    <w:p w:rsidR="002F4BBF" w:rsidRPr="0027040F" w:rsidRDefault="002F4BBF" w:rsidP="0027040F">
                      <w:pPr>
                        <w:spacing w:after="0"/>
                        <w:jc w:val="center"/>
                        <w:rPr>
                          <w:rFonts w:ascii="Arial" w:hAnsi="Arial" w:cs="Arial"/>
                          <w:b/>
                          <w:color w:val="000F2E"/>
                          <w:lang w:val="el-GR"/>
                        </w:rPr>
                      </w:pPr>
                      <w:hyperlink r:id="rId67" w:history="1">
                        <w:r w:rsidRPr="0027040F">
                          <w:rPr>
                            <w:rStyle w:val="-"/>
                            <w:rFonts w:ascii="Arial" w:hAnsi="Arial" w:cs="Arial"/>
                            <w:b/>
                            <w:lang w:val="el-GR"/>
                          </w:rPr>
                          <w:t>http://www.psfattica.gr/epikairotita/deltia-typou.html</w:t>
                        </w:r>
                      </w:hyperlink>
                    </w:p>
                    <w:p w:rsidR="002F4BBF" w:rsidRPr="0027040F" w:rsidRDefault="002F4BBF" w:rsidP="00C57D60">
                      <w:pPr>
                        <w:spacing w:after="0"/>
                        <w:jc w:val="center"/>
                        <w:rPr>
                          <w:rFonts w:ascii="Arial" w:hAnsi="Arial" w:cs="Arial"/>
                          <w:b/>
                          <w:color w:val="000F2E"/>
                          <w:lang w:val="el-GR"/>
                        </w:rPr>
                      </w:pPr>
                      <w:hyperlink r:id="rId68" w:history="1">
                        <w:r w:rsidRPr="0027040F">
                          <w:rPr>
                            <w:rStyle w:val="-"/>
                            <w:rFonts w:ascii="Arial" w:hAnsi="Arial" w:cs="Arial"/>
                            <w:b/>
                            <w:lang w:val="el-GR"/>
                          </w:rPr>
                          <w:t>http://www.demokritos.gr/Contents.aspx?lang=gr&amp;CatId=942&amp;View=18</w:t>
                        </w:r>
                      </w:hyperlink>
                      <w:r w:rsidRPr="0027040F">
                        <w:rPr>
                          <w:rFonts w:ascii="Arial" w:hAnsi="Arial" w:cs="Arial"/>
                          <w:b/>
                          <w:color w:val="000F2E"/>
                          <w:lang w:val="el-GR"/>
                        </w:rPr>
                        <w:t xml:space="preserve"> </w:t>
                      </w:r>
                    </w:p>
                    <w:p w:rsidR="002F4BBF" w:rsidRDefault="002F4BBF" w:rsidP="008F5A71">
                      <w:pPr>
                        <w:spacing w:after="0"/>
                        <w:jc w:val="center"/>
                        <w:rPr>
                          <w:rFonts w:ascii="Arial" w:hAnsi="Arial" w:cs="Arial"/>
                          <w:b/>
                          <w:color w:val="000F2E"/>
                          <w:sz w:val="20"/>
                          <w:szCs w:val="20"/>
                          <w:lang w:val="el-GR"/>
                        </w:rPr>
                      </w:pPr>
                    </w:p>
                    <w:p w:rsidR="002F4BBF" w:rsidRPr="00F145D7" w:rsidRDefault="002F4BBF" w:rsidP="00F145D7">
                      <w:pPr>
                        <w:spacing w:after="0"/>
                        <w:jc w:val="center"/>
                        <w:rPr>
                          <w:rFonts w:ascii="Arial" w:hAnsi="Arial" w:cs="Arial"/>
                          <w:b/>
                          <w:color w:val="000F2E"/>
                          <w:sz w:val="20"/>
                          <w:szCs w:val="20"/>
                          <w:lang w:val="el-GR"/>
                        </w:rPr>
                      </w:pPr>
                      <w:r w:rsidRPr="00F145D7">
                        <w:rPr>
                          <w:rFonts w:ascii="Arial" w:hAnsi="Arial" w:cs="Arial"/>
                          <w:b/>
                          <w:color w:val="000F2E"/>
                          <w:sz w:val="20"/>
                          <w:szCs w:val="20"/>
                          <w:lang w:val="el-GR"/>
                        </w:rPr>
                        <w:t xml:space="preserve"> Μετάφραση στα ελληνικά: Απόστολος </w:t>
                      </w:r>
                      <w:proofErr w:type="spellStart"/>
                      <w:r w:rsidRPr="00F145D7">
                        <w:rPr>
                          <w:rFonts w:ascii="Arial" w:hAnsi="Arial" w:cs="Arial"/>
                          <w:b/>
                          <w:color w:val="000F2E"/>
                          <w:sz w:val="20"/>
                          <w:szCs w:val="20"/>
                          <w:lang w:val="el-GR"/>
                        </w:rPr>
                        <w:t>Εμ</w:t>
                      </w:r>
                      <w:r>
                        <w:rPr>
                          <w:rFonts w:ascii="Arial" w:hAnsi="Arial" w:cs="Arial"/>
                          <w:b/>
                          <w:color w:val="000F2E"/>
                          <w:sz w:val="20"/>
                          <w:szCs w:val="20"/>
                          <w:lang w:val="el-GR"/>
                        </w:rPr>
                        <w:t>μ</w:t>
                      </w:r>
                      <w:r w:rsidRPr="00F145D7">
                        <w:rPr>
                          <w:rFonts w:ascii="Arial" w:hAnsi="Arial" w:cs="Arial"/>
                          <w:b/>
                          <w:color w:val="000F2E"/>
                          <w:sz w:val="20"/>
                          <w:szCs w:val="20"/>
                          <w:lang w:val="el-GR"/>
                        </w:rPr>
                        <w:t>ανουηλίδης</w:t>
                      </w:r>
                      <w:proofErr w:type="spellEnd"/>
                      <w:r>
                        <w:rPr>
                          <w:rFonts w:ascii="Arial" w:hAnsi="Arial" w:cs="Arial"/>
                          <w:b/>
                          <w:color w:val="000F2E"/>
                          <w:sz w:val="20"/>
                          <w:szCs w:val="20"/>
                          <w:lang w:val="el-GR"/>
                        </w:rPr>
                        <w:tab/>
                      </w:r>
                      <w:r w:rsidRPr="00F145D7">
                        <w:rPr>
                          <w:rFonts w:ascii="Arial" w:hAnsi="Arial" w:cs="Arial"/>
                          <w:b/>
                          <w:color w:val="000F2E"/>
                          <w:sz w:val="20"/>
                          <w:szCs w:val="20"/>
                          <w:lang w:val="el-GR"/>
                        </w:rPr>
                        <w:t>Επιμέλεια:</w:t>
                      </w:r>
                      <w:r>
                        <w:rPr>
                          <w:rFonts w:ascii="Arial" w:hAnsi="Arial" w:cs="Arial"/>
                          <w:b/>
                          <w:color w:val="000F2E"/>
                          <w:sz w:val="20"/>
                          <w:szCs w:val="20"/>
                          <w:lang w:val="el-GR"/>
                        </w:rPr>
                        <w:t xml:space="preserve"> Καθ. </w:t>
                      </w:r>
                      <w:r w:rsidRPr="00F145D7">
                        <w:rPr>
                          <w:rFonts w:ascii="Arial" w:hAnsi="Arial" w:cs="Arial"/>
                          <w:b/>
                          <w:color w:val="000F2E"/>
                          <w:sz w:val="20"/>
                          <w:szCs w:val="20"/>
                          <w:lang w:val="el-GR"/>
                        </w:rPr>
                        <w:t>Βασιλική Σακελλάρη</w:t>
                      </w:r>
                    </w:p>
                  </w:txbxContent>
                </v:textbox>
              </v:shape>
            </w:pict>
          </mc:Fallback>
        </mc:AlternateContent>
      </w:r>
      <w:r w:rsidR="001E3960">
        <w:rPr>
          <w:rFonts w:ascii="Times New Roman" w:hAnsi="Times New Roman" w:cs="Times New Roman"/>
          <w:noProof/>
          <w:sz w:val="24"/>
          <w:szCs w:val="24"/>
          <w:lang w:val="nb-NO" w:eastAsia="nb-NO"/>
        </w:rPr>
        <w:drawing>
          <wp:anchor distT="0" distB="0" distL="114300" distR="114300" simplePos="0" relativeHeight="251659264" behindDoc="1" locked="0" layoutInCell="1" allowOverlap="1" wp14:anchorId="510392A1" wp14:editId="111D19D1">
            <wp:simplePos x="0" y="0"/>
            <wp:positionH relativeFrom="column">
              <wp:posOffset>-729615</wp:posOffset>
            </wp:positionH>
            <wp:positionV relativeFrom="paragraph">
              <wp:posOffset>-1980565</wp:posOffset>
            </wp:positionV>
            <wp:extent cx="7543800" cy="10673937"/>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tif"/>
                    <pic:cNvPicPr/>
                  </pic:nvPicPr>
                  <pic:blipFill>
                    <a:blip r:embed="rId69">
                      <a:extLst>
                        <a:ext uri="{28A0092B-C50C-407E-A947-70E740481C1C}">
                          <a14:useLocalDpi xmlns:a14="http://schemas.microsoft.com/office/drawing/2010/main" val="0"/>
                        </a:ext>
                      </a:extLst>
                    </a:blip>
                    <a:stretch>
                      <a:fillRect/>
                    </a:stretch>
                  </pic:blipFill>
                  <pic:spPr>
                    <a:xfrm>
                      <a:off x="0" y="0"/>
                      <a:ext cx="7543800" cy="10673937"/>
                    </a:xfrm>
                    <a:prstGeom prst="rect">
                      <a:avLst/>
                    </a:prstGeom>
                  </pic:spPr>
                </pic:pic>
              </a:graphicData>
            </a:graphic>
            <wp14:sizeRelH relativeFrom="page">
              <wp14:pctWidth>0</wp14:pctWidth>
            </wp14:sizeRelH>
            <wp14:sizeRelV relativeFrom="page">
              <wp14:pctHeight>0</wp14:pctHeight>
            </wp14:sizeRelV>
          </wp:anchor>
        </w:drawing>
      </w:r>
      <w:r w:rsidR="00F85578">
        <w:rPr>
          <w:rFonts w:ascii="Times New Roman" w:hAnsi="Times New Roman" w:cs="Times New Roman"/>
          <w:noProof/>
          <w:sz w:val="24"/>
          <w:szCs w:val="24"/>
          <w:lang w:val="nb-NO" w:eastAsia="nb-NO"/>
        </w:rPr>
        <mc:AlternateContent>
          <mc:Choice Requires="wps">
            <w:drawing>
              <wp:anchor distT="0" distB="0" distL="114300" distR="114300" simplePos="0" relativeHeight="251657216" behindDoc="0" locked="0" layoutInCell="1" allowOverlap="1" wp14:anchorId="5E09942E" wp14:editId="3086A28C">
                <wp:simplePos x="0" y="0"/>
                <wp:positionH relativeFrom="column">
                  <wp:posOffset>156210</wp:posOffset>
                </wp:positionH>
                <wp:positionV relativeFrom="paragraph">
                  <wp:posOffset>8761730</wp:posOffset>
                </wp:positionV>
                <wp:extent cx="5886450" cy="2695575"/>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695575"/>
                        </a:xfrm>
                        <a:prstGeom prst="rect">
                          <a:avLst/>
                        </a:prstGeom>
                        <a:noFill/>
                        <a:ln w="9525">
                          <a:noFill/>
                          <a:miter lim="800000"/>
                          <a:headEnd/>
                          <a:tailEnd/>
                        </a:ln>
                      </wps:spPr>
                      <wps:txbx>
                        <w:txbxContent>
                          <w:p w:rsidR="002F4BBF" w:rsidRDefault="002F4BBF" w:rsidP="00F85578">
                            <w:pPr>
                              <w:spacing w:after="0"/>
                              <w:jc w:val="center"/>
                              <w:rPr>
                                <w:rFonts w:ascii="Arial" w:hAnsi="Arial" w:cs="Arial"/>
                                <w:b/>
                                <w:color w:val="000F2E"/>
                                <w:sz w:val="52"/>
                                <w:szCs w:val="52"/>
                              </w:rPr>
                            </w:pPr>
                            <w:r>
                              <w:rPr>
                                <w:rFonts w:ascii="Arial" w:hAnsi="Arial" w:cs="Arial"/>
                                <w:b/>
                                <w:color w:val="000F2E"/>
                                <w:sz w:val="52"/>
                                <w:szCs w:val="52"/>
                              </w:rPr>
                              <w:t>INSERT INFORMATION IN THIS BOX OR DELETE THE TEXT BOX AS REQUIRED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7" o:spid="_x0000_s1034" type="#_x0000_t202" style="position:absolute;margin-left:12.3pt;margin-top:689.9pt;width:463.5pt;height:21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" filled="f" stroked="f">
                <v:textbox>
                  <w:txbxContent>
                    <w:p w:rsidR="002F4BBF" w:rsidRDefault="002F4BBF" w:rsidP="00F85578">
                      <w:pPr>
                        <w:spacing w:after="0"/>
                        <w:jc w:val="center"/>
                        <w:rPr>
                          <w:rFonts w:ascii="Arial" w:hAnsi="Arial" w:cs="Arial"/>
                          <w:b/>
                          <w:color w:val="000F2E"/>
                          <w:sz w:val="52"/>
                          <w:szCs w:val="52"/>
                        </w:rPr>
                      </w:pPr>
                      <w:r>
                        <w:rPr>
                          <w:rFonts w:ascii="Arial" w:hAnsi="Arial" w:cs="Arial"/>
                          <w:b/>
                          <w:color w:val="000F2E"/>
                          <w:sz w:val="52"/>
                          <w:szCs w:val="52"/>
                        </w:rPr>
                        <w:t>INSERT INFORMATION IN THIS BOX OR DELETE THE TEXT BOX AS REQUIRED</w:t>
                      </w:r>
                    </w:p>
                  </w:txbxContent>
                </v:textbox>
              </v:shape>
            </w:pict>
          </mc:Fallback>
        </mc:AlternateContent>
      </w:r>
    </w:p>
    <w:sectPr w:rsidR="008B41AD" w:rsidSect="00FD1A30">
      <w:headerReference w:type="even" r:id="rId70"/>
      <w:headerReference w:type="default" r:id="rId71"/>
      <w:headerReference w:type="first" r:id="rId72"/>
      <w:pgSz w:w="11906" w:h="16838"/>
      <w:pgMar w:top="3119" w:right="1134" w:bottom="1985" w:left="1134" w:header="709" w:footer="85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37DB" w:rsidRDefault="00F437DB" w:rsidP="003B4E92">
      <w:pPr>
        <w:spacing w:after="0" w:line="240" w:lineRule="auto"/>
      </w:pPr>
      <w:r>
        <w:separator/>
      </w:r>
    </w:p>
  </w:endnote>
  <w:endnote w:type="continuationSeparator" w:id="0">
    <w:p w:rsidR="00F437DB" w:rsidRDefault="00F437DB" w:rsidP="003B4E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0101985"/>
      <w:docPartObj>
        <w:docPartGallery w:val="Page Numbers (Bottom of Page)"/>
        <w:docPartUnique/>
      </w:docPartObj>
    </w:sdtPr>
    <w:sdtEndPr>
      <w:rPr>
        <w:rFonts w:ascii="Arial" w:hAnsi="Arial" w:cs="Arial"/>
        <w:b/>
        <w:noProof/>
        <w:color w:val="FFFFFF" w:themeColor="background1"/>
        <w:sz w:val="20"/>
        <w:szCs w:val="20"/>
      </w:rPr>
    </w:sdtEndPr>
    <w:sdtContent>
      <w:p w:rsidR="002F4BBF" w:rsidRPr="00AC1A67" w:rsidRDefault="002F4BBF">
        <w:pPr>
          <w:pStyle w:val="Footer"/>
          <w:jc w:val="center"/>
          <w:rPr>
            <w:rFonts w:ascii="Arial" w:hAnsi="Arial" w:cs="Arial"/>
            <w:b/>
            <w:color w:val="FFFFFF" w:themeColor="background1"/>
            <w:sz w:val="20"/>
            <w:szCs w:val="20"/>
          </w:rPr>
        </w:pPr>
        <w:r>
          <w:rPr>
            <w:noProof/>
            <w:lang w:val="nb-NO" w:eastAsia="nb-NO"/>
          </w:rPr>
          <mc:AlternateContent>
            <mc:Choice Requires="wps">
              <w:drawing>
                <wp:anchor distT="0" distB="0" distL="114300" distR="114300" simplePos="0" relativeHeight="251661312" behindDoc="0" locked="0" layoutInCell="1" allowOverlap="1" wp14:anchorId="79289E9D" wp14:editId="2659E526">
                  <wp:simplePos x="0" y="0"/>
                  <wp:positionH relativeFrom="column">
                    <wp:posOffset>3493323</wp:posOffset>
                  </wp:positionH>
                  <wp:positionV relativeFrom="paragraph">
                    <wp:posOffset>-63986</wp:posOffset>
                  </wp:positionV>
                  <wp:extent cx="3043704" cy="247015"/>
                  <wp:effectExtent l="0" t="0" r="23495" b="2667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704" cy="247015"/>
                          </a:xfrm>
                          <a:prstGeom prst="rect">
                            <a:avLst/>
                          </a:prstGeom>
                          <a:solidFill>
                            <a:srgbClr val="FFFFFF"/>
                          </a:solidFill>
                          <a:ln w="9525">
                            <a:solidFill>
                              <a:schemeClr val="bg1"/>
                            </a:solidFill>
                            <a:miter lim="800000"/>
                            <a:headEnd/>
                            <a:tailEnd/>
                          </a:ln>
                        </wps:spPr>
                        <wps:txbx>
                          <w:txbxContent>
                            <w:p w:rsidR="002F4BBF" w:rsidRPr="00DE54B3" w:rsidRDefault="005215A9" w:rsidP="00AC1A67">
                              <w:pPr>
                                <w:spacing w:after="0" w:line="240" w:lineRule="auto"/>
                                <w:jc w:val="right"/>
                                <w:rPr>
                                  <w:rFonts w:ascii="Arial" w:hAnsi="Arial" w:cs="Arial"/>
                                  <w:b/>
                                  <w:i/>
                                  <w:color w:val="0F243E" w:themeColor="text2" w:themeShade="80"/>
                                  <w:sz w:val="20"/>
                                  <w:szCs w:val="20"/>
                                </w:rPr>
                              </w:pPr>
                              <w:hyperlink r:id="rId1" w:history="1">
                                <w:r w:rsidR="002F4BBF" w:rsidRPr="007F13ED">
                                  <w:rPr>
                                    <w:rStyle w:val="Hyperlink"/>
                                    <w:rFonts w:ascii="Arial" w:hAnsi="Arial" w:cs="Arial"/>
                                    <w:b/>
                                    <w:i/>
                                    <w:sz w:val="20"/>
                                    <w:szCs w:val="20"/>
                                  </w:rPr>
                                  <w:t>www.phys.teilam.gr</w:t>
                                </w:r>
                              </w:hyperlink>
                              <w:r w:rsidR="002F4BBF">
                                <w:rPr>
                                  <w:rFonts w:ascii="Arial" w:hAnsi="Arial" w:cs="Arial"/>
                                  <w:b/>
                                  <w:i/>
                                  <w:color w:val="0F243E" w:themeColor="text2" w:themeShade="80"/>
                                  <w:sz w:val="20"/>
                                  <w:szCs w:val="20"/>
                                  <w:lang w:val="en-US"/>
                                </w:rPr>
                                <w:t xml:space="preserve">    </w:t>
                              </w:r>
                              <w:r w:rsidR="002F4BBF" w:rsidRPr="00422581">
                                <w:rPr>
                                  <w:rFonts w:ascii="Arial" w:hAnsi="Arial" w:cs="Arial"/>
                                  <w:b/>
                                  <w:i/>
                                  <w:color w:val="0F243E" w:themeColor="text2" w:themeShade="80"/>
                                  <w:sz w:val="20"/>
                                  <w:szCs w:val="20"/>
                                </w:rPr>
                                <w:t xml:space="preserve"> </w:t>
                              </w:r>
                              <w:hyperlink r:id="rId2" w:history="1">
                                <w:r w:rsidR="002F4BBF" w:rsidRPr="007F13ED">
                                  <w:rPr>
                                    <w:rStyle w:val="Hyperlink"/>
                                    <w:rFonts w:ascii="Arial" w:hAnsi="Arial" w:cs="Arial"/>
                                    <w:b/>
                                    <w:i/>
                                    <w:sz w:val="20"/>
                                    <w:szCs w:val="20"/>
                                  </w:rPr>
                                  <w:t>www.demokritos.gr</w:t>
                                </w:r>
                              </w:hyperlink>
                              <w:r w:rsidR="002F4BBF">
                                <w:rPr>
                                  <w:rFonts w:ascii="Arial" w:hAnsi="Arial" w:cs="Arial"/>
                                  <w:b/>
                                  <w:i/>
                                  <w:color w:val="0F243E" w:themeColor="text2" w:themeShade="80"/>
                                  <w:sz w:val="20"/>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75.05pt;margin-top:-5.05pt;width:239.65pt;height:19.4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" strokecolor="white [3212]">
                  <v:textbox style="mso-fit-shape-to-text:t">
                    <w:txbxContent>
                      <w:p w:rsidR="002F4BBF" w:rsidRPr="00DE54B3" w:rsidRDefault="002F4BBF" w:rsidP="00AC1A67">
                        <w:pPr>
                          <w:spacing w:after="0" w:line="240" w:lineRule="auto"/>
                          <w:jc w:val="right"/>
                          <w:rPr>
                            <w:rFonts w:ascii="Arial" w:hAnsi="Arial" w:cs="Arial"/>
                            <w:b/>
                            <w:i/>
                            <w:color w:val="0F243E" w:themeColor="text2" w:themeShade="80"/>
                            <w:sz w:val="20"/>
                            <w:szCs w:val="20"/>
                          </w:rPr>
                        </w:pPr>
                        <w:hyperlink r:id="rId3" w:history="1">
                          <w:r w:rsidRPr="007F13ED">
                            <w:rPr>
                              <w:rStyle w:val="-"/>
                              <w:rFonts w:ascii="Arial" w:hAnsi="Arial" w:cs="Arial"/>
                              <w:b/>
                              <w:i/>
                              <w:sz w:val="20"/>
                              <w:szCs w:val="20"/>
                            </w:rPr>
                            <w:t>www.phys.teilam.gr</w:t>
                          </w:r>
                        </w:hyperlink>
                        <w:r>
                          <w:rPr>
                            <w:rFonts w:ascii="Arial" w:hAnsi="Arial" w:cs="Arial"/>
                            <w:b/>
                            <w:i/>
                            <w:color w:val="0F243E" w:themeColor="text2" w:themeShade="80"/>
                            <w:sz w:val="20"/>
                            <w:szCs w:val="20"/>
                            <w:lang w:val="en-US"/>
                          </w:rPr>
                          <w:t xml:space="preserve">    </w:t>
                        </w:r>
                        <w:r w:rsidRPr="00422581">
                          <w:rPr>
                            <w:rFonts w:ascii="Arial" w:hAnsi="Arial" w:cs="Arial"/>
                            <w:b/>
                            <w:i/>
                            <w:color w:val="0F243E" w:themeColor="text2" w:themeShade="80"/>
                            <w:sz w:val="20"/>
                            <w:szCs w:val="20"/>
                          </w:rPr>
                          <w:t xml:space="preserve"> </w:t>
                        </w:r>
                        <w:hyperlink r:id="rId4" w:history="1">
                          <w:r w:rsidRPr="007F13ED">
                            <w:rPr>
                              <w:rStyle w:val="-"/>
                              <w:rFonts w:ascii="Arial" w:hAnsi="Arial" w:cs="Arial"/>
                              <w:b/>
                              <w:i/>
                              <w:sz w:val="20"/>
                              <w:szCs w:val="20"/>
                            </w:rPr>
                            <w:t>www.demokritos.gr</w:t>
                          </w:r>
                        </w:hyperlink>
                        <w:r>
                          <w:rPr>
                            <w:rFonts w:ascii="Arial" w:hAnsi="Arial" w:cs="Arial"/>
                            <w:b/>
                            <w:i/>
                            <w:color w:val="0F243E" w:themeColor="text2" w:themeShade="80"/>
                            <w:sz w:val="20"/>
                            <w:szCs w:val="20"/>
                          </w:rPr>
                          <w:t xml:space="preserve"> </w:t>
                        </w:r>
                      </w:p>
                    </w:txbxContent>
                  </v:textbox>
                </v:shape>
              </w:pict>
            </mc:Fallback>
          </mc:AlternateContent>
        </w:r>
        <w:r w:rsidRPr="00AC1A67">
          <w:rPr>
            <w:rFonts w:ascii="Arial" w:hAnsi="Arial" w:cs="Arial"/>
            <w:b/>
            <w:color w:val="FFFFFF" w:themeColor="background1"/>
            <w:sz w:val="20"/>
            <w:szCs w:val="20"/>
          </w:rPr>
          <w:fldChar w:fldCharType="begin"/>
        </w:r>
        <w:r w:rsidRPr="00AC1A67">
          <w:rPr>
            <w:rFonts w:ascii="Arial" w:hAnsi="Arial" w:cs="Arial"/>
            <w:b/>
            <w:color w:val="FFFFFF" w:themeColor="background1"/>
            <w:sz w:val="20"/>
            <w:szCs w:val="20"/>
          </w:rPr>
          <w:instrText xml:space="preserve"> PAGE   \* MERGEFORMAT </w:instrText>
        </w:r>
        <w:r w:rsidRPr="00AC1A67">
          <w:rPr>
            <w:rFonts w:ascii="Arial" w:hAnsi="Arial" w:cs="Arial"/>
            <w:b/>
            <w:color w:val="FFFFFF" w:themeColor="background1"/>
            <w:sz w:val="20"/>
            <w:szCs w:val="20"/>
          </w:rPr>
          <w:fldChar w:fldCharType="separate"/>
        </w:r>
        <w:r w:rsidR="005215A9">
          <w:rPr>
            <w:rFonts w:ascii="Arial" w:hAnsi="Arial" w:cs="Arial"/>
            <w:b/>
            <w:noProof/>
            <w:color w:val="FFFFFF" w:themeColor="background1"/>
            <w:sz w:val="20"/>
            <w:szCs w:val="20"/>
          </w:rPr>
          <w:t>22</w:t>
        </w:r>
        <w:r w:rsidRPr="00AC1A67">
          <w:rPr>
            <w:rFonts w:ascii="Arial" w:hAnsi="Arial" w:cs="Arial"/>
            <w:b/>
            <w:noProof/>
            <w:color w:val="FFFFFF" w:themeColor="background1"/>
            <w:sz w:val="20"/>
            <w:szCs w:val="20"/>
          </w:rPr>
          <w:fldChar w:fldCharType="end"/>
        </w:r>
      </w:p>
    </w:sdtContent>
  </w:sdt>
  <w:p w:rsidR="002F4BBF" w:rsidRPr="00AC1A67" w:rsidRDefault="002F4BBF" w:rsidP="00AC1A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2F4BBF">
    <w:pPr>
      <w:pStyle w:val="Footer"/>
    </w:pPr>
    <w:r>
      <w:rPr>
        <w:noProof/>
        <w:lang w:val="nb-NO" w:eastAsia="nb-NO"/>
      </w:rPr>
      <mc:AlternateContent>
        <mc:Choice Requires="wps">
          <w:drawing>
            <wp:anchor distT="0" distB="0" distL="114300" distR="114300" simplePos="0" relativeHeight="251664384" behindDoc="0" locked="0" layoutInCell="1" allowOverlap="1" wp14:anchorId="61B89CDF" wp14:editId="02670E74">
              <wp:simplePos x="0" y="0"/>
              <wp:positionH relativeFrom="column">
                <wp:posOffset>1287780</wp:posOffset>
              </wp:positionH>
              <wp:positionV relativeFrom="paragraph">
                <wp:posOffset>143510</wp:posOffset>
              </wp:positionV>
              <wp:extent cx="3569970" cy="548640"/>
              <wp:effectExtent l="0" t="0" r="0" b="44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970" cy="54864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2F4BBF" w:rsidRPr="004E7670" w:rsidRDefault="002F4BBF" w:rsidP="004E7670">
                          <w:pPr>
                            <w:jc w:val="center"/>
                            <w:rPr>
                              <w:color w:val="FFFFFF" w:themeColor="background1"/>
                              <w:sz w:val="36"/>
                            </w:rPr>
                          </w:pPr>
                          <w:r w:rsidRPr="004E7670">
                            <w:rPr>
                              <w:color w:val="FFFFFF" w:themeColor="background1"/>
                              <w:sz w:val="36"/>
                            </w:rPr>
                            <w:t>WWW.PROFOUND.EU.COM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101.4pt;margin-top:11.3pt;width:281.1pt;height:43.2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" filled="f" stroked="f">
              <v:textbox style="mso-fit-shape-to-text:t">
                <w:txbxContent>
                  <w:p w:rsidR="002F4BBF" w:rsidRPr="004E7670" w:rsidRDefault="002F4BBF" w:rsidP="004E7670">
                    <w:pPr>
                      <w:jc w:val="center"/>
                      <w:rPr>
                        <w:color w:val="FFFFFF" w:themeColor="background1"/>
                        <w:sz w:val="36"/>
                      </w:rPr>
                    </w:pPr>
                    <w:r w:rsidRPr="004E7670">
                      <w:rPr>
                        <w:color w:val="FFFFFF" w:themeColor="background1"/>
                        <w:sz w:val="36"/>
                      </w:rPr>
                      <w:t>WWW.PROFOUND.EU.COM</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37DB" w:rsidRDefault="00F437DB" w:rsidP="003B4E92">
      <w:pPr>
        <w:spacing w:after="0" w:line="240" w:lineRule="auto"/>
      </w:pPr>
      <w:r>
        <w:separator/>
      </w:r>
    </w:p>
  </w:footnote>
  <w:footnote w:type="continuationSeparator" w:id="0">
    <w:p w:rsidR="00F437DB" w:rsidRDefault="00F437DB" w:rsidP="003B4E9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0" o:spid="_x0000_s2064" type="#_x0000_t75" style="position:absolute;margin-left:0;margin-top:0;width:594.75pt;height:841.5pt;z-index:-251640832;mso-position-horizontal:center;mso-position-horizontal-relative:margin;mso-position-vertical:center;mso-position-vertical-relative:margin" o:allowincell="f">
          <v:imagedata r:id="rId1" o:title="bod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1" o:spid="_x0000_s2065" type="#_x0000_t75" style="position:absolute;margin-left:0;margin-top:0;width:594.75pt;height:841.5pt;z-index:-251639808;mso-position-horizontal:center;mso-position-horizontal-relative:margin;mso-position-vertical:center;mso-position-vertical-relative:margin" o:allowincell="f">
          <v:imagedata r:id="rId1" o:title="body"/>
          <w10:wrap anchorx="margin" anchory="margin"/>
        </v:shape>
      </w:pict>
    </w:r>
    <w:r w:rsidR="002F4BBF">
      <w:rPr>
        <w:noProof/>
        <w:lang w:val="nb-NO" w:eastAsia="nb-NO"/>
      </w:rPr>
      <mc:AlternateContent>
        <mc:Choice Requires="wps">
          <w:drawing>
            <wp:anchor distT="0" distB="0" distL="114300" distR="114300" simplePos="0" relativeHeight="251659264" behindDoc="0" locked="0" layoutInCell="1" allowOverlap="1" wp14:anchorId="2CAA8383" wp14:editId="24840E62">
              <wp:simplePos x="0" y="0"/>
              <wp:positionH relativeFrom="column">
                <wp:posOffset>4118610</wp:posOffset>
              </wp:positionH>
              <wp:positionV relativeFrom="paragraph">
                <wp:posOffset>64135</wp:posOffset>
              </wp:positionV>
              <wp:extent cx="2400300" cy="626745"/>
              <wp:effectExtent l="0" t="0" r="19050" b="2159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26745"/>
                      </a:xfrm>
                      <a:prstGeom prst="rect">
                        <a:avLst/>
                      </a:prstGeom>
                      <a:solidFill>
                        <a:srgbClr val="FFFFFF"/>
                      </a:solidFill>
                      <a:ln w="9525">
                        <a:solidFill>
                          <a:schemeClr val="bg1"/>
                        </a:solidFill>
                        <a:miter lim="800000"/>
                        <a:headEnd/>
                        <a:tailEnd/>
                      </a:ln>
                    </wps:spPr>
                    <wps:txbx>
                      <w:txbxContent>
                        <w:p w:rsidR="002F4BBF" w:rsidRDefault="002F4BBF" w:rsidP="003B4E92">
                          <w:pPr>
                            <w:spacing w:after="0" w:line="240" w:lineRule="auto"/>
                            <w:jc w:val="right"/>
                            <w:rPr>
                              <w:rFonts w:ascii="Arial" w:hAnsi="Arial" w:cs="Arial"/>
                              <w:sz w:val="24"/>
                              <w:szCs w:val="24"/>
                            </w:rPr>
                          </w:pPr>
                          <w:r w:rsidRPr="003B4E92">
                            <w:rPr>
                              <w:rFonts w:ascii="Arial" w:hAnsi="Arial" w:cs="Arial"/>
                              <w:sz w:val="24"/>
                              <w:szCs w:val="24"/>
                            </w:rPr>
                            <w:t>INSERT ORGANIZATION LOGO AS AN IMAGE HERE</w:t>
                          </w:r>
                        </w:p>
                        <w:p w:rsidR="002F4BBF" w:rsidRPr="003B4E92" w:rsidRDefault="002F4BBF" w:rsidP="003B4E92">
                          <w:pPr>
                            <w:spacing w:after="0" w:line="240" w:lineRule="auto"/>
                            <w:jc w:val="right"/>
                            <w:rPr>
                              <w:rFonts w:ascii="Arial" w:hAnsi="Arial" w:cs="Arial"/>
                              <w:sz w:val="24"/>
                              <w:szCs w:val="24"/>
                            </w:rPr>
                          </w:pPr>
                          <w:r>
                            <w:rPr>
                              <w:rFonts w:ascii="Arial" w:hAnsi="Arial" w:cs="Arial"/>
                              <w:sz w:val="24"/>
                              <w:szCs w:val="24"/>
                            </w:rPr>
                            <w:t>AND DELETE THIS TEXT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324.3pt;margin-top:5.05pt;width:189pt;height:49.3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" strokecolor="white [3212]">
              <v:textbox style="mso-fit-shape-to-text:t">
                <w:txbxContent>
                  <w:p w:rsidR="002F4BBF" w:rsidRDefault="002F4BBF" w:rsidP="003B4E92">
                    <w:pPr>
                      <w:spacing w:after="0" w:line="240" w:lineRule="auto"/>
                      <w:jc w:val="right"/>
                      <w:rPr>
                        <w:rFonts w:ascii="Arial" w:hAnsi="Arial" w:cs="Arial"/>
                        <w:sz w:val="24"/>
                        <w:szCs w:val="24"/>
                      </w:rPr>
                    </w:pPr>
                    <w:r w:rsidRPr="003B4E92">
                      <w:rPr>
                        <w:rFonts w:ascii="Arial" w:hAnsi="Arial" w:cs="Arial"/>
                        <w:sz w:val="24"/>
                        <w:szCs w:val="24"/>
                      </w:rPr>
                      <w:t>INSERT ORGANIZATION LOGO AS AN IMAGE HERE</w:t>
                    </w:r>
                  </w:p>
                  <w:p w:rsidR="002F4BBF" w:rsidRPr="003B4E92" w:rsidRDefault="002F4BBF" w:rsidP="003B4E92">
                    <w:pPr>
                      <w:spacing w:after="0" w:line="240" w:lineRule="auto"/>
                      <w:jc w:val="right"/>
                      <w:rPr>
                        <w:rFonts w:ascii="Arial" w:hAnsi="Arial" w:cs="Arial"/>
                        <w:sz w:val="24"/>
                        <w:szCs w:val="24"/>
                      </w:rPr>
                    </w:pPr>
                    <w:r>
                      <w:rPr>
                        <w:rFonts w:ascii="Arial" w:hAnsi="Arial" w:cs="Arial"/>
                        <w:sz w:val="24"/>
                        <w:szCs w:val="24"/>
                      </w:rPr>
                      <w:t>AND DELETE THIS TEXT</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2F4BBF" w:rsidP="00AF4134">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3" o:spid="_x0000_s2067" type="#_x0000_t75" style="position:absolute;margin-left:0;margin-top:0;width:594.75pt;height:841.5pt;z-index:-251637760;mso-position-horizontal:center;mso-position-horizontal-relative:margin;mso-position-vertical:center;mso-position-vertical-relative:margin" o:allowincell="f">
          <v:imagedata r:id="rId1" o:title="body"/>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2F4BBF">
    <w:pPr>
      <w:pStyle w:val="Header"/>
    </w:pPr>
    <w:r>
      <w:rPr>
        <w:noProof/>
        <w:lang w:val="nb-NO" w:eastAsia="nb-NO"/>
      </w:rPr>
      <mc:AlternateContent>
        <mc:Choice Requires="wps">
          <w:drawing>
            <wp:anchor distT="0" distB="0" distL="114300" distR="114300" simplePos="0" relativeHeight="251673600" behindDoc="0" locked="0" layoutInCell="1" allowOverlap="1" wp14:anchorId="4B36C8AC" wp14:editId="0FBD5B0F">
              <wp:simplePos x="0" y="0"/>
              <wp:positionH relativeFrom="column">
                <wp:posOffset>3945043</wp:posOffset>
              </wp:positionH>
              <wp:positionV relativeFrom="paragraph">
                <wp:posOffset>-52070</wp:posOffset>
              </wp:positionV>
              <wp:extent cx="2499994" cy="838834"/>
              <wp:effectExtent l="0" t="0" r="1524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994" cy="838834"/>
                      </a:xfrm>
                      <a:prstGeom prst="rect">
                        <a:avLst/>
                      </a:prstGeom>
                      <a:solidFill>
                        <a:srgbClr val="FFFFFF"/>
                      </a:solidFill>
                      <a:ln w="9525">
                        <a:solidFill>
                          <a:schemeClr val="bg1"/>
                        </a:solidFill>
                        <a:miter lim="800000"/>
                        <a:headEnd/>
                        <a:tailEnd/>
                      </a:ln>
                    </wps:spPr>
                    <wps:txbx>
                      <w:txbxContent>
                        <w:p w:rsidR="002F4BBF" w:rsidRPr="00426CC0" w:rsidRDefault="002F4BBF" w:rsidP="003B4E92">
                          <w:pPr>
                            <w:spacing w:after="0" w:line="240" w:lineRule="auto"/>
                            <w:jc w:val="right"/>
                            <w:rPr>
                              <w:rFonts w:ascii="Arial" w:hAnsi="Arial" w:cs="Arial"/>
                              <w:sz w:val="24"/>
                              <w:szCs w:val="24"/>
                              <w:lang w:val="el-GR"/>
                            </w:rPr>
                          </w:pPr>
                          <w:r>
                            <w:rPr>
                              <w:noProof/>
                              <w:szCs w:val="32"/>
                              <w:lang w:val="nb-NO" w:eastAsia="nb-NO"/>
                            </w:rPr>
                            <w:drawing>
                              <wp:inline distT="0" distB="0" distL="0" distR="0">
                                <wp:extent cx="818515" cy="818515"/>
                                <wp:effectExtent l="0" t="0" r="635" b="635"/>
                                <wp:docPr id="4" name="Εικόνα 4" descr="C:\Documents and Settings\Areti\Desktop\CMYK logo tei stereas ellad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Documents and Settings\Areti\Desktop\CMYK logo tei stereas elladas 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818515"/>
                                        </a:xfrm>
                                        <a:prstGeom prst="rect">
                                          <a:avLst/>
                                        </a:prstGeom>
                                        <a:noFill/>
                                        <a:ln>
                                          <a:noFill/>
                                        </a:ln>
                                      </pic:spPr>
                                    </pic:pic>
                                  </a:graphicData>
                                </a:graphic>
                              </wp:inline>
                            </w:drawing>
                          </w:r>
                          <w:r>
                            <w:rPr>
                              <w:noProof/>
                              <w:szCs w:val="32"/>
                              <w:lang w:val="nb-NO" w:eastAsia="nb-NO"/>
                            </w:rPr>
                            <w:drawing>
                              <wp:inline distT="0" distB="0" distL="0" distR="0">
                                <wp:extent cx="782955" cy="716915"/>
                                <wp:effectExtent l="0" t="0" r="0" b="6985"/>
                                <wp:docPr id="5" name="Εικόνα 5" descr="NCSR DHMOKRITO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 Εικόνα" descr="NCSR DHMOKRITOS_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2955" cy="7169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310.65pt;margin-top:-4.1pt;width:196.85pt;height:66.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" strokecolor="white [3212]">
              <v:textbox>
                <w:txbxContent>
                  <w:p w:rsidR="002F4BBF" w:rsidRPr="00426CC0" w:rsidRDefault="002F4BBF" w:rsidP="003B4E92">
                    <w:pPr>
                      <w:spacing w:after="0" w:line="240" w:lineRule="auto"/>
                      <w:jc w:val="right"/>
                      <w:rPr>
                        <w:rFonts w:ascii="Arial" w:hAnsi="Arial" w:cs="Arial"/>
                        <w:sz w:val="24"/>
                        <w:szCs w:val="24"/>
                        <w:lang w:val="el-GR"/>
                      </w:rPr>
                    </w:pPr>
                    <w:r>
                      <w:rPr>
                        <w:noProof/>
                        <w:szCs w:val="32"/>
                        <w:lang w:val="el-GR" w:eastAsia="el-GR"/>
                      </w:rPr>
                      <w:drawing>
                        <wp:inline distT="0" distB="0" distL="0" distR="0">
                          <wp:extent cx="818515" cy="818515"/>
                          <wp:effectExtent l="0" t="0" r="635" b="635"/>
                          <wp:docPr id="4" name="Εικόνα 4" descr="C:\Documents and Settings\Areti\Desktop\CMYK logo tei stereas ellad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Documents and Settings\Areti\Desktop\CMYK logo tei stereas elladas d.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18515" cy="818515"/>
                                  </a:xfrm>
                                  <a:prstGeom prst="rect">
                                    <a:avLst/>
                                  </a:prstGeom>
                                  <a:noFill/>
                                  <a:ln>
                                    <a:noFill/>
                                  </a:ln>
                                </pic:spPr>
                              </pic:pic>
                            </a:graphicData>
                          </a:graphic>
                        </wp:inline>
                      </w:drawing>
                    </w:r>
                    <w:r>
                      <w:rPr>
                        <w:noProof/>
                        <w:szCs w:val="32"/>
                        <w:lang w:val="el-GR" w:eastAsia="el-GR"/>
                      </w:rPr>
                      <w:drawing>
                        <wp:inline distT="0" distB="0" distL="0" distR="0">
                          <wp:extent cx="782955" cy="716915"/>
                          <wp:effectExtent l="0" t="0" r="0" b="6985"/>
                          <wp:docPr id="5" name="Εικόνα 5" descr="NCSR DHMOKRITO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 Εικόνα" descr="NCSR DHMOKRITOS_logo.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82955" cy="716915"/>
                                  </a:xfrm>
                                  <a:prstGeom prst="rect">
                                    <a:avLst/>
                                  </a:prstGeom>
                                  <a:noFill/>
                                  <a:ln>
                                    <a:noFill/>
                                  </a:ln>
                                </pic:spPr>
                              </pic:pic>
                            </a:graphicData>
                          </a:graphic>
                        </wp:inline>
                      </w:drawing>
                    </w:r>
                  </w:p>
                </w:txbxContent>
              </v:textbox>
            </v:shape>
          </w:pict>
        </mc:Fallback>
      </mc:AlternateContent>
    </w:r>
    <w:r w:rsidR="005215A9">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4" o:spid="_x0000_s2068" type="#_x0000_t75" style="position:absolute;margin-left:-56.45pt;margin-top:-155.9pt;width:594.75pt;height:841.5pt;z-index:-251636736;mso-position-horizontal-relative:margin;mso-position-vertical-relative:margin" o:allowincell="f">
          <v:imagedata r:id="rId5" o:title="body"/>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rsidP="00AF4134">
    <w:pPr>
      <w:pStyle w:val="Header"/>
      <w:jc w:val="cent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2" o:spid="_x0000_s2066" type="#_x0000_t75" style="position:absolute;left:0;text-align:left;margin-left:-56.45pt;margin-top:-155.9pt;width:594.75pt;height:841.5pt;z-index:-251638784;mso-position-horizontal-relative:margin;mso-position-vertical-relative:margin" o:allowincell="f">
          <v:imagedata r:id="rId1" o:title="body"/>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6" o:spid="_x0000_s2070" type="#_x0000_t75" style="position:absolute;margin-left:0;margin-top:0;width:594.75pt;height:841.5pt;z-index:-251634688;mso-position-horizontal:center;mso-position-horizontal-relative:margin;mso-position-vertical:center;mso-position-vertical-relative:margin" o:allowincell="f">
          <v:imagedata r:id="rId1" o:title="body"/>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5215A9">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36857" o:spid="_x0000_s2071" type="#_x0000_t75" style="position:absolute;margin-left:0;margin-top:0;width:594.75pt;height:841.5pt;z-index:-251633664;mso-position-horizontal:center;mso-position-horizontal-relative:margin;mso-position-vertical:center;mso-position-vertical-relative:margin" o:allowincell="f">
          <v:imagedata r:id="rId1" o:title="body"/>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4BBF" w:rsidRDefault="002F4BBF" w:rsidP="00AF413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60183C"/>
    <w:multiLevelType w:val="hybridMultilevel"/>
    <w:tmpl w:val="CF243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DB279B3"/>
    <w:multiLevelType w:val="multilevel"/>
    <w:tmpl w:val="1F3CA43E"/>
    <w:lvl w:ilvl="0">
      <w:numFmt w:val="bullet"/>
      <w:lvlText w:val="•"/>
      <w:lvlJc w:val="left"/>
      <w:rPr>
        <w:rFonts w:ascii="Helvetica" w:eastAsia="Helvetica" w:hAnsi="Helvetica" w:cs="Helvetica"/>
        <w:b w:val="0"/>
        <w:bCs w:val="0"/>
        <w:position w:val="0"/>
      </w:rPr>
    </w:lvl>
    <w:lvl w:ilvl="1">
      <w:start w:val="1"/>
      <w:numFmt w:val="bullet"/>
      <w:lvlText w:val="o"/>
      <w:lvlJc w:val="left"/>
      <w:rPr>
        <w:rFonts w:ascii="Helvetica" w:eastAsia="Helvetica" w:hAnsi="Helvetica" w:cs="Helvetica"/>
        <w:b/>
        <w:bCs/>
        <w:position w:val="0"/>
      </w:rPr>
    </w:lvl>
    <w:lvl w:ilvl="2">
      <w:start w:val="1"/>
      <w:numFmt w:val="bullet"/>
      <w:lvlText w:val="▪"/>
      <w:lvlJc w:val="left"/>
      <w:rPr>
        <w:rFonts w:ascii="Helvetica" w:eastAsia="Helvetica" w:hAnsi="Helvetica" w:cs="Helvetica"/>
        <w:b/>
        <w:bCs/>
        <w:position w:val="0"/>
      </w:rPr>
    </w:lvl>
    <w:lvl w:ilvl="3">
      <w:start w:val="1"/>
      <w:numFmt w:val="bullet"/>
      <w:lvlText w:val="•"/>
      <w:lvlJc w:val="left"/>
      <w:rPr>
        <w:rFonts w:ascii="Helvetica" w:eastAsia="Helvetica" w:hAnsi="Helvetica" w:cs="Helvetica"/>
        <w:b/>
        <w:bCs/>
        <w:position w:val="0"/>
      </w:rPr>
    </w:lvl>
    <w:lvl w:ilvl="4">
      <w:start w:val="1"/>
      <w:numFmt w:val="bullet"/>
      <w:lvlText w:val="o"/>
      <w:lvlJc w:val="left"/>
      <w:rPr>
        <w:rFonts w:ascii="Helvetica" w:eastAsia="Helvetica" w:hAnsi="Helvetica" w:cs="Helvetica"/>
        <w:b/>
        <w:bCs/>
        <w:position w:val="0"/>
      </w:rPr>
    </w:lvl>
    <w:lvl w:ilvl="5">
      <w:start w:val="1"/>
      <w:numFmt w:val="bullet"/>
      <w:lvlText w:val="▪"/>
      <w:lvlJc w:val="left"/>
      <w:rPr>
        <w:rFonts w:ascii="Helvetica" w:eastAsia="Helvetica" w:hAnsi="Helvetica" w:cs="Helvetica"/>
        <w:b/>
        <w:bCs/>
        <w:position w:val="0"/>
      </w:rPr>
    </w:lvl>
    <w:lvl w:ilvl="6">
      <w:start w:val="1"/>
      <w:numFmt w:val="bullet"/>
      <w:lvlText w:val="•"/>
      <w:lvlJc w:val="left"/>
      <w:rPr>
        <w:rFonts w:ascii="Helvetica" w:eastAsia="Helvetica" w:hAnsi="Helvetica" w:cs="Helvetica"/>
        <w:b/>
        <w:bCs/>
        <w:position w:val="0"/>
      </w:rPr>
    </w:lvl>
    <w:lvl w:ilvl="7">
      <w:start w:val="1"/>
      <w:numFmt w:val="bullet"/>
      <w:lvlText w:val="o"/>
      <w:lvlJc w:val="left"/>
      <w:rPr>
        <w:rFonts w:ascii="Helvetica" w:eastAsia="Helvetica" w:hAnsi="Helvetica" w:cs="Helvetica"/>
        <w:b/>
        <w:bCs/>
        <w:position w:val="0"/>
      </w:rPr>
    </w:lvl>
    <w:lvl w:ilvl="8">
      <w:start w:val="1"/>
      <w:numFmt w:val="bullet"/>
      <w:lvlText w:val="▪"/>
      <w:lvlJc w:val="left"/>
      <w:rPr>
        <w:rFonts w:ascii="Helvetica" w:eastAsia="Helvetica" w:hAnsi="Helvetica" w:cs="Helvetica"/>
        <w:b/>
        <w:bCs/>
        <w:position w:val="0"/>
      </w:rPr>
    </w:lvl>
  </w:abstractNum>
  <w:abstractNum w:abstractNumId="2">
    <w:nsid w:val="1E5C6094"/>
    <w:multiLevelType w:val="hybridMultilevel"/>
    <w:tmpl w:val="CA8A9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3400330"/>
    <w:multiLevelType w:val="hybridMultilevel"/>
    <w:tmpl w:val="DC5EC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9294746"/>
    <w:multiLevelType w:val="hybridMultilevel"/>
    <w:tmpl w:val="2B9A3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26049D1"/>
    <w:multiLevelType w:val="multilevel"/>
    <w:tmpl w:val="16365EA8"/>
    <w:lvl w:ilvl="0">
      <w:numFmt w:val="bullet"/>
      <w:lvlText w:val="•"/>
      <w:lvlJc w:val="left"/>
      <w:rPr>
        <w:rFonts w:ascii="Helvetica" w:eastAsia="Helvetica" w:hAnsi="Helvetica" w:cs="Helvetica"/>
        <w:b w:val="0"/>
        <w:bCs w:val="0"/>
        <w:position w:val="0"/>
      </w:rPr>
    </w:lvl>
    <w:lvl w:ilvl="1">
      <w:start w:val="1"/>
      <w:numFmt w:val="bullet"/>
      <w:lvlText w:val="o"/>
      <w:lvlJc w:val="left"/>
      <w:rPr>
        <w:rFonts w:ascii="Helvetica" w:eastAsia="Helvetica" w:hAnsi="Helvetica" w:cs="Helvetica"/>
        <w:b/>
        <w:bCs/>
        <w:position w:val="0"/>
      </w:rPr>
    </w:lvl>
    <w:lvl w:ilvl="2">
      <w:start w:val="1"/>
      <w:numFmt w:val="bullet"/>
      <w:lvlText w:val="▪"/>
      <w:lvlJc w:val="left"/>
      <w:rPr>
        <w:rFonts w:ascii="Helvetica" w:eastAsia="Helvetica" w:hAnsi="Helvetica" w:cs="Helvetica"/>
        <w:b/>
        <w:bCs/>
        <w:position w:val="0"/>
      </w:rPr>
    </w:lvl>
    <w:lvl w:ilvl="3">
      <w:start w:val="1"/>
      <w:numFmt w:val="bullet"/>
      <w:lvlText w:val="•"/>
      <w:lvlJc w:val="left"/>
      <w:rPr>
        <w:rFonts w:ascii="Helvetica" w:eastAsia="Helvetica" w:hAnsi="Helvetica" w:cs="Helvetica"/>
        <w:b/>
        <w:bCs/>
        <w:position w:val="0"/>
      </w:rPr>
    </w:lvl>
    <w:lvl w:ilvl="4">
      <w:start w:val="1"/>
      <w:numFmt w:val="bullet"/>
      <w:lvlText w:val="o"/>
      <w:lvlJc w:val="left"/>
      <w:rPr>
        <w:rFonts w:ascii="Helvetica" w:eastAsia="Helvetica" w:hAnsi="Helvetica" w:cs="Helvetica"/>
        <w:b/>
        <w:bCs/>
        <w:position w:val="0"/>
      </w:rPr>
    </w:lvl>
    <w:lvl w:ilvl="5">
      <w:start w:val="1"/>
      <w:numFmt w:val="bullet"/>
      <w:lvlText w:val="▪"/>
      <w:lvlJc w:val="left"/>
      <w:rPr>
        <w:rFonts w:ascii="Helvetica" w:eastAsia="Helvetica" w:hAnsi="Helvetica" w:cs="Helvetica"/>
        <w:b/>
        <w:bCs/>
        <w:position w:val="0"/>
      </w:rPr>
    </w:lvl>
    <w:lvl w:ilvl="6">
      <w:start w:val="1"/>
      <w:numFmt w:val="bullet"/>
      <w:lvlText w:val="•"/>
      <w:lvlJc w:val="left"/>
      <w:rPr>
        <w:rFonts w:ascii="Helvetica" w:eastAsia="Helvetica" w:hAnsi="Helvetica" w:cs="Helvetica"/>
        <w:b/>
        <w:bCs/>
        <w:position w:val="0"/>
      </w:rPr>
    </w:lvl>
    <w:lvl w:ilvl="7">
      <w:start w:val="1"/>
      <w:numFmt w:val="bullet"/>
      <w:lvlText w:val="o"/>
      <w:lvlJc w:val="left"/>
      <w:rPr>
        <w:rFonts w:ascii="Helvetica" w:eastAsia="Helvetica" w:hAnsi="Helvetica" w:cs="Helvetica"/>
        <w:b/>
        <w:bCs/>
        <w:position w:val="0"/>
      </w:rPr>
    </w:lvl>
    <w:lvl w:ilvl="8">
      <w:start w:val="1"/>
      <w:numFmt w:val="bullet"/>
      <w:lvlText w:val="▪"/>
      <w:lvlJc w:val="left"/>
      <w:rPr>
        <w:rFonts w:ascii="Helvetica" w:eastAsia="Helvetica" w:hAnsi="Helvetica" w:cs="Helvetica"/>
        <w:b/>
        <w:bCs/>
        <w:position w:val="0"/>
      </w:rPr>
    </w:lvl>
  </w:abstractNum>
  <w:abstractNum w:abstractNumId="6">
    <w:nsid w:val="3B8D3DD6"/>
    <w:multiLevelType w:val="hybridMultilevel"/>
    <w:tmpl w:val="DA126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98D3ADD"/>
    <w:multiLevelType w:val="multilevel"/>
    <w:tmpl w:val="0680A99E"/>
    <w:styleLink w:val="ImportedStyle11"/>
    <w:lvl w:ilvl="0">
      <w:numFmt w:val="bullet"/>
      <w:lvlText w:val="•"/>
      <w:lvlJc w:val="left"/>
      <w:rPr>
        <w:rFonts w:ascii="Helvetica" w:eastAsia="Helvetica" w:hAnsi="Helvetica" w:cs="Helvetica"/>
        <w:b w:val="0"/>
        <w:bCs w:val="0"/>
        <w:position w:val="0"/>
      </w:rPr>
    </w:lvl>
    <w:lvl w:ilvl="1">
      <w:start w:val="1"/>
      <w:numFmt w:val="bullet"/>
      <w:lvlText w:val="o"/>
      <w:lvlJc w:val="left"/>
      <w:rPr>
        <w:rFonts w:ascii="Helvetica" w:eastAsia="Helvetica" w:hAnsi="Helvetica" w:cs="Helvetica"/>
        <w:b/>
        <w:bCs/>
        <w:position w:val="0"/>
      </w:rPr>
    </w:lvl>
    <w:lvl w:ilvl="2">
      <w:start w:val="1"/>
      <w:numFmt w:val="bullet"/>
      <w:lvlText w:val="▪"/>
      <w:lvlJc w:val="left"/>
      <w:rPr>
        <w:rFonts w:ascii="Helvetica" w:eastAsia="Helvetica" w:hAnsi="Helvetica" w:cs="Helvetica"/>
        <w:b/>
        <w:bCs/>
        <w:position w:val="0"/>
      </w:rPr>
    </w:lvl>
    <w:lvl w:ilvl="3">
      <w:start w:val="1"/>
      <w:numFmt w:val="bullet"/>
      <w:lvlText w:val="•"/>
      <w:lvlJc w:val="left"/>
      <w:rPr>
        <w:rFonts w:ascii="Helvetica" w:eastAsia="Helvetica" w:hAnsi="Helvetica" w:cs="Helvetica"/>
        <w:b/>
        <w:bCs/>
        <w:position w:val="0"/>
      </w:rPr>
    </w:lvl>
    <w:lvl w:ilvl="4">
      <w:start w:val="1"/>
      <w:numFmt w:val="bullet"/>
      <w:lvlText w:val="o"/>
      <w:lvlJc w:val="left"/>
      <w:rPr>
        <w:rFonts w:ascii="Helvetica" w:eastAsia="Helvetica" w:hAnsi="Helvetica" w:cs="Helvetica"/>
        <w:b/>
        <w:bCs/>
        <w:position w:val="0"/>
      </w:rPr>
    </w:lvl>
    <w:lvl w:ilvl="5">
      <w:start w:val="1"/>
      <w:numFmt w:val="bullet"/>
      <w:lvlText w:val="▪"/>
      <w:lvlJc w:val="left"/>
      <w:rPr>
        <w:rFonts w:ascii="Helvetica" w:eastAsia="Helvetica" w:hAnsi="Helvetica" w:cs="Helvetica"/>
        <w:b/>
        <w:bCs/>
        <w:position w:val="0"/>
      </w:rPr>
    </w:lvl>
    <w:lvl w:ilvl="6">
      <w:start w:val="1"/>
      <w:numFmt w:val="bullet"/>
      <w:lvlText w:val="•"/>
      <w:lvlJc w:val="left"/>
      <w:rPr>
        <w:rFonts w:ascii="Helvetica" w:eastAsia="Helvetica" w:hAnsi="Helvetica" w:cs="Helvetica"/>
        <w:b/>
        <w:bCs/>
        <w:position w:val="0"/>
      </w:rPr>
    </w:lvl>
    <w:lvl w:ilvl="7">
      <w:start w:val="1"/>
      <w:numFmt w:val="bullet"/>
      <w:lvlText w:val="o"/>
      <w:lvlJc w:val="left"/>
      <w:rPr>
        <w:rFonts w:ascii="Helvetica" w:eastAsia="Helvetica" w:hAnsi="Helvetica" w:cs="Helvetica"/>
        <w:b/>
        <w:bCs/>
        <w:position w:val="0"/>
      </w:rPr>
    </w:lvl>
    <w:lvl w:ilvl="8">
      <w:start w:val="1"/>
      <w:numFmt w:val="bullet"/>
      <w:lvlText w:val="▪"/>
      <w:lvlJc w:val="left"/>
      <w:rPr>
        <w:rFonts w:ascii="Helvetica" w:eastAsia="Helvetica" w:hAnsi="Helvetica" w:cs="Helvetica"/>
        <w:b/>
        <w:bCs/>
        <w:position w:val="0"/>
      </w:rPr>
    </w:lvl>
  </w:abstractNum>
  <w:abstractNum w:abstractNumId="8">
    <w:nsid w:val="682766B2"/>
    <w:multiLevelType w:val="hybridMultilevel"/>
    <w:tmpl w:val="2EEEB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A4E0142"/>
    <w:multiLevelType w:val="multilevel"/>
    <w:tmpl w:val="D0168B54"/>
    <w:lvl w:ilvl="0">
      <w:numFmt w:val="bullet"/>
      <w:lvlText w:val="•"/>
      <w:lvlJc w:val="left"/>
      <w:rPr>
        <w:rFonts w:ascii="Helvetica" w:eastAsia="Helvetica" w:hAnsi="Helvetica" w:cs="Helvetica"/>
        <w:b w:val="0"/>
        <w:bCs w:val="0"/>
        <w:position w:val="0"/>
      </w:rPr>
    </w:lvl>
    <w:lvl w:ilvl="1">
      <w:start w:val="1"/>
      <w:numFmt w:val="bullet"/>
      <w:lvlText w:val="o"/>
      <w:lvlJc w:val="left"/>
      <w:rPr>
        <w:rFonts w:ascii="Helvetica" w:eastAsia="Helvetica" w:hAnsi="Helvetica" w:cs="Helvetica"/>
        <w:b/>
        <w:bCs/>
        <w:position w:val="0"/>
      </w:rPr>
    </w:lvl>
    <w:lvl w:ilvl="2">
      <w:start w:val="1"/>
      <w:numFmt w:val="bullet"/>
      <w:lvlText w:val="▪"/>
      <w:lvlJc w:val="left"/>
      <w:rPr>
        <w:rFonts w:ascii="Helvetica" w:eastAsia="Helvetica" w:hAnsi="Helvetica" w:cs="Helvetica"/>
        <w:b/>
        <w:bCs/>
        <w:position w:val="0"/>
      </w:rPr>
    </w:lvl>
    <w:lvl w:ilvl="3">
      <w:start w:val="1"/>
      <w:numFmt w:val="bullet"/>
      <w:lvlText w:val="•"/>
      <w:lvlJc w:val="left"/>
      <w:rPr>
        <w:rFonts w:ascii="Helvetica" w:eastAsia="Helvetica" w:hAnsi="Helvetica" w:cs="Helvetica"/>
        <w:b/>
        <w:bCs/>
        <w:position w:val="0"/>
      </w:rPr>
    </w:lvl>
    <w:lvl w:ilvl="4">
      <w:start w:val="1"/>
      <w:numFmt w:val="bullet"/>
      <w:lvlText w:val="o"/>
      <w:lvlJc w:val="left"/>
      <w:rPr>
        <w:rFonts w:ascii="Helvetica" w:eastAsia="Helvetica" w:hAnsi="Helvetica" w:cs="Helvetica"/>
        <w:b/>
        <w:bCs/>
        <w:position w:val="0"/>
      </w:rPr>
    </w:lvl>
    <w:lvl w:ilvl="5">
      <w:start w:val="1"/>
      <w:numFmt w:val="bullet"/>
      <w:lvlText w:val="▪"/>
      <w:lvlJc w:val="left"/>
      <w:rPr>
        <w:rFonts w:ascii="Helvetica" w:eastAsia="Helvetica" w:hAnsi="Helvetica" w:cs="Helvetica"/>
        <w:b/>
        <w:bCs/>
        <w:position w:val="0"/>
      </w:rPr>
    </w:lvl>
    <w:lvl w:ilvl="6">
      <w:start w:val="1"/>
      <w:numFmt w:val="bullet"/>
      <w:lvlText w:val="•"/>
      <w:lvlJc w:val="left"/>
      <w:rPr>
        <w:rFonts w:ascii="Helvetica" w:eastAsia="Helvetica" w:hAnsi="Helvetica" w:cs="Helvetica"/>
        <w:b/>
        <w:bCs/>
        <w:position w:val="0"/>
      </w:rPr>
    </w:lvl>
    <w:lvl w:ilvl="7">
      <w:start w:val="1"/>
      <w:numFmt w:val="bullet"/>
      <w:lvlText w:val="o"/>
      <w:lvlJc w:val="left"/>
      <w:rPr>
        <w:rFonts w:ascii="Helvetica" w:eastAsia="Helvetica" w:hAnsi="Helvetica" w:cs="Helvetica"/>
        <w:b/>
        <w:bCs/>
        <w:position w:val="0"/>
      </w:rPr>
    </w:lvl>
    <w:lvl w:ilvl="8">
      <w:start w:val="1"/>
      <w:numFmt w:val="bullet"/>
      <w:lvlText w:val="▪"/>
      <w:lvlJc w:val="left"/>
      <w:rPr>
        <w:rFonts w:ascii="Helvetica" w:eastAsia="Helvetica" w:hAnsi="Helvetica" w:cs="Helvetica"/>
        <w:b/>
        <w:bCs/>
        <w:position w:val="0"/>
      </w:rPr>
    </w:lvl>
  </w:abstractNum>
  <w:abstractNum w:abstractNumId="10">
    <w:nsid w:val="79D0629A"/>
    <w:multiLevelType w:val="hybridMultilevel"/>
    <w:tmpl w:val="FFB8D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9"/>
  </w:num>
  <w:num w:numId="4">
    <w:abstractNumId w:val="7"/>
  </w:num>
  <w:num w:numId="5">
    <w:abstractNumId w:val="3"/>
  </w:num>
  <w:num w:numId="6">
    <w:abstractNumId w:val="2"/>
  </w:num>
  <w:num w:numId="7">
    <w:abstractNumId w:val="4"/>
  </w:num>
  <w:num w:numId="8">
    <w:abstractNumId w:val="6"/>
  </w:num>
  <w:num w:numId="9">
    <w:abstractNumId w:val="10"/>
  </w:num>
  <w:num w:numId="10">
    <w:abstractNumId w:val="8"/>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3"/>
  <w:displayBackgroundShape/>
  <w:proofState w:spelling="clean" w:grammar="clean"/>
  <w:attachedTemplate r:id="rId1"/>
  <w:defaultTabStop w:val="720"/>
  <w:hyphenationZone w:val="425"/>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1915"/>
    <w:rsid w:val="000045C5"/>
    <w:rsid w:val="00023BBF"/>
    <w:rsid w:val="00026360"/>
    <w:rsid w:val="00044B0D"/>
    <w:rsid w:val="000869E6"/>
    <w:rsid w:val="00093568"/>
    <w:rsid w:val="00094787"/>
    <w:rsid w:val="000A44AF"/>
    <w:rsid w:val="000D0865"/>
    <w:rsid w:val="000D46DC"/>
    <w:rsid w:val="000D5DAA"/>
    <w:rsid w:val="000E5A89"/>
    <w:rsid w:val="000E6DD1"/>
    <w:rsid w:val="00111517"/>
    <w:rsid w:val="0011374D"/>
    <w:rsid w:val="0011392D"/>
    <w:rsid w:val="0013091C"/>
    <w:rsid w:val="00137967"/>
    <w:rsid w:val="00174B2E"/>
    <w:rsid w:val="00181C1E"/>
    <w:rsid w:val="00181D64"/>
    <w:rsid w:val="00196A6A"/>
    <w:rsid w:val="001A1CB1"/>
    <w:rsid w:val="001A2395"/>
    <w:rsid w:val="001A268F"/>
    <w:rsid w:val="001A354F"/>
    <w:rsid w:val="001A6FA8"/>
    <w:rsid w:val="001B0F97"/>
    <w:rsid w:val="001B5EC4"/>
    <w:rsid w:val="001C4A39"/>
    <w:rsid w:val="001E3960"/>
    <w:rsid w:val="001E7082"/>
    <w:rsid w:val="001F5CF7"/>
    <w:rsid w:val="0022418A"/>
    <w:rsid w:val="00262192"/>
    <w:rsid w:val="002664A1"/>
    <w:rsid w:val="0027040F"/>
    <w:rsid w:val="00274669"/>
    <w:rsid w:val="0029147F"/>
    <w:rsid w:val="002A3C58"/>
    <w:rsid w:val="002C4559"/>
    <w:rsid w:val="002D581A"/>
    <w:rsid w:val="002F4BBF"/>
    <w:rsid w:val="002F6C44"/>
    <w:rsid w:val="003143F1"/>
    <w:rsid w:val="00321045"/>
    <w:rsid w:val="003326CB"/>
    <w:rsid w:val="00333BE1"/>
    <w:rsid w:val="00334D3D"/>
    <w:rsid w:val="003437C4"/>
    <w:rsid w:val="003519DE"/>
    <w:rsid w:val="00364DCF"/>
    <w:rsid w:val="00381151"/>
    <w:rsid w:val="00381975"/>
    <w:rsid w:val="003861C0"/>
    <w:rsid w:val="00386F36"/>
    <w:rsid w:val="00387BAD"/>
    <w:rsid w:val="00390CB0"/>
    <w:rsid w:val="00392AD1"/>
    <w:rsid w:val="00393111"/>
    <w:rsid w:val="0039701A"/>
    <w:rsid w:val="003A3B38"/>
    <w:rsid w:val="003B3E90"/>
    <w:rsid w:val="003B4E92"/>
    <w:rsid w:val="003B5912"/>
    <w:rsid w:val="003B6904"/>
    <w:rsid w:val="003C0853"/>
    <w:rsid w:val="003C3D4C"/>
    <w:rsid w:val="003C639C"/>
    <w:rsid w:val="003D2CEC"/>
    <w:rsid w:val="003D65A6"/>
    <w:rsid w:val="003E54CF"/>
    <w:rsid w:val="003E56A3"/>
    <w:rsid w:val="003F14AD"/>
    <w:rsid w:val="00402B4E"/>
    <w:rsid w:val="004103AF"/>
    <w:rsid w:val="00422581"/>
    <w:rsid w:val="00426CC0"/>
    <w:rsid w:val="00444AB6"/>
    <w:rsid w:val="004466E0"/>
    <w:rsid w:val="004779E7"/>
    <w:rsid w:val="004843C4"/>
    <w:rsid w:val="00485329"/>
    <w:rsid w:val="00486A59"/>
    <w:rsid w:val="00497D80"/>
    <w:rsid w:val="004C2D29"/>
    <w:rsid w:val="004C626C"/>
    <w:rsid w:val="004E562F"/>
    <w:rsid w:val="004E7670"/>
    <w:rsid w:val="004F7A63"/>
    <w:rsid w:val="005215A9"/>
    <w:rsid w:val="00525DAA"/>
    <w:rsid w:val="005273C5"/>
    <w:rsid w:val="00533A85"/>
    <w:rsid w:val="00537A35"/>
    <w:rsid w:val="00537D42"/>
    <w:rsid w:val="005529CB"/>
    <w:rsid w:val="00554EB6"/>
    <w:rsid w:val="005566EF"/>
    <w:rsid w:val="00561D29"/>
    <w:rsid w:val="00565A37"/>
    <w:rsid w:val="00566010"/>
    <w:rsid w:val="0059238A"/>
    <w:rsid w:val="005A2BB0"/>
    <w:rsid w:val="005A5BBA"/>
    <w:rsid w:val="005B0B27"/>
    <w:rsid w:val="005B12A5"/>
    <w:rsid w:val="005B1898"/>
    <w:rsid w:val="005B50B0"/>
    <w:rsid w:val="005C2632"/>
    <w:rsid w:val="005D6AB2"/>
    <w:rsid w:val="006017B1"/>
    <w:rsid w:val="00601E22"/>
    <w:rsid w:val="00604923"/>
    <w:rsid w:val="00611F70"/>
    <w:rsid w:val="00614149"/>
    <w:rsid w:val="006161B3"/>
    <w:rsid w:val="00624B0B"/>
    <w:rsid w:val="0064063F"/>
    <w:rsid w:val="00651C6B"/>
    <w:rsid w:val="006535E2"/>
    <w:rsid w:val="00664F71"/>
    <w:rsid w:val="00665B0E"/>
    <w:rsid w:val="00665B2D"/>
    <w:rsid w:val="00671BFB"/>
    <w:rsid w:val="00682912"/>
    <w:rsid w:val="00687528"/>
    <w:rsid w:val="0069402B"/>
    <w:rsid w:val="006C442C"/>
    <w:rsid w:val="006D1D74"/>
    <w:rsid w:val="006D2E21"/>
    <w:rsid w:val="00705A4B"/>
    <w:rsid w:val="00710C9E"/>
    <w:rsid w:val="00711F22"/>
    <w:rsid w:val="00712F07"/>
    <w:rsid w:val="00716B72"/>
    <w:rsid w:val="0072299D"/>
    <w:rsid w:val="00722D3D"/>
    <w:rsid w:val="007435D8"/>
    <w:rsid w:val="00767B0B"/>
    <w:rsid w:val="007928D3"/>
    <w:rsid w:val="007C680B"/>
    <w:rsid w:val="007E56A5"/>
    <w:rsid w:val="007E7B49"/>
    <w:rsid w:val="007F49E7"/>
    <w:rsid w:val="007F49E9"/>
    <w:rsid w:val="007F4F3A"/>
    <w:rsid w:val="00802DC5"/>
    <w:rsid w:val="008304D0"/>
    <w:rsid w:val="00840264"/>
    <w:rsid w:val="00842E36"/>
    <w:rsid w:val="008672DE"/>
    <w:rsid w:val="008715D7"/>
    <w:rsid w:val="00875E6B"/>
    <w:rsid w:val="0088233C"/>
    <w:rsid w:val="00882871"/>
    <w:rsid w:val="008A0111"/>
    <w:rsid w:val="008A43C6"/>
    <w:rsid w:val="008A6ACF"/>
    <w:rsid w:val="008B41AD"/>
    <w:rsid w:val="008D1864"/>
    <w:rsid w:val="008D19E2"/>
    <w:rsid w:val="008D65A8"/>
    <w:rsid w:val="008E0D19"/>
    <w:rsid w:val="008F2F3B"/>
    <w:rsid w:val="008F5A71"/>
    <w:rsid w:val="00912F38"/>
    <w:rsid w:val="00924042"/>
    <w:rsid w:val="0095433B"/>
    <w:rsid w:val="009569EA"/>
    <w:rsid w:val="00960F8D"/>
    <w:rsid w:val="009648EF"/>
    <w:rsid w:val="00965875"/>
    <w:rsid w:val="0097127A"/>
    <w:rsid w:val="0098178F"/>
    <w:rsid w:val="00987899"/>
    <w:rsid w:val="00990ABA"/>
    <w:rsid w:val="009B00B7"/>
    <w:rsid w:val="009B5318"/>
    <w:rsid w:val="009B68AC"/>
    <w:rsid w:val="009D109B"/>
    <w:rsid w:val="009D2D05"/>
    <w:rsid w:val="009F211F"/>
    <w:rsid w:val="009F4BBB"/>
    <w:rsid w:val="009F7972"/>
    <w:rsid w:val="00A17253"/>
    <w:rsid w:val="00A326CF"/>
    <w:rsid w:val="00A43101"/>
    <w:rsid w:val="00A61A50"/>
    <w:rsid w:val="00A714D4"/>
    <w:rsid w:val="00A770BC"/>
    <w:rsid w:val="00A77FF5"/>
    <w:rsid w:val="00A93B1E"/>
    <w:rsid w:val="00A9647C"/>
    <w:rsid w:val="00AA29D4"/>
    <w:rsid w:val="00AB1915"/>
    <w:rsid w:val="00AC1A67"/>
    <w:rsid w:val="00AC2125"/>
    <w:rsid w:val="00AD5137"/>
    <w:rsid w:val="00AF4134"/>
    <w:rsid w:val="00AF42A6"/>
    <w:rsid w:val="00B33E64"/>
    <w:rsid w:val="00B4129B"/>
    <w:rsid w:val="00B9185F"/>
    <w:rsid w:val="00B94CBC"/>
    <w:rsid w:val="00B97689"/>
    <w:rsid w:val="00BE2CE2"/>
    <w:rsid w:val="00BF6A2E"/>
    <w:rsid w:val="00C10FAC"/>
    <w:rsid w:val="00C23747"/>
    <w:rsid w:val="00C36D08"/>
    <w:rsid w:val="00C50CB5"/>
    <w:rsid w:val="00C51FA4"/>
    <w:rsid w:val="00C57D60"/>
    <w:rsid w:val="00CA4083"/>
    <w:rsid w:val="00CB261B"/>
    <w:rsid w:val="00CB4322"/>
    <w:rsid w:val="00CB566A"/>
    <w:rsid w:val="00CC1518"/>
    <w:rsid w:val="00CC1915"/>
    <w:rsid w:val="00CC786A"/>
    <w:rsid w:val="00CD49EF"/>
    <w:rsid w:val="00CE750C"/>
    <w:rsid w:val="00CF6E3C"/>
    <w:rsid w:val="00D01E4F"/>
    <w:rsid w:val="00D119CE"/>
    <w:rsid w:val="00D172B9"/>
    <w:rsid w:val="00D31E18"/>
    <w:rsid w:val="00D43DE2"/>
    <w:rsid w:val="00D522FE"/>
    <w:rsid w:val="00D53B6B"/>
    <w:rsid w:val="00D55B28"/>
    <w:rsid w:val="00D560D6"/>
    <w:rsid w:val="00D6037C"/>
    <w:rsid w:val="00D624C7"/>
    <w:rsid w:val="00D65A7E"/>
    <w:rsid w:val="00D67A0A"/>
    <w:rsid w:val="00D832C5"/>
    <w:rsid w:val="00DC1171"/>
    <w:rsid w:val="00DC7BC1"/>
    <w:rsid w:val="00DD065C"/>
    <w:rsid w:val="00DD1F59"/>
    <w:rsid w:val="00DD4C1F"/>
    <w:rsid w:val="00DD6CD4"/>
    <w:rsid w:val="00DE4F08"/>
    <w:rsid w:val="00DE54B3"/>
    <w:rsid w:val="00DE5AAE"/>
    <w:rsid w:val="00E04597"/>
    <w:rsid w:val="00E11E6D"/>
    <w:rsid w:val="00E13681"/>
    <w:rsid w:val="00E50AA7"/>
    <w:rsid w:val="00E549BD"/>
    <w:rsid w:val="00E81228"/>
    <w:rsid w:val="00E851E9"/>
    <w:rsid w:val="00EA063A"/>
    <w:rsid w:val="00EA28FB"/>
    <w:rsid w:val="00EB08AA"/>
    <w:rsid w:val="00EC401B"/>
    <w:rsid w:val="00EC5984"/>
    <w:rsid w:val="00ED0B79"/>
    <w:rsid w:val="00ED773D"/>
    <w:rsid w:val="00EE75B9"/>
    <w:rsid w:val="00EF056F"/>
    <w:rsid w:val="00EF3693"/>
    <w:rsid w:val="00EF6E14"/>
    <w:rsid w:val="00F02973"/>
    <w:rsid w:val="00F1258E"/>
    <w:rsid w:val="00F145D7"/>
    <w:rsid w:val="00F30C97"/>
    <w:rsid w:val="00F41885"/>
    <w:rsid w:val="00F437DB"/>
    <w:rsid w:val="00F5325A"/>
    <w:rsid w:val="00F57CB1"/>
    <w:rsid w:val="00F70DEA"/>
    <w:rsid w:val="00F80162"/>
    <w:rsid w:val="00F85578"/>
    <w:rsid w:val="00F96739"/>
    <w:rsid w:val="00FB2CA5"/>
    <w:rsid w:val="00FC7F08"/>
    <w:rsid w:val="00FD1A30"/>
    <w:rsid w:val="00FE7950"/>
    <w:rsid w:val="00FF27C1"/>
    <w:rsid w:val="00FF28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915"/>
    <w:rPr>
      <w:rFonts w:eastAsiaTheme="minorHAnsi"/>
      <w:lang w:eastAsia="en-US"/>
    </w:rPr>
  </w:style>
  <w:style w:type="paragraph" w:styleId="Heading3">
    <w:name w:val="heading 3"/>
    <w:basedOn w:val="Normal"/>
    <w:next w:val="Normal"/>
    <w:link w:val="Heading3Char"/>
    <w:uiPriority w:val="9"/>
    <w:semiHidden/>
    <w:unhideWhenUsed/>
    <w:qFormat/>
    <w:rsid w:val="00CC19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47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4787"/>
    <w:rPr>
      <w:rFonts w:ascii="Tahoma" w:hAnsi="Tahoma" w:cs="Tahoma"/>
      <w:sz w:val="16"/>
      <w:szCs w:val="16"/>
    </w:rPr>
  </w:style>
  <w:style w:type="paragraph" w:styleId="Header">
    <w:name w:val="header"/>
    <w:basedOn w:val="Normal"/>
    <w:link w:val="HeaderChar"/>
    <w:uiPriority w:val="99"/>
    <w:unhideWhenUsed/>
    <w:rsid w:val="003B4E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4E92"/>
  </w:style>
  <w:style w:type="paragraph" w:styleId="Footer">
    <w:name w:val="footer"/>
    <w:basedOn w:val="Normal"/>
    <w:link w:val="FooterChar"/>
    <w:uiPriority w:val="99"/>
    <w:unhideWhenUsed/>
    <w:rsid w:val="003B4E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4E92"/>
  </w:style>
  <w:style w:type="paragraph" w:customStyle="1" w:styleId="BodyA">
    <w:name w:val="Body A"/>
    <w:link w:val="BodyAChar"/>
    <w:rsid w:val="00CC1915"/>
    <w:pPr>
      <w:pBdr>
        <w:top w:val="nil"/>
        <w:left w:val="nil"/>
        <w:bottom w:val="nil"/>
        <w:right w:val="nil"/>
        <w:between w:val="nil"/>
        <w:bar w:val="nil"/>
      </w:pBdr>
      <w:spacing w:after="0" w:line="288" w:lineRule="auto"/>
      <w:jc w:val="both"/>
    </w:pPr>
    <w:rPr>
      <w:rFonts w:ascii="Helvetica" w:eastAsia="Helvetica" w:hAnsi="Helvetica" w:cs="Helvetica"/>
      <w:color w:val="000000"/>
      <w:sz w:val="24"/>
      <w:szCs w:val="24"/>
      <w:u w:color="000000"/>
      <w:bdr w:val="nil"/>
      <w:lang w:val="en-US" w:eastAsia="en-US"/>
    </w:rPr>
  </w:style>
  <w:style w:type="numbering" w:customStyle="1" w:styleId="ImportedStyle11">
    <w:name w:val="Imported Style 11"/>
    <w:rsid w:val="00CC1915"/>
    <w:pPr>
      <w:numPr>
        <w:numId w:val="4"/>
      </w:numPr>
    </w:pPr>
  </w:style>
  <w:style w:type="paragraph" w:customStyle="1" w:styleId="Indent">
    <w:name w:val="Indent"/>
    <w:rsid w:val="00CC1915"/>
    <w:pPr>
      <w:pBdr>
        <w:top w:val="nil"/>
        <w:left w:val="nil"/>
        <w:bottom w:val="nil"/>
        <w:right w:val="nil"/>
        <w:between w:val="nil"/>
        <w:bar w:val="nil"/>
      </w:pBdr>
      <w:spacing w:after="0" w:line="288" w:lineRule="auto"/>
      <w:ind w:left="283" w:right="283"/>
      <w:jc w:val="both"/>
    </w:pPr>
    <w:rPr>
      <w:rFonts w:ascii="Helvetica" w:eastAsia="Arial Unicode MS" w:hAnsi="Arial Unicode MS" w:cs="Arial Unicode MS"/>
      <w:color w:val="000000"/>
      <w:sz w:val="24"/>
      <w:szCs w:val="24"/>
      <w:u w:color="000000"/>
      <w:bdr w:val="nil"/>
      <w:lang w:val="en-US" w:eastAsia="en-US"/>
    </w:rPr>
  </w:style>
  <w:style w:type="paragraph" w:customStyle="1" w:styleId="Default">
    <w:name w:val="Default"/>
    <w:rsid w:val="00CC1915"/>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val="en-US" w:eastAsia="en-US"/>
    </w:rPr>
  </w:style>
  <w:style w:type="character" w:customStyle="1" w:styleId="Hyperlink0">
    <w:name w:val="Hyperlink.0"/>
    <w:basedOn w:val="DefaultParagraphFont"/>
    <w:rsid w:val="00CC1915"/>
    <w:rPr>
      <w:color w:val="0432FF"/>
      <w:u w:val="single"/>
    </w:rPr>
  </w:style>
  <w:style w:type="paragraph" w:customStyle="1" w:styleId="ProfoundHeading2">
    <w:name w:val="Profound Heading 2"/>
    <w:basedOn w:val="Heading3"/>
    <w:link w:val="ProfoundHeading2Char"/>
    <w:qFormat/>
    <w:rsid w:val="00CC1915"/>
    <w:rPr>
      <w:rFonts w:ascii="Arial" w:eastAsia="Arial Unicode MS" w:hAnsi="Arial" w:cs="Arial"/>
      <w:color w:val="17365D" w:themeColor="text2" w:themeShade="BF"/>
      <w:sz w:val="36"/>
      <w:szCs w:val="36"/>
    </w:rPr>
  </w:style>
  <w:style w:type="character" w:customStyle="1" w:styleId="ProfoundHeading2Char">
    <w:name w:val="Profound Heading 2 Char"/>
    <w:basedOn w:val="Heading3Char"/>
    <w:link w:val="ProfoundHeading2"/>
    <w:rsid w:val="00CC1915"/>
    <w:rPr>
      <w:rFonts w:ascii="Arial" w:eastAsia="Arial Unicode MS" w:hAnsi="Arial" w:cs="Arial"/>
      <w:b/>
      <w:bCs/>
      <w:color w:val="17365D" w:themeColor="text2" w:themeShade="BF"/>
      <w:sz w:val="36"/>
      <w:szCs w:val="36"/>
      <w:lang w:eastAsia="en-US"/>
    </w:rPr>
  </w:style>
  <w:style w:type="paragraph" w:customStyle="1" w:styleId="Profounddefault">
    <w:name w:val="Profound default"/>
    <w:basedOn w:val="BodyA"/>
    <w:link w:val="ProfounddefaultChar"/>
    <w:qFormat/>
    <w:rsid w:val="00CC1915"/>
    <w:pPr>
      <w:spacing w:after="240"/>
    </w:pPr>
    <w:rPr>
      <w:rFonts w:eastAsia="Arial Unicode MS" w:hAnsi="Arial Unicode MS" w:cs="Arial Unicode MS"/>
    </w:rPr>
  </w:style>
  <w:style w:type="character" w:customStyle="1" w:styleId="BodyAChar">
    <w:name w:val="Body A Char"/>
    <w:basedOn w:val="DefaultParagraphFont"/>
    <w:link w:val="BodyA"/>
    <w:rsid w:val="00CC1915"/>
    <w:rPr>
      <w:rFonts w:ascii="Helvetica" w:eastAsia="Helvetica" w:hAnsi="Helvetica" w:cs="Helvetica"/>
      <w:color w:val="000000"/>
      <w:sz w:val="24"/>
      <w:szCs w:val="24"/>
      <w:u w:color="000000"/>
      <w:bdr w:val="nil"/>
      <w:lang w:val="en-US" w:eastAsia="en-US"/>
    </w:rPr>
  </w:style>
  <w:style w:type="character" w:customStyle="1" w:styleId="ProfounddefaultChar">
    <w:name w:val="Profound default Char"/>
    <w:basedOn w:val="BodyAChar"/>
    <w:link w:val="Profounddefault"/>
    <w:rsid w:val="00CC1915"/>
    <w:rPr>
      <w:rFonts w:ascii="Helvetica" w:eastAsia="Arial Unicode MS" w:hAnsi="Arial Unicode MS" w:cs="Arial Unicode MS"/>
      <w:color w:val="000000"/>
      <w:sz w:val="24"/>
      <w:szCs w:val="24"/>
      <w:u w:color="000000"/>
      <w:bdr w:val="nil"/>
      <w:lang w:val="en-US" w:eastAsia="en-US"/>
    </w:rPr>
  </w:style>
  <w:style w:type="paragraph" w:customStyle="1" w:styleId="Profoundheading4">
    <w:name w:val="Profound heading 4"/>
    <w:basedOn w:val="Normal"/>
    <w:link w:val="Profoundheading4Char"/>
    <w:qFormat/>
    <w:rsid w:val="00CC1915"/>
    <w:pPr>
      <w:pBdr>
        <w:top w:val="nil"/>
        <w:left w:val="nil"/>
        <w:bottom w:val="nil"/>
        <w:right w:val="nil"/>
        <w:between w:val="nil"/>
        <w:bar w:val="nil"/>
      </w:pBdr>
      <w:spacing w:after="0" w:line="288" w:lineRule="auto"/>
      <w:jc w:val="both"/>
    </w:pPr>
    <w:rPr>
      <w:rFonts w:ascii="Helvetica" w:eastAsia="Arial Unicode MS" w:hAnsi="Arial Unicode MS" w:cs="Arial Unicode MS"/>
      <w:b/>
      <w:color w:val="17365D" w:themeColor="text2" w:themeShade="BF"/>
      <w:sz w:val="24"/>
      <w:szCs w:val="24"/>
      <w:u w:color="000000"/>
      <w:bdr w:val="nil"/>
      <w:lang w:val="en-US"/>
    </w:rPr>
  </w:style>
  <w:style w:type="character" w:customStyle="1" w:styleId="Profoundheading4Char">
    <w:name w:val="Profound heading 4 Char"/>
    <w:basedOn w:val="DefaultParagraphFont"/>
    <w:link w:val="Profoundheading4"/>
    <w:rsid w:val="00CC1915"/>
    <w:rPr>
      <w:rFonts w:ascii="Helvetica" w:eastAsia="Arial Unicode MS" w:hAnsi="Arial Unicode MS" w:cs="Arial Unicode MS"/>
      <w:b/>
      <w:color w:val="17365D" w:themeColor="text2" w:themeShade="BF"/>
      <w:sz w:val="24"/>
      <w:szCs w:val="24"/>
      <w:u w:color="000000"/>
      <w:bdr w:val="nil"/>
      <w:lang w:val="en-US" w:eastAsia="en-US"/>
    </w:rPr>
  </w:style>
  <w:style w:type="paragraph" w:styleId="TOC3">
    <w:name w:val="toc 3"/>
    <w:basedOn w:val="Normal"/>
    <w:next w:val="Normal"/>
    <w:autoRedefine/>
    <w:uiPriority w:val="39"/>
    <w:unhideWhenUsed/>
    <w:rsid w:val="00CC1915"/>
    <w:pPr>
      <w:spacing w:after="100"/>
      <w:ind w:left="440"/>
    </w:pPr>
  </w:style>
  <w:style w:type="character" w:styleId="Hyperlink">
    <w:name w:val="Hyperlink"/>
    <w:basedOn w:val="DefaultParagraphFont"/>
    <w:uiPriority w:val="99"/>
    <w:unhideWhenUsed/>
    <w:rsid w:val="00CC1915"/>
    <w:rPr>
      <w:color w:val="0000FF" w:themeColor="hyperlink"/>
      <w:u w:val="single"/>
    </w:rPr>
  </w:style>
  <w:style w:type="character" w:customStyle="1" w:styleId="Heading3Char">
    <w:name w:val="Heading 3 Char"/>
    <w:basedOn w:val="DefaultParagraphFont"/>
    <w:link w:val="Heading3"/>
    <w:uiPriority w:val="9"/>
    <w:semiHidden/>
    <w:rsid w:val="00CC1915"/>
    <w:rPr>
      <w:rFonts w:asciiTheme="majorHAnsi" w:eastAsiaTheme="majorEastAsia" w:hAnsiTheme="majorHAnsi" w:cstheme="majorBidi"/>
      <w:b/>
      <w:bCs/>
      <w:color w:val="4F81BD" w:themeColor="accent1"/>
      <w:lang w:eastAsia="en-US"/>
    </w:rPr>
  </w:style>
  <w:style w:type="paragraph" w:styleId="NoSpacing">
    <w:name w:val="No Spacing"/>
    <w:link w:val="NoSpacingChar"/>
    <w:uiPriority w:val="1"/>
    <w:qFormat/>
    <w:rsid w:val="00FD1A30"/>
    <w:pPr>
      <w:spacing w:after="0" w:line="240" w:lineRule="auto"/>
    </w:pPr>
    <w:rPr>
      <w:lang w:val="en-US" w:eastAsia="ja-JP"/>
    </w:rPr>
  </w:style>
  <w:style w:type="character" w:customStyle="1" w:styleId="NoSpacingChar">
    <w:name w:val="No Spacing Char"/>
    <w:basedOn w:val="DefaultParagraphFont"/>
    <w:link w:val="NoSpacing"/>
    <w:uiPriority w:val="1"/>
    <w:rsid w:val="00FD1A30"/>
    <w:rPr>
      <w:lang w:val="en-US" w:eastAsia="ja-JP"/>
    </w:rPr>
  </w:style>
  <w:style w:type="paragraph" w:customStyle="1" w:styleId="astandard3520normal">
    <w:name w:val="a_standard__35__20_normal"/>
    <w:basedOn w:val="Normal"/>
    <w:rsid w:val="000D5DAA"/>
    <w:pPr>
      <w:spacing w:after="120" w:line="240" w:lineRule="auto"/>
      <w:ind w:right="57"/>
      <w:jc w:val="both"/>
    </w:pPr>
    <w:rPr>
      <w:rFonts w:ascii="Times New Roman" w:eastAsia="Times New Roman" w:hAnsi="Times New Roman" w:cs="Times New Roman"/>
      <w:sz w:val="24"/>
      <w:szCs w:val="24"/>
      <w:lang w:eastAsia="en-GB"/>
    </w:rPr>
  </w:style>
  <w:style w:type="character" w:customStyle="1" w:styleId="at1">
    <w:name w:val="a__t1"/>
    <w:basedOn w:val="DefaultParagraphFont"/>
    <w:rsid w:val="000D5DAA"/>
  </w:style>
  <w:style w:type="character" w:customStyle="1" w:styleId="ProfoundHeading2CharChar">
    <w:name w:val="Profound Heading 2 Char Char"/>
    <w:rsid w:val="002C4559"/>
    <w:rPr>
      <w:rFonts w:ascii="Arial" w:eastAsia="Arial Unicode MS" w:hAnsi="Arial" w:cs="Arial"/>
      <w:b/>
      <w:bCs/>
      <w:color w:val="16365C"/>
      <w:sz w:val="36"/>
      <w:szCs w:val="36"/>
      <w:lang w:eastAsia="en-US"/>
    </w:rPr>
  </w:style>
  <w:style w:type="character" w:customStyle="1" w:styleId="ProfounddefaultCharChar">
    <w:name w:val="Profound default Char Char"/>
    <w:rsid w:val="00D31E18"/>
    <w:rPr>
      <w:rFonts w:ascii="Helvetica" w:eastAsia="Arial Unicode MS" w:hAnsi="Arial Unicode MS" w:cs="Arial Unicode MS"/>
      <w:color w:val="000000"/>
      <w:sz w:val="24"/>
      <w:szCs w:val="24"/>
      <w:u w:color="000000"/>
      <w:bdr w:val="single" w:sz="50" w:space="0" w:color="auto"/>
      <w:lang w:val="en-US" w:eastAsia="en-US"/>
    </w:rPr>
  </w:style>
  <w:style w:type="character" w:customStyle="1" w:styleId="Profoundheading4CharChar">
    <w:name w:val="Profound heading 4 Char Char"/>
    <w:rsid w:val="00ED773D"/>
    <w:rPr>
      <w:rFonts w:ascii="Helvetica" w:eastAsia="Arial Unicode MS" w:hAnsi="Arial Unicode MS" w:cs="Arial Unicode MS"/>
      <w:b/>
      <w:color w:val="16365C"/>
      <w:sz w:val="24"/>
      <w:szCs w:val="24"/>
      <w:u w:color="000000"/>
      <w:bdr w:val="single" w:sz="50" w:space="0" w:color="auto"/>
      <w:lang w:val="en-US" w:eastAsia="en-US"/>
    </w:rPr>
  </w:style>
  <w:style w:type="character" w:customStyle="1" w:styleId="BodyACharChar">
    <w:name w:val="Body A Char Char"/>
    <w:rsid w:val="00CA4083"/>
    <w:rPr>
      <w:rFonts w:ascii="Helvetica" w:eastAsia="Helvetica" w:hAnsi="Helvetica" w:cs="Helvetica"/>
      <w:color w:val="000000"/>
      <w:sz w:val="24"/>
      <w:szCs w:val="24"/>
      <w:u w:color="000000"/>
      <w:bdr w:val="single" w:sz="50" w:space="0" w:color="auto"/>
      <w:lang w:val="en-US" w:eastAsia="en-US"/>
    </w:rPr>
  </w:style>
  <w:style w:type="paragraph" w:styleId="ListParagraph">
    <w:name w:val="List Paragraph"/>
    <w:basedOn w:val="Normal"/>
    <w:uiPriority w:val="34"/>
    <w:qFormat/>
    <w:rsid w:val="000D0865"/>
    <w:pPr>
      <w:ind w:left="720"/>
      <w:contextualSpacing/>
    </w:pPr>
  </w:style>
  <w:style w:type="character" w:customStyle="1" w:styleId="usercontent">
    <w:name w:val="usercontent"/>
    <w:basedOn w:val="DefaultParagraphFont"/>
    <w:rsid w:val="0027040F"/>
  </w:style>
  <w:style w:type="character" w:customStyle="1" w:styleId="textexposedshow">
    <w:name w:val="text_exposed_show"/>
    <w:basedOn w:val="DefaultParagraphFont"/>
    <w:rsid w:val="002704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915"/>
    <w:rPr>
      <w:rFonts w:eastAsiaTheme="minorHAnsi"/>
      <w:lang w:eastAsia="en-US"/>
    </w:rPr>
  </w:style>
  <w:style w:type="paragraph" w:styleId="Heading3">
    <w:name w:val="heading 3"/>
    <w:basedOn w:val="Normal"/>
    <w:next w:val="Normal"/>
    <w:link w:val="Heading3Char"/>
    <w:uiPriority w:val="9"/>
    <w:semiHidden/>
    <w:unhideWhenUsed/>
    <w:qFormat/>
    <w:rsid w:val="00CC19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47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4787"/>
    <w:rPr>
      <w:rFonts w:ascii="Tahoma" w:hAnsi="Tahoma" w:cs="Tahoma"/>
      <w:sz w:val="16"/>
      <w:szCs w:val="16"/>
    </w:rPr>
  </w:style>
  <w:style w:type="paragraph" w:styleId="Header">
    <w:name w:val="header"/>
    <w:basedOn w:val="Normal"/>
    <w:link w:val="HeaderChar"/>
    <w:uiPriority w:val="99"/>
    <w:unhideWhenUsed/>
    <w:rsid w:val="003B4E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4E92"/>
  </w:style>
  <w:style w:type="paragraph" w:styleId="Footer">
    <w:name w:val="footer"/>
    <w:basedOn w:val="Normal"/>
    <w:link w:val="FooterChar"/>
    <w:uiPriority w:val="99"/>
    <w:unhideWhenUsed/>
    <w:rsid w:val="003B4E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4E92"/>
  </w:style>
  <w:style w:type="paragraph" w:customStyle="1" w:styleId="BodyA">
    <w:name w:val="Body A"/>
    <w:link w:val="BodyAChar"/>
    <w:rsid w:val="00CC1915"/>
    <w:pPr>
      <w:pBdr>
        <w:top w:val="nil"/>
        <w:left w:val="nil"/>
        <w:bottom w:val="nil"/>
        <w:right w:val="nil"/>
        <w:between w:val="nil"/>
        <w:bar w:val="nil"/>
      </w:pBdr>
      <w:spacing w:after="0" w:line="288" w:lineRule="auto"/>
      <w:jc w:val="both"/>
    </w:pPr>
    <w:rPr>
      <w:rFonts w:ascii="Helvetica" w:eastAsia="Helvetica" w:hAnsi="Helvetica" w:cs="Helvetica"/>
      <w:color w:val="000000"/>
      <w:sz w:val="24"/>
      <w:szCs w:val="24"/>
      <w:u w:color="000000"/>
      <w:bdr w:val="nil"/>
      <w:lang w:val="en-US" w:eastAsia="en-US"/>
    </w:rPr>
  </w:style>
  <w:style w:type="numbering" w:customStyle="1" w:styleId="ImportedStyle11">
    <w:name w:val="Imported Style 11"/>
    <w:rsid w:val="00CC1915"/>
    <w:pPr>
      <w:numPr>
        <w:numId w:val="4"/>
      </w:numPr>
    </w:pPr>
  </w:style>
  <w:style w:type="paragraph" w:customStyle="1" w:styleId="Indent">
    <w:name w:val="Indent"/>
    <w:rsid w:val="00CC1915"/>
    <w:pPr>
      <w:pBdr>
        <w:top w:val="nil"/>
        <w:left w:val="nil"/>
        <w:bottom w:val="nil"/>
        <w:right w:val="nil"/>
        <w:between w:val="nil"/>
        <w:bar w:val="nil"/>
      </w:pBdr>
      <w:spacing w:after="0" w:line="288" w:lineRule="auto"/>
      <w:ind w:left="283" w:right="283"/>
      <w:jc w:val="both"/>
    </w:pPr>
    <w:rPr>
      <w:rFonts w:ascii="Helvetica" w:eastAsia="Arial Unicode MS" w:hAnsi="Arial Unicode MS" w:cs="Arial Unicode MS"/>
      <w:color w:val="000000"/>
      <w:sz w:val="24"/>
      <w:szCs w:val="24"/>
      <w:u w:color="000000"/>
      <w:bdr w:val="nil"/>
      <w:lang w:val="en-US" w:eastAsia="en-US"/>
    </w:rPr>
  </w:style>
  <w:style w:type="paragraph" w:customStyle="1" w:styleId="Default">
    <w:name w:val="Default"/>
    <w:rsid w:val="00CC1915"/>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val="en-US" w:eastAsia="en-US"/>
    </w:rPr>
  </w:style>
  <w:style w:type="character" w:customStyle="1" w:styleId="Hyperlink0">
    <w:name w:val="Hyperlink.0"/>
    <w:basedOn w:val="DefaultParagraphFont"/>
    <w:rsid w:val="00CC1915"/>
    <w:rPr>
      <w:color w:val="0432FF"/>
      <w:u w:val="single"/>
    </w:rPr>
  </w:style>
  <w:style w:type="paragraph" w:customStyle="1" w:styleId="ProfoundHeading2">
    <w:name w:val="Profound Heading 2"/>
    <w:basedOn w:val="Heading3"/>
    <w:link w:val="ProfoundHeading2Char"/>
    <w:qFormat/>
    <w:rsid w:val="00CC1915"/>
    <w:rPr>
      <w:rFonts w:ascii="Arial" w:eastAsia="Arial Unicode MS" w:hAnsi="Arial" w:cs="Arial"/>
      <w:color w:val="17365D" w:themeColor="text2" w:themeShade="BF"/>
      <w:sz w:val="36"/>
      <w:szCs w:val="36"/>
    </w:rPr>
  </w:style>
  <w:style w:type="character" w:customStyle="1" w:styleId="ProfoundHeading2Char">
    <w:name w:val="Profound Heading 2 Char"/>
    <w:basedOn w:val="Heading3Char"/>
    <w:link w:val="ProfoundHeading2"/>
    <w:rsid w:val="00CC1915"/>
    <w:rPr>
      <w:rFonts w:ascii="Arial" w:eastAsia="Arial Unicode MS" w:hAnsi="Arial" w:cs="Arial"/>
      <w:b/>
      <w:bCs/>
      <w:color w:val="17365D" w:themeColor="text2" w:themeShade="BF"/>
      <w:sz w:val="36"/>
      <w:szCs w:val="36"/>
      <w:lang w:eastAsia="en-US"/>
    </w:rPr>
  </w:style>
  <w:style w:type="paragraph" w:customStyle="1" w:styleId="Profounddefault">
    <w:name w:val="Profound default"/>
    <w:basedOn w:val="BodyA"/>
    <w:link w:val="ProfounddefaultChar"/>
    <w:qFormat/>
    <w:rsid w:val="00CC1915"/>
    <w:pPr>
      <w:spacing w:after="240"/>
    </w:pPr>
    <w:rPr>
      <w:rFonts w:eastAsia="Arial Unicode MS" w:hAnsi="Arial Unicode MS" w:cs="Arial Unicode MS"/>
    </w:rPr>
  </w:style>
  <w:style w:type="character" w:customStyle="1" w:styleId="BodyAChar">
    <w:name w:val="Body A Char"/>
    <w:basedOn w:val="DefaultParagraphFont"/>
    <w:link w:val="BodyA"/>
    <w:rsid w:val="00CC1915"/>
    <w:rPr>
      <w:rFonts w:ascii="Helvetica" w:eastAsia="Helvetica" w:hAnsi="Helvetica" w:cs="Helvetica"/>
      <w:color w:val="000000"/>
      <w:sz w:val="24"/>
      <w:szCs w:val="24"/>
      <w:u w:color="000000"/>
      <w:bdr w:val="nil"/>
      <w:lang w:val="en-US" w:eastAsia="en-US"/>
    </w:rPr>
  </w:style>
  <w:style w:type="character" w:customStyle="1" w:styleId="ProfounddefaultChar">
    <w:name w:val="Profound default Char"/>
    <w:basedOn w:val="BodyAChar"/>
    <w:link w:val="Profounddefault"/>
    <w:rsid w:val="00CC1915"/>
    <w:rPr>
      <w:rFonts w:ascii="Helvetica" w:eastAsia="Arial Unicode MS" w:hAnsi="Arial Unicode MS" w:cs="Arial Unicode MS"/>
      <w:color w:val="000000"/>
      <w:sz w:val="24"/>
      <w:szCs w:val="24"/>
      <w:u w:color="000000"/>
      <w:bdr w:val="nil"/>
      <w:lang w:val="en-US" w:eastAsia="en-US"/>
    </w:rPr>
  </w:style>
  <w:style w:type="paragraph" w:customStyle="1" w:styleId="Profoundheading4">
    <w:name w:val="Profound heading 4"/>
    <w:basedOn w:val="Normal"/>
    <w:link w:val="Profoundheading4Char"/>
    <w:qFormat/>
    <w:rsid w:val="00CC1915"/>
    <w:pPr>
      <w:pBdr>
        <w:top w:val="nil"/>
        <w:left w:val="nil"/>
        <w:bottom w:val="nil"/>
        <w:right w:val="nil"/>
        <w:between w:val="nil"/>
        <w:bar w:val="nil"/>
      </w:pBdr>
      <w:spacing w:after="0" w:line="288" w:lineRule="auto"/>
      <w:jc w:val="both"/>
    </w:pPr>
    <w:rPr>
      <w:rFonts w:ascii="Helvetica" w:eastAsia="Arial Unicode MS" w:hAnsi="Arial Unicode MS" w:cs="Arial Unicode MS"/>
      <w:b/>
      <w:color w:val="17365D" w:themeColor="text2" w:themeShade="BF"/>
      <w:sz w:val="24"/>
      <w:szCs w:val="24"/>
      <w:u w:color="000000"/>
      <w:bdr w:val="nil"/>
      <w:lang w:val="en-US"/>
    </w:rPr>
  </w:style>
  <w:style w:type="character" w:customStyle="1" w:styleId="Profoundheading4Char">
    <w:name w:val="Profound heading 4 Char"/>
    <w:basedOn w:val="DefaultParagraphFont"/>
    <w:link w:val="Profoundheading4"/>
    <w:rsid w:val="00CC1915"/>
    <w:rPr>
      <w:rFonts w:ascii="Helvetica" w:eastAsia="Arial Unicode MS" w:hAnsi="Arial Unicode MS" w:cs="Arial Unicode MS"/>
      <w:b/>
      <w:color w:val="17365D" w:themeColor="text2" w:themeShade="BF"/>
      <w:sz w:val="24"/>
      <w:szCs w:val="24"/>
      <w:u w:color="000000"/>
      <w:bdr w:val="nil"/>
      <w:lang w:val="en-US" w:eastAsia="en-US"/>
    </w:rPr>
  </w:style>
  <w:style w:type="paragraph" w:styleId="TOC3">
    <w:name w:val="toc 3"/>
    <w:basedOn w:val="Normal"/>
    <w:next w:val="Normal"/>
    <w:autoRedefine/>
    <w:uiPriority w:val="39"/>
    <w:unhideWhenUsed/>
    <w:rsid w:val="00CC1915"/>
    <w:pPr>
      <w:spacing w:after="100"/>
      <w:ind w:left="440"/>
    </w:pPr>
  </w:style>
  <w:style w:type="character" w:styleId="Hyperlink">
    <w:name w:val="Hyperlink"/>
    <w:basedOn w:val="DefaultParagraphFont"/>
    <w:uiPriority w:val="99"/>
    <w:unhideWhenUsed/>
    <w:rsid w:val="00CC1915"/>
    <w:rPr>
      <w:color w:val="0000FF" w:themeColor="hyperlink"/>
      <w:u w:val="single"/>
    </w:rPr>
  </w:style>
  <w:style w:type="character" w:customStyle="1" w:styleId="Heading3Char">
    <w:name w:val="Heading 3 Char"/>
    <w:basedOn w:val="DefaultParagraphFont"/>
    <w:link w:val="Heading3"/>
    <w:uiPriority w:val="9"/>
    <w:semiHidden/>
    <w:rsid w:val="00CC1915"/>
    <w:rPr>
      <w:rFonts w:asciiTheme="majorHAnsi" w:eastAsiaTheme="majorEastAsia" w:hAnsiTheme="majorHAnsi" w:cstheme="majorBidi"/>
      <w:b/>
      <w:bCs/>
      <w:color w:val="4F81BD" w:themeColor="accent1"/>
      <w:lang w:eastAsia="en-US"/>
    </w:rPr>
  </w:style>
  <w:style w:type="paragraph" w:styleId="NoSpacing">
    <w:name w:val="No Spacing"/>
    <w:link w:val="NoSpacingChar"/>
    <w:uiPriority w:val="1"/>
    <w:qFormat/>
    <w:rsid w:val="00FD1A30"/>
    <w:pPr>
      <w:spacing w:after="0" w:line="240" w:lineRule="auto"/>
    </w:pPr>
    <w:rPr>
      <w:lang w:val="en-US" w:eastAsia="ja-JP"/>
    </w:rPr>
  </w:style>
  <w:style w:type="character" w:customStyle="1" w:styleId="NoSpacingChar">
    <w:name w:val="No Spacing Char"/>
    <w:basedOn w:val="DefaultParagraphFont"/>
    <w:link w:val="NoSpacing"/>
    <w:uiPriority w:val="1"/>
    <w:rsid w:val="00FD1A30"/>
    <w:rPr>
      <w:lang w:val="en-US" w:eastAsia="ja-JP"/>
    </w:rPr>
  </w:style>
  <w:style w:type="paragraph" w:customStyle="1" w:styleId="astandard3520normal">
    <w:name w:val="a_standard__35__20_normal"/>
    <w:basedOn w:val="Normal"/>
    <w:rsid w:val="000D5DAA"/>
    <w:pPr>
      <w:spacing w:after="120" w:line="240" w:lineRule="auto"/>
      <w:ind w:right="57"/>
      <w:jc w:val="both"/>
    </w:pPr>
    <w:rPr>
      <w:rFonts w:ascii="Times New Roman" w:eastAsia="Times New Roman" w:hAnsi="Times New Roman" w:cs="Times New Roman"/>
      <w:sz w:val="24"/>
      <w:szCs w:val="24"/>
      <w:lang w:eastAsia="en-GB"/>
    </w:rPr>
  </w:style>
  <w:style w:type="character" w:customStyle="1" w:styleId="at1">
    <w:name w:val="a__t1"/>
    <w:basedOn w:val="DefaultParagraphFont"/>
    <w:rsid w:val="000D5DAA"/>
  </w:style>
  <w:style w:type="character" w:customStyle="1" w:styleId="ProfoundHeading2CharChar">
    <w:name w:val="Profound Heading 2 Char Char"/>
    <w:rsid w:val="002C4559"/>
    <w:rPr>
      <w:rFonts w:ascii="Arial" w:eastAsia="Arial Unicode MS" w:hAnsi="Arial" w:cs="Arial"/>
      <w:b/>
      <w:bCs/>
      <w:color w:val="16365C"/>
      <w:sz w:val="36"/>
      <w:szCs w:val="36"/>
      <w:lang w:eastAsia="en-US"/>
    </w:rPr>
  </w:style>
  <w:style w:type="character" w:customStyle="1" w:styleId="ProfounddefaultCharChar">
    <w:name w:val="Profound default Char Char"/>
    <w:rsid w:val="00D31E18"/>
    <w:rPr>
      <w:rFonts w:ascii="Helvetica" w:eastAsia="Arial Unicode MS" w:hAnsi="Arial Unicode MS" w:cs="Arial Unicode MS"/>
      <w:color w:val="000000"/>
      <w:sz w:val="24"/>
      <w:szCs w:val="24"/>
      <w:u w:color="000000"/>
      <w:bdr w:val="single" w:sz="50" w:space="0" w:color="auto"/>
      <w:lang w:val="en-US" w:eastAsia="en-US"/>
    </w:rPr>
  </w:style>
  <w:style w:type="character" w:customStyle="1" w:styleId="Profoundheading4CharChar">
    <w:name w:val="Profound heading 4 Char Char"/>
    <w:rsid w:val="00ED773D"/>
    <w:rPr>
      <w:rFonts w:ascii="Helvetica" w:eastAsia="Arial Unicode MS" w:hAnsi="Arial Unicode MS" w:cs="Arial Unicode MS"/>
      <w:b/>
      <w:color w:val="16365C"/>
      <w:sz w:val="24"/>
      <w:szCs w:val="24"/>
      <w:u w:color="000000"/>
      <w:bdr w:val="single" w:sz="50" w:space="0" w:color="auto"/>
      <w:lang w:val="en-US" w:eastAsia="en-US"/>
    </w:rPr>
  </w:style>
  <w:style w:type="character" w:customStyle="1" w:styleId="BodyACharChar">
    <w:name w:val="Body A Char Char"/>
    <w:rsid w:val="00CA4083"/>
    <w:rPr>
      <w:rFonts w:ascii="Helvetica" w:eastAsia="Helvetica" w:hAnsi="Helvetica" w:cs="Helvetica"/>
      <w:color w:val="000000"/>
      <w:sz w:val="24"/>
      <w:szCs w:val="24"/>
      <w:u w:color="000000"/>
      <w:bdr w:val="single" w:sz="50" w:space="0" w:color="auto"/>
      <w:lang w:val="en-US" w:eastAsia="en-US"/>
    </w:rPr>
  </w:style>
  <w:style w:type="paragraph" w:styleId="ListParagraph">
    <w:name w:val="List Paragraph"/>
    <w:basedOn w:val="Normal"/>
    <w:uiPriority w:val="34"/>
    <w:qFormat/>
    <w:rsid w:val="000D0865"/>
    <w:pPr>
      <w:ind w:left="720"/>
      <w:contextualSpacing/>
    </w:pPr>
  </w:style>
  <w:style w:type="character" w:customStyle="1" w:styleId="usercontent">
    <w:name w:val="usercontent"/>
    <w:basedOn w:val="DefaultParagraphFont"/>
    <w:rsid w:val="0027040F"/>
  </w:style>
  <w:style w:type="character" w:customStyle="1" w:styleId="textexposedshow">
    <w:name w:val="text_exposed_show"/>
    <w:basedOn w:val="DefaultParagraphFont"/>
    <w:rsid w:val="002704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623092">
      <w:bodyDiv w:val="1"/>
      <w:marLeft w:val="0"/>
      <w:marRight w:val="0"/>
      <w:marTop w:val="0"/>
      <w:marBottom w:val="0"/>
      <w:divBdr>
        <w:top w:val="none" w:sz="0" w:space="0" w:color="auto"/>
        <w:left w:val="none" w:sz="0" w:space="0" w:color="auto"/>
        <w:bottom w:val="none" w:sz="0" w:space="0" w:color="auto"/>
        <w:right w:val="none" w:sz="0" w:space="0" w:color="auto"/>
      </w:divBdr>
    </w:div>
    <w:div w:id="59035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profound.eu.com" TargetMode="External"/><Relationship Id="rId26" Type="http://schemas.openxmlformats.org/officeDocument/2006/relationships/image" Target="media/image9.jpeg"/><Relationship Id="rId39" Type="http://schemas.openxmlformats.org/officeDocument/2006/relationships/hyperlink" Target="http://www.fallint.se" TargetMode="External"/><Relationship Id="rId21" Type="http://schemas.openxmlformats.org/officeDocument/2006/relationships/hyperlink" Target="http://ec.europa.eu/research/innovation-union/index_en.cfm?section=active-healthy-ageing" TargetMode="External"/><Relationship Id="rId34" Type="http://schemas.openxmlformats.org/officeDocument/2006/relationships/hyperlink" Target="http://www.ageuk.org.uk/professional-resources-home/services-and-practice/health-and-wellbeing/falls-awareness-week-18-22-june-2012" TargetMode="External"/><Relationship Id="rId42" Type="http://schemas.openxmlformats.org/officeDocument/2006/relationships/image" Target="media/image16.jpeg"/><Relationship Id="rId47" Type="http://schemas.openxmlformats.org/officeDocument/2006/relationships/image" Target="media/image190.jpeg"/><Relationship Id="rId50" Type="http://schemas.openxmlformats.org/officeDocument/2006/relationships/hyperlink" Target="http://profoundtraining.dat.demokritos.gr/" TargetMode="External"/><Relationship Id="rId55" Type="http://schemas.openxmlformats.org/officeDocument/2006/relationships/hyperlink" Target="http://www.phys.teilam.gr/arximidis2/docs/Enimerotika_filladia/filladio_gia_astheneis.pdf" TargetMode="External"/><Relationship Id="rId63" Type="http://schemas.openxmlformats.org/officeDocument/2006/relationships/hyperlink" Target="http://www.phys.teilam.gr/arximidis2/docs/Enimerotika_filladia/Filladio_gia_fisikotherapeftes.pdf" TargetMode="External"/><Relationship Id="rId68" Type="http://schemas.openxmlformats.org/officeDocument/2006/relationships/hyperlink" Target="http://www.demokritos.gr/Contents.aspx?lang=gr&amp;CatId=942&amp;View=18" TargetMode="External"/><Relationship Id="rId7" Type="http://schemas.openxmlformats.org/officeDocument/2006/relationships/footnotes" Target="footnotes.xml"/><Relationship Id="rId71"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s://www.youtube.com/watch?v=Am2RL-8ZVzg" TargetMode="External"/><Relationship Id="rId11" Type="http://schemas.openxmlformats.org/officeDocument/2006/relationships/header" Target="header1.xml"/><Relationship Id="rId24" Type="http://schemas.openxmlformats.org/officeDocument/2006/relationships/hyperlink" Target="http://www.who.int/ageing/events/idop_rationale/en/" TargetMode="External"/><Relationship Id="rId32" Type="http://schemas.openxmlformats.org/officeDocument/2006/relationships/image" Target="media/image12.jpeg"/><Relationship Id="rId37" Type="http://schemas.openxmlformats.org/officeDocument/2006/relationships/hyperlink" Target="http://fallsnetwork.neura.edu.au" TargetMode="External"/><Relationship Id="rId40" Type="http://schemas.openxmlformats.org/officeDocument/2006/relationships/hyperlink" Target="http://profound.eu.com/category/resources/" TargetMode="External"/><Relationship Id="rId45" Type="http://schemas.openxmlformats.org/officeDocument/2006/relationships/header" Target="header6.xml"/><Relationship Id="rId53" Type="http://schemas.openxmlformats.org/officeDocument/2006/relationships/image" Target="media/image170.jpeg"/><Relationship Id="rId58" Type="http://schemas.openxmlformats.org/officeDocument/2006/relationships/hyperlink" Target="http://profound.eu.com/after-hip-replacement-surgery-short-leaflet-in-greek/" TargetMode="External"/><Relationship Id="rId66" Type="http://schemas.openxmlformats.org/officeDocument/2006/relationships/hyperlink" Target="http://profound.eu.com/after-hip-replacement-surgery-in-greek/"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yperlink" Target="http://www.e-nofalls.eu" TargetMode="External"/><Relationship Id="rId28" Type="http://schemas.openxmlformats.org/officeDocument/2006/relationships/image" Target="media/image11.png"/><Relationship Id="rId36" Type="http://schemas.openxmlformats.org/officeDocument/2006/relationships/image" Target="media/image14.jpeg"/><Relationship Id="rId49" Type="http://schemas.openxmlformats.org/officeDocument/2006/relationships/image" Target="media/image200.jpeg"/><Relationship Id="rId57" Type="http://schemas.openxmlformats.org/officeDocument/2006/relationships/hyperlink" Target="http://profound.eu.com/after-knee-replacement-surgery-in-greek/" TargetMode="External"/><Relationship Id="rId61" Type="http://schemas.openxmlformats.org/officeDocument/2006/relationships/hyperlink" Target="http://www.demokritos.gr/Contents.aspx?lang=gr&amp;CatId=942&amp;View=18" TargetMode="External"/><Relationship Id="rId10" Type="http://schemas.openxmlformats.org/officeDocument/2006/relationships/image" Target="media/image2.jpg"/><Relationship Id="rId19" Type="http://schemas.openxmlformats.org/officeDocument/2006/relationships/hyperlink" Target="http://www.fallsprevention.eu" TargetMode="External"/><Relationship Id="rId31" Type="http://schemas.openxmlformats.org/officeDocument/2006/relationships/hyperlink" Target="https://www.youtube.com/watch?v=Am2RL-8ZVzg" TargetMode="External"/><Relationship Id="rId44" Type="http://schemas.openxmlformats.org/officeDocument/2006/relationships/header" Target="header5.xml"/><Relationship Id="rId52" Type="http://schemas.openxmlformats.org/officeDocument/2006/relationships/image" Target="media/image18.jpeg"/><Relationship Id="rId60" Type="http://schemas.openxmlformats.org/officeDocument/2006/relationships/hyperlink" Target="http://www.psfattica.gr/epikairotita/deltia-typou.html" TargetMode="External"/><Relationship Id="rId65" Type="http://schemas.openxmlformats.org/officeDocument/2006/relationships/hyperlink" Target="http://profound.eu.com/after-hip-replacement-surgery-short-leaflet-in-greek/"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0.jpeg"/><Relationship Id="rId35" Type="http://schemas.openxmlformats.org/officeDocument/2006/relationships/hyperlink" Target="http://www.ageuk.org.uk/professional-resources-home/services-and-practice/health-and-wellbeing/falls-awareness-week-18-22-june-2012/falls-webinar1/" TargetMode="External"/><Relationship Id="rId43" Type="http://schemas.openxmlformats.org/officeDocument/2006/relationships/header" Target="header4.xml"/><Relationship Id="rId48" Type="http://schemas.openxmlformats.org/officeDocument/2006/relationships/image" Target="media/image20.jpeg"/><Relationship Id="rId56" Type="http://schemas.openxmlformats.org/officeDocument/2006/relationships/hyperlink" Target="http://www.phys.teilam.gr/arximidis2/docs/Enimerotika_filladia/Filladio_gia_fisikotherapeftes.pdf" TargetMode="External"/><Relationship Id="rId64" Type="http://schemas.openxmlformats.org/officeDocument/2006/relationships/hyperlink" Target="http://profound.eu.com/after-knee-replacement-surgery-in-greek/" TargetMode="External"/><Relationship Id="rId69" Type="http://schemas.openxmlformats.org/officeDocument/2006/relationships/image" Target="media/image21.tif"/><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header" Target="header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8.jpeg"/><Relationship Id="rId33" Type="http://schemas.openxmlformats.org/officeDocument/2006/relationships/image" Target="media/image13.jpeg"/><Relationship Id="rId38" Type="http://schemas.openxmlformats.org/officeDocument/2006/relationships/hyperlink" Target="http://www.ncoa.org/improve-health/center-for-healthy-aging/falls-prevention/falls-prevention-awareness.html" TargetMode="External"/><Relationship Id="rId46" Type="http://schemas.openxmlformats.org/officeDocument/2006/relationships/image" Target="media/image19.jpeg"/><Relationship Id="rId59" Type="http://schemas.openxmlformats.org/officeDocument/2006/relationships/hyperlink" Target="http://profound.eu.com/after-hip-replacement-surgery-in-greek/" TargetMode="External"/><Relationship Id="rId67" Type="http://schemas.openxmlformats.org/officeDocument/2006/relationships/hyperlink" Target="http://www.psfattica.gr/epikairotita/deltia-typou.html" TargetMode="External"/><Relationship Id="rId20" Type="http://schemas.openxmlformats.org/officeDocument/2006/relationships/image" Target="media/image6.png"/><Relationship Id="rId41" Type="http://schemas.openxmlformats.org/officeDocument/2006/relationships/image" Target="media/image15.png"/><Relationship Id="rId54" Type="http://schemas.openxmlformats.org/officeDocument/2006/relationships/image" Target="media/image180.jpeg"/><Relationship Id="rId62" Type="http://schemas.openxmlformats.org/officeDocument/2006/relationships/hyperlink" Target="http://www.phys.teilam.gr/arximidis2/docs/Enimerotika_filladia/filladio_gia_astheneis.pdf" TargetMode="External"/><Relationship Id="rId7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3" Type="http://schemas.openxmlformats.org/officeDocument/2006/relationships/hyperlink" Target="http://www.phys.teilam.gr" TargetMode="External"/><Relationship Id="rId2" Type="http://schemas.openxmlformats.org/officeDocument/2006/relationships/hyperlink" Target="http://www.demokritos.gr" TargetMode="External"/><Relationship Id="rId1" Type="http://schemas.openxmlformats.org/officeDocument/2006/relationships/hyperlink" Target="http://www.phys.teilam.gr" TargetMode="External"/><Relationship Id="rId4" Type="http://schemas.openxmlformats.org/officeDocument/2006/relationships/hyperlink" Target="http://www.demokritos.g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170.jpeg"/><Relationship Id="rId2" Type="http://schemas.openxmlformats.org/officeDocument/2006/relationships/image" Target="media/image18.jpeg"/><Relationship Id="rId1" Type="http://schemas.openxmlformats.org/officeDocument/2006/relationships/image" Target="media/image17.jpeg"/><Relationship Id="rId5" Type="http://schemas.openxmlformats.org/officeDocument/2006/relationships/image" Target="media/image3.png"/><Relationship Id="rId4" Type="http://schemas.openxmlformats.org/officeDocument/2006/relationships/image" Target="media/image180.jpe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ven\Desktop\Profound%20body%20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273B67-7C43-499E-88DC-B93260F90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Profound body template 1.dotx</Template>
  <TotalTime>1</TotalTime>
  <Pages>25</Pages>
  <Words>6148</Words>
  <Characters>32586</Characters>
  <Application>Microsoft Office Word</Application>
  <DocSecurity>4</DocSecurity>
  <Lines>271</Lines>
  <Paragraphs>77</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GCU</Company>
  <LinksUpToDate>false</LinksUpToDate>
  <CharactersWithSpaces>38657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dc:creator>
  <cp:lastModifiedBy>Kristin Taraldsen</cp:lastModifiedBy>
  <cp:revision>2</cp:revision>
  <cp:lastPrinted>2014-07-11T15:06:00Z</cp:lastPrinted>
  <dcterms:created xsi:type="dcterms:W3CDTF">2014-08-25T06:07:00Z</dcterms:created>
  <dcterms:modified xsi:type="dcterms:W3CDTF">2014-08-25T06:07:00Z</dcterms:modified>
</cp:coreProperties>
</file>